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66134" w14:textId="77777777" w:rsidR="00971D42" w:rsidRPr="009C32FB" w:rsidRDefault="001059ED" w:rsidP="00450F4F">
      <w:pPr>
        <w:pStyle w:val="Title"/>
        <w:rPr>
          <w:smallCaps/>
        </w:rPr>
      </w:pPr>
      <w:r w:rsidRPr="00DF5788">
        <w:rPr>
          <w:smallCaps/>
        </w:rPr>
        <w:t>R</w:t>
      </w:r>
      <w:r w:rsidR="009C32FB" w:rsidRPr="00DF5788">
        <w:rPr>
          <w:smallCaps/>
        </w:rPr>
        <w:t>egistre</w:t>
      </w:r>
      <w:r w:rsidRPr="00DF5788">
        <w:rPr>
          <w:smallCaps/>
        </w:rPr>
        <w:t xml:space="preserve"> des activités de traitement d’images</w:t>
      </w:r>
      <w:r w:rsidR="00A548F1" w:rsidRPr="00DF5788">
        <w:rPr>
          <w:smallCaps/>
        </w:rPr>
        <w:t xml:space="preserve"> par caméras</w:t>
      </w:r>
      <w:r w:rsidR="00516D9D" w:rsidRPr="009C32FB">
        <w:rPr>
          <w:rStyle w:val="FootnoteReference"/>
          <w:rFonts w:ascii="Libre Franklin ExtraLight" w:hAnsi="Libre Franklin ExtraLight"/>
          <w:smallCaps/>
        </w:rPr>
        <w:footnoteReference w:id="1"/>
      </w:r>
    </w:p>
    <w:tbl>
      <w:tblPr>
        <w:tblStyle w:val="TableGrid"/>
        <w:tblW w:w="12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
        <w:gridCol w:w="3289"/>
        <w:gridCol w:w="426"/>
        <w:gridCol w:w="8930"/>
      </w:tblGrid>
      <w:tr w:rsidR="00450F4F" w14:paraId="43E38426" w14:textId="77777777" w:rsidTr="00071AB5">
        <w:trPr>
          <w:trHeight w:val="850"/>
        </w:trPr>
        <w:tc>
          <w:tcPr>
            <w:tcW w:w="3402" w:type="dxa"/>
            <w:gridSpan w:val="2"/>
            <w:tcBorders>
              <w:right w:val="single" w:sz="4" w:space="0" w:color="auto"/>
            </w:tcBorders>
            <w:vAlign w:val="center"/>
          </w:tcPr>
          <w:p w14:paraId="79EBC8DA" w14:textId="77777777" w:rsidR="00450F4F" w:rsidRPr="00302EF5" w:rsidRDefault="00450F4F" w:rsidP="00071AB5">
            <w:pPr>
              <w:rPr>
                <w:rFonts w:ascii="Libre Franklin Medium" w:hAnsi="Libre Franklin Medium"/>
                <w:sz w:val="21"/>
                <w:szCs w:val="21"/>
              </w:rPr>
            </w:pPr>
            <w:r w:rsidRPr="00302EF5">
              <w:rPr>
                <w:rFonts w:ascii="Libre Franklin Medium" w:hAnsi="Libre Franklin Medium"/>
                <w:sz w:val="21"/>
                <w:szCs w:val="21"/>
              </w:rPr>
              <w:t>Nom de référence du système de surveillance par caméras :</w:t>
            </w:r>
          </w:p>
        </w:tc>
        <w:sdt>
          <w:sdtPr>
            <w:rPr>
              <w:szCs w:val="18"/>
            </w:rPr>
            <w:alias w:val="Référence du système de surveillance par caméras"/>
            <w:tag w:val="Attribuez un nom de référence à votre système de surveillance par caméras (e.g., domicile, parking extérieur, entrepôt, salle de réunion...)"/>
            <w:id w:val="623280336"/>
            <w:lock w:val="sdtLocked"/>
            <w:placeholder>
              <w:docPart w:val="10C48676CEE049ADA9D1CF80B3641CB0"/>
            </w:placeholder>
            <w:showingPlcHdr/>
            <w15:appearance w15:val="hidden"/>
          </w:sdtPr>
          <w:sdtContent>
            <w:tc>
              <w:tcPr>
                <w:tcW w:w="9356" w:type="dxa"/>
                <w:gridSpan w:val="2"/>
                <w:tcBorders>
                  <w:top w:val="single" w:sz="4" w:space="0" w:color="auto"/>
                  <w:left w:val="single" w:sz="4" w:space="0" w:color="auto"/>
                  <w:bottom w:val="single" w:sz="4" w:space="0" w:color="auto"/>
                  <w:right w:val="single" w:sz="4" w:space="0" w:color="auto"/>
                </w:tcBorders>
                <w:vAlign w:val="center"/>
              </w:tcPr>
              <w:p w14:paraId="65853F8A" w14:textId="77777777" w:rsidR="00450F4F" w:rsidRPr="009F19C5" w:rsidRDefault="002778A6" w:rsidP="003848B1">
                <w:pPr>
                  <w:rPr>
                    <w:szCs w:val="18"/>
                  </w:rPr>
                </w:pPr>
                <w:r w:rsidRPr="00AD5DF7">
                  <w:rPr>
                    <w:rStyle w:val="PlaceholderText"/>
                    <w:rFonts w:ascii="Libre Franklin Thin" w:hAnsi="Libre Franklin Thin"/>
                    <w:i/>
                    <w:iCs/>
                    <w:color w:val="767171" w:themeColor="background2" w:themeShade="80"/>
                  </w:rPr>
                  <w:t>Attribuez un nom de référence à votre système de surveillance par caméras (</w:t>
                </w:r>
                <w:r w:rsidR="006119C0">
                  <w:rPr>
                    <w:rStyle w:val="PlaceholderText"/>
                    <w:rFonts w:ascii="Libre Franklin Thin" w:hAnsi="Libre Franklin Thin"/>
                    <w:i/>
                    <w:iCs/>
                    <w:color w:val="767171" w:themeColor="background2" w:themeShade="80"/>
                  </w:rPr>
                  <w:t>par exemple</w:t>
                </w:r>
                <w:r w:rsidRPr="00AD5DF7">
                  <w:rPr>
                    <w:rStyle w:val="PlaceholderText"/>
                    <w:rFonts w:ascii="Libre Franklin Thin" w:hAnsi="Libre Franklin Thin"/>
                    <w:i/>
                    <w:iCs/>
                    <w:color w:val="767171" w:themeColor="background2" w:themeShade="80"/>
                  </w:rPr>
                  <w:t xml:space="preserve">, </w:t>
                </w:r>
                <w:r w:rsidR="006119C0">
                  <w:rPr>
                    <w:rStyle w:val="PlaceholderText"/>
                    <w:rFonts w:ascii="Libre Franklin Thin" w:hAnsi="Libre Franklin Thin"/>
                    <w:i/>
                    <w:iCs/>
                    <w:color w:val="767171" w:themeColor="background2" w:themeShade="80"/>
                  </w:rPr>
                  <w:t>« </w:t>
                </w:r>
                <w:r w:rsidRPr="00AD5DF7">
                  <w:rPr>
                    <w:rStyle w:val="PlaceholderText"/>
                    <w:rFonts w:ascii="Libre Franklin Thin" w:hAnsi="Libre Franklin Thin"/>
                    <w:i/>
                    <w:iCs/>
                    <w:color w:val="767171" w:themeColor="background2" w:themeShade="80"/>
                  </w:rPr>
                  <w:t>domicile</w:t>
                </w:r>
                <w:r w:rsidR="006119C0">
                  <w:rPr>
                    <w:rStyle w:val="PlaceholderText"/>
                    <w:rFonts w:ascii="Libre Franklin Thin" w:hAnsi="Libre Franklin Thin"/>
                    <w:i/>
                    <w:iCs/>
                    <w:color w:val="767171" w:themeColor="background2" w:themeShade="80"/>
                  </w:rPr>
                  <w:t> »</w:t>
                </w:r>
                <w:r w:rsidRPr="00AD5DF7">
                  <w:rPr>
                    <w:rStyle w:val="PlaceholderText"/>
                    <w:rFonts w:ascii="Libre Franklin Thin" w:hAnsi="Libre Franklin Thin"/>
                    <w:i/>
                    <w:iCs/>
                    <w:color w:val="767171" w:themeColor="background2" w:themeShade="80"/>
                  </w:rPr>
                  <w:t xml:space="preserve">, </w:t>
                </w:r>
                <w:r w:rsidR="006119C0">
                  <w:rPr>
                    <w:rStyle w:val="PlaceholderText"/>
                    <w:rFonts w:ascii="Libre Franklin Thin" w:hAnsi="Libre Franklin Thin"/>
                    <w:i/>
                    <w:iCs/>
                    <w:color w:val="767171" w:themeColor="background2" w:themeShade="80"/>
                  </w:rPr>
                  <w:t>« </w:t>
                </w:r>
                <w:r w:rsidRPr="00AD5DF7">
                  <w:rPr>
                    <w:rStyle w:val="PlaceholderText"/>
                    <w:rFonts w:ascii="Libre Franklin Thin" w:hAnsi="Libre Franklin Thin"/>
                    <w:i/>
                    <w:iCs/>
                    <w:color w:val="767171" w:themeColor="background2" w:themeShade="80"/>
                  </w:rPr>
                  <w:t>parking extérieur</w:t>
                </w:r>
                <w:r w:rsidR="006119C0">
                  <w:rPr>
                    <w:rStyle w:val="PlaceholderText"/>
                    <w:rFonts w:ascii="Libre Franklin Thin" w:hAnsi="Libre Franklin Thin"/>
                    <w:i/>
                    <w:iCs/>
                    <w:color w:val="767171" w:themeColor="background2" w:themeShade="80"/>
                  </w:rPr>
                  <w:t> »</w:t>
                </w:r>
                <w:r w:rsidRPr="00AD5DF7">
                  <w:rPr>
                    <w:rStyle w:val="PlaceholderText"/>
                    <w:rFonts w:ascii="Libre Franklin Thin" w:hAnsi="Libre Franklin Thin"/>
                    <w:i/>
                    <w:iCs/>
                    <w:color w:val="767171" w:themeColor="background2" w:themeShade="80"/>
                  </w:rPr>
                  <w:t xml:space="preserve">, </w:t>
                </w:r>
                <w:r w:rsidR="006119C0">
                  <w:rPr>
                    <w:rStyle w:val="PlaceholderText"/>
                    <w:rFonts w:ascii="Libre Franklin Thin" w:hAnsi="Libre Franklin Thin"/>
                    <w:i/>
                    <w:iCs/>
                    <w:color w:val="767171" w:themeColor="background2" w:themeShade="80"/>
                  </w:rPr>
                  <w:t>« </w:t>
                </w:r>
                <w:r w:rsidRPr="00AD5DF7">
                  <w:rPr>
                    <w:rStyle w:val="PlaceholderText"/>
                    <w:rFonts w:ascii="Libre Franklin Thin" w:hAnsi="Libre Franklin Thin"/>
                    <w:i/>
                    <w:iCs/>
                    <w:color w:val="767171" w:themeColor="background2" w:themeShade="80"/>
                  </w:rPr>
                  <w:t>entrepôt</w:t>
                </w:r>
                <w:r w:rsidR="006119C0">
                  <w:rPr>
                    <w:rStyle w:val="PlaceholderText"/>
                    <w:rFonts w:ascii="Libre Franklin Thin" w:hAnsi="Libre Franklin Thin"/>
                    <w:i/>
                    <w:iCs/>
                    <w:color w:val="767171" w:themeColor="background2" w:themeShade="80"/>
                  </w:rPr>
                  <w:t> »</w:t>
                </w:r>
                <w:r w:rsidR="007E58C0">
                  <w:rPr>
                    <w:szCs w:val="18"/>
                  </w:rPr>
                  <w:t xml:space="preserve"> </w:t>
                </w:r>
                <w:r w:rsidRPr="00AD5DF7">
                  <w:rPr>
                    <w:rStyle w:val="PlaceholderText"/>
                    <w:rFonts w:ascii="Libre Franklin Thin" w:hAnsi="Libre Franklin Thin"/>
                    <w:i/>
                    <w:iCs/>
                    <w:color w:val="767171" w:themeColor="background2" w:themeShade="80"/>
                  </w:rPr>
                  <w:t>...)</w:t>
                </w:r>
              </w:p>
            </w:tc>
          </w:sdtContent>
        </w:sdt>
      </w:tr>
      <w:tr w:rsidR="00FD0F65" w:rsidRPr="00DB1A2A" w14:paraId="00951E99" w14:textId="77777777" w:rsidTr="00302EF5">
        <w:tblPrEx>
          <w:tblCellMar>
            <w:left w:w="57" w:type="dxa"/>
            <w:right w:w="85" w:type="dxa"/>
          </w:tblCellMar>
        </w:tblPrEx>
        <w:trPr>
          <w:gridBefore w:val="1"/>
          <w:wBefore w:w="113" w:type="dxa"/>
          <w:trHeight w:val="397"/>
        </w:trPr>
        <w:tc>
          <w:tcPr>
            <w:tcW w:w="3715" w:type="dxa"/>
            <w:gridSpan w:val="2"/>
            <w:vAlign w:val="bottom"/>
          </w:tcPr>
          <w:p w14:paraId="0A5178AE" w14:textId="77777777" w:rsidR="00FD0F65" w:rsidRPr="00302EF5" w:rsidRDefault="00FD0F65" w:rsidP="003848B1">
            <w:pPr>
              <w:spacing w:before="240"/>
              <w:ind w:left="0"/>
              <w:rPr>
                <w:rFonts w:ascii="Libre Franklin Medium" w:eastAsiaTheme="majorEastAsia" w:hAnsi="Libre Franklin Medium" w:cstheme="majorBidi"/>
                <w:sz w:val="21"/>
                <w:szCs w:val="21"/>
              </w:rPr>
            </w:pPr>
            <w:r w:rsidRPr="00302EF5">
              <w:rPr>
                <w:rFonts w:ascii="Libre Franklin Medium" w:eastAsiaTheme="majorEastAsia" w:hAnsi="Libre Franklin Medium" w:cstheme="majorBidi"/>
                <w:sz w:val="21"/>
                <w:szCs w:val="21"/>
              </w:rPr>
              <w:t>Nombre total de caméras installées :</w:t>
            </w:r>
          </w:p>
        </w:tc>
        <w:sdt>
          <w:sdtPr>
            <w:alias w:val="Nombre de caméras installées"/>
            <w:tag w:val="Nombre de caméras installées"/>
            <w:id w:val="-299229816"/>
            <w:lock w:val="sdtLocked"/>
            <w:placeholder>
              <w:docPart w:val="83B053DEB24445A1A69E6CB1A70B7680"/>
            </w:placeholder>
            <w:showingPlcHdr/>
            <w:dropDownList>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dropDownList>
          </w:sdtPr>
          <w:sdtContent>
            <w:tc>
              <w:tcPr>
                <w:tcW w:w="8930" w:type="dxa"/>
                <w:vAlign w:val="bottom"/>
              </w:tcPr>
              <w:p w14:paraId="728F5AA3" w14:textId="77777777" w:rsidR="00FD0F65" w:rsidRPr="00DB1A2A" w:rsidRDefault="00FD0F65" w:rsidP="00FD0F65">
                <w:pPr>
                  <w:spacing w:before="240"/>
                  <w:ind w:left="0"/>
                </w:pPr>
                <w:r w:rsidRPr="00AD5DF7">
                  <w:rPr>
                    <w:rStyle w:val="PlaceholderText"/>
                    <w:rFonts w:ascii="Libre Franklin Thin" w:hAnsi="Libre Franklin Thin"/>
                    <w:i/>
                    <w:iCs/>
                    <w:color w:val="767171" w:themeColor="background2" w:themeShade="80"/>
                  </w:rPr>
                  <w:t>Nombre de caméras.</w:t>
                </w:r>
              </w:p>
            </w:tc>
          </w:sdtContent>
        </w:sdt>
      </w:tr>
    </w:tbl>
    <w:p w14:paraId="73C37EF6" w14:textId="77777777" w:rsidR="00A03168" w:rsidRPr="00A014BC" w:rsidRDefault="00A03168" w:rsidP="00A014BC">
      <w:pPr>
        <w:pStyle w:val="Heading1"/>
      </w:pPr>
      <w:r w:rsidRPr="00A014BC">
        <w:t>Identification du responsable du traitement</w:t>
      </w:r>
      <w:r w:rsidR="00507F48">
        <w:rPr>
          <w:rStyle w:val="FootnoteReference"/>
        </w:rPr>
        <w:footnoteReference w:id="2"/>
      </w:r>
    </w:p>
    <w:p w14:paraId="2DEAAA17" w14:textId="77777777" w:rsidR="003861AF" w:rsidRPr="00EF08C7" w:rsidRDefault="008731E1" w:rsidP="00EF08C7">
      <w:pPr>
        <w:pStyle w:val="Heading3"/>
      </w:pPr>
      <w:r w:rsidRPr="00EF08C7">
        <w:t>Identité du responsable du traitement</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3A5FBA" w14:paraId="4E5EF59C" w14:textId="77777777" w:rsidTr="00670B52">
        <w:trPr>
          <w:trHeight w:val="1701"/>
        </w:trPr>
        <w:sdt>
          <w:sdtPr>
            <w:alias w:val="Identité du responsable du traitement"/>
            <w:tag w:val="Veuillez renseigner l’identité de la personne ou l’entité qui a décidé d’installer des caméras de surveillance et qui détermine les finalités de celles-ci. Si plusieurs personnes ou entités sont responsables du traitement, mentionnez les noms de ces différents responsables du traitement."/>
            <w:id w:val="785620227"/>
            <w:lock w:val="sdtLocked"/>
            <w:placeholder>
              <w:docPart w:val="258F6B0398B44AC49F1C30D3C3A79F23"/>
            </w:placeholder>
            <w:showingPlcHdr/>
            <w15:appearance w15:val="hidden"/>
          </w:sdtPr>
          <w:sdtContent>
            <w:tc>
              <w:tcPr>
                <w:tcW w:w="12640" w:type="dxa"/>
              </w:tcPr>
              <w:p w14:paraId="2FA10D34" w14:textId="2DEC2071" w:rsidR="00445611" w:rsidRPr="00BC2868" w:rsidRDefault="00445611" w:rsidP="00445611">
                <w:pPr>
                  <w:ind w:left="0"/>
                  <w:rPr>
                    <w:rStyle w:val="PlaceholderText"/>
                    <w:rFonts w:ascii="Libre Franklin Thin" w:hAnsi="Libre Franklin Thin"/>
                    <w:i/>
                    <w:iCs/>
                    <w:color w:val="767171" w:themeColor="background2" w:themeShade="80"/>
                  </w:rPr>
                </w:pPr>
                <w:r w:rsidRPr="00BC2868">
                  <w:rPr>
                    <w:rStyle w:val="PlaceholderText"/>
                    <w:rFonts w:ascii="Libre Franklin Thin" w:hAnsi="Libre Franklin Thin"/>
                    <w:i/>
                    <w:iCs/>
                    <w:color w:val="767171" w:themeColor="background2" w:themeShade="80"/>
                  </w:rPr>
                  <w:t xml:space="preserve">Veuillez renseigner l’identité de la personne </w:t>
                </w:r>
                <w:r w:rsidR="00BC2868">
                  <w:rPr>
                    <w:rStyle w:val="PlaceholderText"/>
                    <w:rFonts w:ascii="Libre Franklin Thin" w:hAnsi="Libre Franklin Thin"/>
                    <w:i/>
                    <w:iCs/>
                    <w:color w:val="767171" w:themeColor="background2" w:themeShade="80"/>
                  </w:rPr>
                  <w:t xml:space="preserve">ou l’entité </w:t>
                </w:r>
                <w:r w:rsidRPr="00BC2868">
                  <w:rPr>
                    <w:rStyle w:val="PlaceholderText"/>
                    <w:rFonts w:ascii="Libre Franklin Thin" w:hAnsi="Libre Franklin Thin"/>
                    <w:i/>
                    <w:iCs/>
                    <w:color w:val="767171" w:themeColor="background2" w:themeShade="80"/>
                  </w:rPr>
                  <w:t xml:space="preserve">qui a décidé d’installer des caméras de surveillance et qui détermine les finalités de celles-ci. Si plusieurs personnes </w:t>
                </w:r>
                <w:r w:rsidR="00F456FD">
                  <w:rPr>
                    <w:rStyle w:val="PlaceholderText"/>
                    <w:rFonts w:ascii="Libre Franklin Thin" w:hAnsi="Libre Franklin Thin"/>
                    <w:i/>
                    <w:iCs/>
                    <w:color w:val="767171" w:themeColor="background2" w:themeShade="80"/>
                  </w:rPr>
                  <w:t xml:space="preserve">ou entités </w:t>
                </w:r>
                <w:r w:rsidRPr="00BC2868">
                  <w:rPr>
                    <w:rStyle w:val="PlaceholderText"/>
                    <w:rFonts w:ascii="Libre Franklin Thin" w:hAnsi="Libre Franklin Thin"/>
                    <w:i/>
                    <w:iCs/>
                    <w:color w:val="767171" w:themeColor="background2" w:themeShade="80"/>
                  </w:rPr>
                  <w:t>sont responsables du traitement, mentionnez les noms de ces différents responsables du traitement.</w:t>
                </w:r>
                <w:r w:rsidR="00430654">
                  <w:rPr>
                    <w:rStyle w:val="PlaceholderText"/>
                    <w:rFonts w:ascii="Libre Franklin Thin" w:hAnsi="Libre Franklin Thin"/>
                    <w:i/>
                    <w:iCs/>
                    <w:color w:val="767171" w:themeColor="background2" w:themeShade="80"/>
                  </w:rPr>
                  <w:br/>
                </w:r>
                <w:r w:rsidR="00430654">
                  <w:rPr>
                    <w:rStyle w:val="PlaceholderText"/>
                    <w:rFonts w:ascii="Libre Franklin Thin" w:hAnsi="Libre Franklin Thin"/>
                    <w:i/>
                    <w:iCs/>
                    <w:color w:val="767171" w:themeColor="background2" w:themeShade="80"/>
                  </w:rPr>
                  <w:br/>
                </w:r>
                <w:r w:rsidR="00430654" w:rsidRPr="00430654">
                  <w:rPr>
                    <w:rFonts w:ascii="Libre Franklin Thin" w:hAnsi="Libre Franklin Thin"/>
                    <w:i/>
                    <w:iCs/>
                    <w:color w:val="767171" w:themeColor="background2" w:themeShade="80"/>
                  </w:rPr>
                  <w:t>Par exemple, « Jean Dupont » (pour un particulier), « L’association des copropriétaires (ACP) » ou encore « Agence de Voyages ABC »</w:t>
                </w:r>
                <w:r w:rsidR="00430654">
                  <w:rPr>
                    <w:rFonts w:ascii="Libre Franklin Thin" w:hAnsi="Libre Franklin Thin"/>
                    <w:i/>
                    <w:iCs/>
                    <w:color w:val="767171" w:themeColor="background2" w:themeShade="80"/>
                  </w:rPr>
                  <w:t xml:space="preserve"> (pour une personne morale).</w:t>
                </w:r>
              </w:p>
              <w:p w14:paraId="30AEBFD7" w14:textId="77777777" w:rsidR="00445611" w:rsidRPr="00BC2868" w:rsidRDefault="00445611" w:rsidP="00445611">
                <w:pPr>
                  <w:ind w:left="0"/>
                  <w:rPr>
                    <w:rStyle w:val="PlaceholderText"/>
                    <w:rFonts w:ascii="Libre Franklin Thin" w:hAnsi="Libre Franklin Thin"/>
                    <w:i/>
                    <w:iCs/>
                    <w:color w:val="767171" w:themeColor="background2" w:themeShade="80"/>
                  </w:rPr>
                </w:pPr>
              </w:p>
              <w:p w14:paraId="409963A9" w14:textId="77777777" w:rsidR="00445611" w:rsidRPr="00BC2868" w:rsidRDefault="00445611" w:rsidP="00445611">
                <w:pPr>
                  <w:ind w:left="0"/>
                  <w:rPr>
                    <w:rStyle w:val="PlaceholderText"/>
                    <w:rFonts w:ascii="Libre Franklin Thin" w:hAnsi="Libre Franklin Thin"/>
                    <w:i/>
                    <w:iCs/>
                    <w:color w:val="767171" w:themeColor="background2" w:themeShade="80"/>
                  </w:rPr>
                </w:pPr>
                <w:r w:rsidRPr="00BC2868">
                  <w:rPr>
                    <w:rStyle w:val="PlaceholderText"/>
                    <w:rFonts w:ascii="Libre Franklin Thin" w:hAnsi="Libre Franklin Thin"/>
                    <w:b/>
                    <w:bCs/>
                    <w:i/>
                    <w:iCs/>
                    <w:color w:val="FF0000"/>
                  </w:rPr>
                  <w:t>Attention</w:t>
                </w:r>
                <w:r w:rsidRPr="00BC2868">
                  <w:rPr>
                    <w:rStyle w:val="PlaceholderText"/>
                    <w:rFonts w:ascii="Libre Franklin Thin" w:hAnsi="Libre Franklin Thin"/>
                    <w:i/>
                    <w:iCs/>
                    <w:color w:val="FF0000"/>
                  </w:rPr>
                  <w:t xml:space="preserve"> </w:t>
                </w:r>
                <w:r w:rsidRPr="00BC2868">
                  <w:rPr>
                    <w:rStyle w:val="PlaceholderText"/>
                    <w:rFonts w:ascii="Libre Franklin Thin" w:hAnsi="Libre Franklin Thin"/>
                    <w:i/>
                    <w:iCs/>
                    <w:color w:val="767171" w:themeColor="background2" w:themeShade="80"/>
                  </w:rPr>
                  <w:t>: la décision d'utiliser des caméras de surveillance mobiles dans les lieux fermés ne peut être prise par le responsable du traitement que dans les cas suivants:</w:t>
                </w:r>
              </w:p>
              <w:p w14:paraId="626B995D" w14:textId="3DED06CC" w:rsidR="00445611" w:rsidRPr="00BC2868" w:rsidRDefault="00445611" w:rsidP="00445611">
                <w:pPr>
                  <w:pStyle w:val="ListParagraph"/>
                  <w:numPr>
                    <w:ilvl w:val="0"/>
                    <w:numId w:val="3"/>
                  </w:numPr>
                  <w:rPr>
                    <w:rStyle w:val="PlaceholderText"/>
                    <w:rFonts w:ascii="Libre Franklin Thin" w:hAnsi="Libre Franklin Thin"/>
                    <w:i/>
                    <w:iCs/>
                    <w:color w:val="767171" w:themeColor="background2" w:themeShade="80"/>
                  </w:rPr>
                </w:pPr>
                <w:r w:rsidRPr="00BC2868">
                  <w:rPr>
                    <w:rStyle w:val="PlaceholderText"/>
                    <w:rFonts w:ascii="Libre Franklin Thin" w:hAnsi="Libre Franklin Thin"/>
                    <w:i/>
                    <w:iCs/>
                    <w:color w:val="767171" w:themeColor="background2" w:themeShade="80"/>
                  </w:rPr>
                  <w:t>l'utilisation de caméras de surveillance mobiles dans le cadre de l'article 142 de la loi du 2 octobre 2017 réglementant la sécurité privée et particulière ;</w:t>
                </w:r>
              </w:p>
              <w:p w14:paraId="69A91E78" w14:textId="18112898" w:rsidR="00445611" w:rsidRPr="00BC2868" w:rsidRDefault="00445611" w:rsidP="00445611">
                <w:pPr>
                  <w:pStyle w:val="ListParagraph"/>
                  <w:numPr>
                    <w:ilvl w:val="0"/>
                    <w:numId w:val="3"/>
                  </w:numPr>
                  <w:rPr>
                    <w:rStyle w:val="PlaceholderText"/>
                    <w:rFonts w:ascii="Libre Franklin Thin" w:hAnsi="Libre Franklin Thin"/>
                    <w:i/>
                    <w:iCs/>
                    <w:color w:val="767171" w:themeColor="background2" w:themeShade="80"/>
                  </w:rPr>
                </w:pPr>
                <w:r w:rsidRPr="00BC2868">
                  <w:rPr>
                    <w:rStyle w:val="PlaceholderText"/>
                    <w:rFonts w:ascii="Libre Franklin Thin" w:hAnsi="Libre Franklin Thin"/>
                    <w:i/>
                    <w:iCs/>
                    <w:color w:val="767171" w:themeColor="background2" w:themeShade="80"/>
                  </w:rPr>
                  <w:t>l'utilisation de caméras de surveillance mobiles dans un lieu fermé, ou les parties de ce lieu fermé, où personne n'est supposé être présent ;</w:t>
                </w:r>
              </w:p>
              <w:p w14:paraId="05E21C29" w14:textId="1994979E" w:rsidR="003A5FBA" w:rsidRPr="00445611" w:rsidRDefault="00445611" w:rsidP="00445611">
                <w:pPr>
                  <w:pStyle w:val="ListParagraph"/>
                  <w:numPr>
                    <w:ilvl w:val="0"/>
                    <w:numId w:val="3"/>
                  </w:numPr>
                  <w:rPr>
                    <w:rFonts w:ascii="Libre Franklin Thin" w:hAnsi="Libre Franklin Thin"/>
                    <w:i/>
                    <w:iCs/>
                    <w:color w:val="767171" w:themeColor="background2" w:themeShade="80"/>
                  </w:rPr>
                </w:pPr>
                <w:r w:rsidRPr="00BC2868">
                  <w:rPr>
                    <w:rStyle w:val="PlaceholderText"/>
                    <w:rFonts w:ascii="Libre Franklin Thin" w:hAnsi="Libre Franklin Thin"/>
                    <w:i/>
                    <w:iCs/>
                    <w:color w:val="767171" w:themeColor="background2" w:themeShade="80"/>
                  </w:rPr>
                  <w:t>l'utilisation de caméras de surveillance mobiles par une personne physique, à des fins personnelles ou domestiques, dans un lieu fermé non accessible au public.</w:t>
                </w:r>
              </w:p>
            </w:tc>
          </w:sdtContent>
        </w:sdt>
      </w:tr>
    </w:tbl>
    <w:p w14:paraId="41C552AF" w14:textId="28B71984" w:rsidR="00DF2BA1" w:rsidRPr="00EF08C7" w:rsidRDefault="006818A1" w:rsidP="00EF08C7">
      <w:pPr>
        <w:pStyle w:val="Heading3"/>
      </w:pPr>
      <w:r w:rsidRPr="00EF08C7">
        <w:t xml:space="preserve">Coordonnées du </w:t>
      </w:r>
      <w:r w:rsidR="0009702B" w:rsidRPr="00EF08C7">
        <w:t>responsable du traitement</w:t>
      </w:r>
      <w:r w:rsidR="00D47175" w:rsidRPr="00EF08C7">
        <w:t xml:space="preserve"> et du délégué à la protection des données</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CB126F" w14:paraId="41959FD7" w14:textId="77777777" w:rsidTr="00670B52">
        <w:trPr>
          <w:trHeight w:val="1701"/>
        </w:trPr>
        <w:sdt>
          <w:sdtPr>
            <w:alias w:val="Coordonnées du responsable du traitement et du délégué à la protection des données"/>
            <w:tag w:val="Introduisez les coordonnées du responsable du traitement et, le cas échéant, du responsable conjoint du traitement, du représentant du responsable du traitement et du délégué à la protection des données"/>
            <w:id w:val="-957477101"/>
            <w:lock w:val="sdtLocked"/>
            <w:placeholder>
              <w:docPart w:val="AEBD6316424B4F26BDB92CAAE1C29DC2"/>
            </w:placeholder>
            <w:showingPlcHdr/>
            <w15:appearance w15:val="hidden"/>
          </w:sdtPr>
          <w:sdtContent>
            <w:tc>
              <w:tcPr>
                <w:tcW w:w="12640" w:type="dxa"/>
              </w:tcPr>
              <w:p w14:paraId="4A01C955" w14:textId="77777777" w:rsidR="00CB126F" w:rsidRDefault="00A6147A" w:rsidP="00E07339">
                <w:pPr>
                  <w:ind w:left="0"/>
                </w:pPr>
                <w:r w:rsidRPr="00AD5DF7">
                  <w:rPr>
                    <w:rStyle w:val="PlaceholderText"/>
                    <w:rFonts w:ascii="Libre Franklin Thin" w:hAnsi="Libre Franklin Thin"/>
                    <w:i/>
                    <w:iCs/>
                    <w:color w:val="767171" w:themeColor="background2" w:themeShade="80"/>
                  </w:rPr>
                  <w:t>Introduisez les coordonnées du responsable du traitement et, le cas échéant, du responsable conjoint du traitement, du représentant du responsable du traitement et du délégué à la protection des données.</w:t>
                </w:r>
              </w:p>
            </w:tc>
          </w:sdtContent>
        </w:sdt>
      </w:tr>
    </w:tbl>
    <w:p w14:paraId="2421CC68" w14:textId="77777777" w:rsidR="008B7C7D" w:rsidRDefault="008B7C7D" w:rsidP="008B7C7D">
      <w:pPr>
        <w:pStyle w:val="Heading3"/>
      </w:pPr>
      <w:r w:rsidRPr="00EF08C7">
        <w:t xml:space="preserve">Adresse </w:t>
      </w:r>
      <w:r>
        <w:t>principale du lieu surveillé</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8B7C7D" w14:paraId="2DCE4159" w14:textId="77777777" w:rsidTr="00670B52">
        <w:trPr>
          <w:trHeight w:val="1701"/>
        </w:trPr>
        <w:sdt>
          <w:sdtPr>
            <w:alias w:val="Adresse principale du lieu surveillé"/>
            <w:tag w:val="Veuillez renseigner l’adresse principale du lieu où sont installées les caméras de surveillance"/>
            <w:id w:val="-1073501158"/>
            <w:lock w:val="sdtLocked"/>
            <w:placeholder>
              <w:docPart w:val="7D0C92017E7E472D817BA8D53194370B"/>
            </w:placeholder>
            <w:showingPlcHdr/>
            <w15:appearance w15:val="hidden"/>
          </w:sdtPr>
          <w:sdtContent>
            <w:tc>
              <w:tcPr>
                <w:tcW w:w="12640" w:type="dxa"/>
              </w:tcPr>
              <w:p w14:paraId="3FAB6854" w14:textId="77777777" w:rsidR="008B7C7D" w:rsidRDefault="00C90B14" w:rsidP="00C445DA">
                <w:pPr>
                  <w:ind w:left="0"/>
                </w:pPr>
                <w:r>
                  <w:rPr>
                    <w:rStyle w:val="PlaceholderText"/>
                    <w:rFonts w:ascii="Libre Franklin Thin" w:hAnsi="Libre Franklin Thin"/>
                    <w:i/>
                    <w:iCs/>
                    <w:color w:val="767171" w:themeColor="background2" w:themeShade="80"/>
                  </w:rPr>
                  <w:t>Veuillez r</w:t>
                </w:r>
                <w:r w:rsidR="008B7C7D" w:rsidRPr="00AD5DF7">
                  <w:rPr>
                    <w:rStyle w:val="PlaceholderText"/>
                    <w:rFonts w:ascii="Libre Franklin Thin" w:hAnsi="Libre Franklin Thin"/>
                    <w:i/>
                    <w:iCs/>
                    <w:color w:val="767171" w:themeColor="background2" w:themeShade="80"/>
                  </w:rPr>
                  <w:t>enseigne</w:t>
                </w:r>
                <w:r>
                  <w:rPr>
                    <w:rStyle w:val="PlaceholderText"/>
                    <w:rFonts w:ascii="Libre Franklin Thin" w:hAnsi="Libre Franklin Thin"/>
                    <w:i/>
                    <w:iCs/>
                    <w:color w:val="767171" w:themeColor="background2" w:themeShade="80"/>
                  </w:rPr>
                  <w:t>r</w:t>
                </w:r>
                <w:r w:rsidR="008B7C7D" w:rsidRPr="00AD5DF7">
                  <w:rPr>
                    <w:rStyle w:val="PlaceholderText"/>
                    <w:rFonts w:ascii="Libre Franklin Thin" w:hAnsi="Libre Franklin Thin"/>
                    <w:i/>
                    <w:iCs/>
                    <w:color w:val="767171" w:themeColor="background2" w:themeShade="80"/>
                  </w:rPr>
                  <w:t xml:space="preserve"> l’adresse </w:t>
                </w:r>
                <w:r w:rsidR="008B7C7D">
                  <w:rPr>
                    <w:rStyle w:val="PlaceholderText"/>
                    <w:rFonts w:ascii="Libre Franklin Thin" w:hAnsi="Libre Franklin Thin"/>
                    <w:i/>
                    <w:iCs/>
                    <w:color w:val="767171" w:themeColor="background2" w:themeShade="80"/>
                  </w:rPr>
                  <w:t xml:space="preserve">principale </w:t>
                </w:r>
                <w:r w:rsidR="008B7C7D" w:rsidRPr="00AD5DF7">
                  <w:rPr>
                    <w:rStyle w:val="PlaceholderText"/>
                    <w:rFonts w:ascii="Libre Franklin Thin" w:hAnsi="Libre Franklin Thin"/>
                    <w:i/>
                    <w:iCs/>
                    <w:color w:val="767171" w:themeColor="background2" w:themeShade="80"/>
                  </w:rPr>
                  <w:t>du lieu</w:t>
                </w:r>
                <w:r w:rsidR="008B7C7D">
                  <w:rPr>
                    <w:rStyle w:val="PlaceholderText"/>
                    <w:rFonts w:ascii="Libre Franklin Thin" w:hAnsi="Libre Franklin Thin"/>
                    <w:i/>
                    <w:iCs/>
                    <w:color w:val="767171" w:themeColor="background2" w:themeShade="80"/>
                  </w:rPr>
                  <w:t xml:space="preserve"> </w:t>
                </w:r>
                <w:r w:rsidR="008B7C7D" w:rsidRPr="00AD5DF7">
                  <w:rPr>
                    <w:rStyle w:val="PlaceholderText"/>
                    <w:rFonts w:ascii="Libre Franklin Thin" w:hAnsi="Libre Franklin Thin"/>
                    <w:i/>
                    <w:iCs/>
                    <w:color w:val="767171" w:themeColor="background2" w:themeShade="80"/>
                  </w:rPr>
                  <w:t>où sont installées les caméras de surveillance.</w:t>
                </w:r>
              </w:p>
            </w:tc>
          </w:sdtContent>
        </w:sdt>
      </w:tr>
    </w:tbl>
    <w:p w14:paraId="5CADBD36" w14:textId="77777777" w:rsidR="00F54408" w:rsidRDefault="00F54408" w:rsidP="008B7C7D">
      <w:pPr>
        <w:ind w:left="0"/>
      </w:pPr>
    </w:p>
    <w:p w14:paraId="10409E35" w14:textId="77777777" w:rsidR="006818A1" w:rsidRDefault="006818A1" w:rsidP="00A014BC">
      <w:pPr>
        <w:pStyle w:val="Heading1"/>
      </w:pPr>
      <w:r w:rsidRPr="00A014BC">
        <w:lastRenderedPageBreak/>
        <w:t>Description</w:t>
      </w:r>
      <w:r w:rsidR="00A014BC" w:rsidRPr="00A014BC">
        <w:t xml:space="preserve"> </w:t>
      </w:r>
      <w:r w:rsidR="00730B35">
        <w:t>des caméras</w:t>
      </w:r>
      <w:r w:rsidR="00644316">
        <w:t xml:space="preserve"> </w:t>
      </w:r>
      <w:r w:rsidR="00FB5D64">
        <w:t>mobiles</w:t>
      </w:r>
      <w:r w:rsidR="00556418">
        <w:t xml:space="preserve"> et </w:t>
      </w:r>
      <w:r w:rsidR="00C806C5">
        <w:t>des</w:t>
      </w:r>
      <w:r w:rsidR="00A014BC" w:rsidRPr="00A014BC">
        <w:t xml:space="preserve"> lieu</w:t>
      </w:r>
      <w:r w:rsidR="00C806C5">
        <w:t>x</w:t>
      </w:r>
      <w:r w:rsidR="00A014BC" w:rsidRPr="00A014BC">
        <w:t xml:space="preserve"> faisant l’objet d’une surveillance par caméras</w:t>
      </w:r>
      <w:r w:rsidR="00E420C5" w:rsidRPr="00821635">
        <w:rPr>
          <w:rFonts w:ascii="Libre Franklin ExtraLight" w:hAnsi="Libre Franklin ExtraLight"/>
          <w:vertAlign w:val="superscript"/>
        </w:rPr>
        <w:footnoteReference w:id="3"/>
      </w:r>
    </w:p>
    <w:p w14:paraId="1A0205B6" w14:textId="77777777" w:rsidR="00F52D29" w:rsidRPr="00F52D29" w:rsidRDefault="00F52D29" w:rsidP="00F52D29">
      <w:pPr>
        <w:keepNext/>
        <w:keepLines/>
        <w:shd w:val="clear" w:color="auto" w:fill="D9D9D9" w:themeFill="background1" w:themeFillShade="D9"/>
        <w:spacing w:before="360"/>
        <w:outlineLvl w:val="1"/>
        <w:rPr>
          <w:rFonts w:ascii="Libre Franklin SemiBold" w:eastAsiaTheme="majorEastAsia" w:hAnsi="Libre Franklin SemiBold" w:cstheme="majorBidi"/>
          <w:sz w:val="24"/>
        </w:rPr>
      </w:pPr>
      <w:r w:rsidRPr="00F52D29">
        <w:rPr>
          <w:rFonts w:ascii="Libre Franklin SemiBold" w:eastAsiaTheme="majorEastAsia" w:hAnsi="Libre Franklin SemiBold" w:cstheme="majorBidi"/>
          <w:sz w:val="24"/>
        </w:rPr>
        <w:t>Caméra de surveillance</w:t>
      </w:r>
      <w:r w:rsidR="00FB5D64">
        <w:rPr>
          <w:rFonts w:ascii="Libre Franklin SemiBold" w:eastAsiaTheme="majorEastAsia" w:hAnsi="Libre Franklin SemiBold" w:cstheme="majorBidi"/>
          <w:sz w:val="24"/>
        </w:rPr>
        <w:t xml:space="preserve"> mobile </w:t>
      </w:r>
      <w:r w:rsidRPr="00F52D29">
        <w:rPr>
          <w:rFonts w:ascii="Libre Franklin SemiBold" w:eastAsiaTheme="majorEastAsia" w:hAnsi="Libre Franklin SemiBold" w:cstheme="majorBidi"/>
          <w:sz w:val="24"/>
        </w:rPr>
        <w:t>1</w:t>
      </w:r>
    </w:p>
    <w:p w14:paraId="5AA1E245" w14:textId="77777777" w:rsidR="00F52D29" w:rsidRPr="00F52D29" w:rsidRDefault="00F52D29" w:rsidP="00F52D29">
      <w:pPr>
        <w:keepNext/>
        <w:keepLines/>
        <w:tabs>
          <w:tab w:val="left" w:pos="6912"/>
          <w:tab w:val="left" w:pos="9469"/>
        </w:tabs>
        <w:spacing w:before="200"/>
        <w:outlineLvl w:val="2"/>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Description d</w:t>
      </w:r>
      <w:r w:rsidR="00FB5D64">
        <w:rPr>
          <w:rFonts w:ascii="Libre Franklin Medium" w:eastAsiaTheme="majorEastAsia" w:hAnsi="Libre Franklin Medium" w:cstheme="majorBidi"/>
          <w:sz w:val="21"/>
          <w:szCs w:val="21"/>
        </w:rPr>
        <w:t>es</w:t>
      </w:r>
      <w:r w:rsidRPr="00F52D29">
        <w:rPr>
          <w:rFonts w:ascii="Libre Franklin Medium" w:eastAsiaTheme="majorEastAsia" w:hAnsi="Libre Franklin Medium" w:cstheme="majorBidi"/>
          <w:sz w:val="21"/>
          <w:szCs w:val="21"/>
        </w:rPr>
        <w:t xml:space="preserve"> </w:t>
      </w:r>
      <w:r w:rsidR="0019090D">
        <w:rPr>
          <w:rFonts w:ascii="Libre Franklin Medium" w:eastAsiaTheme="majorEastAsia" w:hAnsi="Libre Franklin Medium" w:cstheme="majorBidi"/>
          <w:sz w:val="21"/>
          <w:szCs w:val="21"/>
        </w:rPr>
        <w:t>zones surveillées</w:t>
      </w:r>
      <w:r w:rsidRPr="00F52D29">
        <w:rPr>
          <w:rFonts w:ascii="Libre Franklin Medium" w:eastAsiaTheme="majorEastAsia" w:hAnsi="Libre Franklin Medium" w:cstheme="majorBidi"/>
          <w:sz w:val="21"/>
          <w:szCs w:val="21"/>
        </w:rPr>
        <w:t xml:space="preserve"> par la caméra</w:t>
      </w:r>
      <w:r w:rsidR="00FB5D64">
        <w:rPr>
          <w:rFonts w:ascii="Libre Franklin Medium" w:eastAsiaTheme="majorEastAsia" w:hAnsi="Libre Franklin Medium" w:cstheme="majorBidi"/>
          <w:sz w:val="21"/>
          <w:szCs w:val="21"/>
        </w:rPr>
        <w:t xml:space="preserve"> mobile</w:t>
      </w:r>
      <w:r w:rsidR="0019090D">
        <w:rPr>
          <w:rFonts w:ascii="Libre Franklin Medium" w:eastAsiaTheme="majorEastAsia" w:hAnsi="Libre Franklin Medium" w:cstheme="majorBidi"/>
          <w:sz w:val="21"/>
          <w:szCs w:val="21"/>
        </w:rPr>
        <w:t xml:space="preserve"> et des périodes d’utilisation</w:t>
      </w:r>
      <w:r w:rsidRPr="00F52D29">
        <w:rPr>
          <w:rFonts w:ascii="Libre Franklin Medium" w:eastAsiaTheme="majorEastAsia" w:hAnsi="Libre Franklin Medium" w:cstheme="majorBidi"/>
          <w:sz w:val="21"/>
          <w:szCs w:val="21"/>
        </w:rP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F52D29" w:rsidRPr="00F52D29" w14:paraId="2F17F0A5" w14:textId="77777777" w:rsidTr="00CB0ADA">
        <w:trPr>
          <w:trHeight w:val="1701"/>
        </w:trPr>
        <w:bookmarkStart w:id="0" w:name="_Hlk177142969" w:displacedByCustomXml="next"/>
        <w:sdt>
          <w:sdtPr>
            <w:alias w:val="Description des zones surveillées par la caméra mobile et des périodes d’utilisation"/>
            <w:tag w:val="Veuillez préciser la localisation de la caméra de surveillance mobile et décrire les différentes zones surveillées par celle-ci. "/>
            <w:id w:val="-735322909"/>
            <w:lock w:val="sdtLocked"/>
            <w:placeholder>
              <w:docPart w:val="30440F0D84DB46189423F47B60B31711"/>
            </w:placeholder>
            <w:showingPlcHdr/>
            <w15:appearance w15:val="hidden"/>
          </w:sdtPr>
          <w:sdtContent>
            <w:tc>
              <w:tcPr>
                <w:tcW w:w="12640" w:type="dxa"/>
                <w:gridSpan w:val="4"/>
              </w:tcPr>
              <w:p w14:paraId="0F725207" w14:textId="77777777" w:rsidR="00414B98" w:rsidRDefault="0019090D" w:rsidP="00F52D29">
                <w:pPr>
                  <w:keepNext/>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V</w:t>
                </w:r>
                <w:r w:rsidR="00F52D29" w:rsidRPr="00F52D29">
                  <w:rPr>
                    <w:rFonts w:ascii="Libre Franklin Thin" w:hAnsi="Libre Franklin Thin"/>
                    <w:i/>
                    <w:iCs/>
                    <w:color w:val="767171" w:themeColor="background2" w:themeShade="80"/>
                  </w:rPr>
                  <w:t xml:space="preserve">euillez </w:t>
                </w:r>
                <w:r w:rsidR="00023921">
                  <w:rPr>
                    <w:rFonts w:ascii="Libre Franklin Thin" w:hAnsi="Libre Franklin Thin"/>
                    <w:i/>
                    <w:iCs/>
                    <w:color w:val="767171" w:themeColor="background2" w:themeShade="80"/>
                  </w:rPr>
                  <w:t xml:space="preserve">préciser la localisation de la caméra de surveillance mobile et </w:t>
                </w:r>
                <w:r>
                  <w:rPr>
                    <w:rFonts w:ascii="Libre Franklin Thin" w:hAnsi="Libre Franklin Thin"/>
                    <w:i/>
                    <w:iCs/>
                    <w:color w:val="767171" w:themeColor="background2" w:themeShade="80"/>
                  </w:rPr>
                  <w:t>décrire les différentes zones</w:t>
                </w:r>
                <w:r w:rsidR="00F52D29" w:rsidRPr="00F52D29">
                  <w:rPr>
                    <w:rFonts w:ascii="Libre Franklin Thin" w:hAnsi="Libre Franklin Thin"/>
                    <w:i/>
                    <w:iCs/>
                    <w:color w:val="767171" w:themeColor="background2" w:themeShade="80"/>
                  </w:rPr>
                  <w:t xml:space="preserve"> </w:t>
                </w:r>
                <w:r>
                  <w:rPr>
                    <w:rFonts w:ascii="Libre Franklin Thin" w:hAnsi="Libre Franklin Thin"/>
                    <w:i/>
                    <w:iCs/>
                    <w:color w:val="767171" w:themeColor="background2" w:themeShade="80"/>
                  </w:rPr>
                  <w:t xml:space="preserve">surveillées par </w:t>
                </w:r>
                <w:r w:rsidR="00023921">
                  <w:rPr>
                    <w:rFonts w:ascii="Libre Franklin Thin" w:hAnsi="Libre Franklin Thin"/>
                    <w:i/>
                    <w:iCs/>
                    <w:color w:val="767171" w:themeColor="background2" w:themeShade="80"/>
                  </w:rPr>
                  <w:t>celle-ci</w:t>
                </w:r>
                <w:r w:rsidR="00F52D29" w:rsidRPr="00F52D29">
                  <w:rPr>
                    <w:rFonts w:ascii="Libre Franklin Thin" w:hAnsi="Libre Franklin Thin"/>
                    <w:i/>
                    <w:iCs/>
                    <w:color w:val="767171" w:themeColor="background2" w:themeShade="80"/>
                  </w:rPr>
                  <w:t xml:space="preserve">. </w:t>
                </w:r>
              </w:p>
              <w:p w14:paraId="2FC18BAB" w14:textId="77777777" w:rsidR="00F52D29" w:rsidRPr="00F52D29" w:rsidRDefault="0084478E" w:rsidP="00F52D29">
                <w:pPr>
                  <w:keepNext/>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 xml:space="preserve">Précisez également </w:t>
                </w:r>
                <w:r w:rsidR="00F52D29" w:rsidRPr="00F52D29">
                  <w:rPr>
                    <w:rFonts w:ascii="Libre Franklin Thin" w:hAnsi="Libre Franklin Thin"/>
                    <w:i/>
                    <w:iCs/>
                    <w:color w:val="767171" w:themeColor="background2" w:themeShade="80"/>
                  </w:rPr>
                  <w:t>les périodes d’utilisation de la caméra</w:t>
                </w:r>
                <w:r>
                  <w:rPr>
                    <w:rFonts w:ascii="Libre Franklin Thin" w:hAnsi="Libre Franklin Thin"/>
                    <w:i/>
                    <w:iCs/>
                    <w:color w:val="767171" w:themeColor="background2" w:themeShade="80"/>
                  </w:rPr>
                  <w:t xml:space="preserve"> de surveillance mobile</w:t>
                </w:r>
                <w:r w:rsidR="00F52D29" w:rsidRPr="00F52D29">
                  <w:rPr>
                    <w:rFonts w:ascii="Libre Franklin Thin" w:hAnsi="Libre Franklin Thin"/>
                    <w:i/>
                    <w:iCs/>
                    <w:color w:val="767171" w:themeColor="background2" w:themeShade="80"/>
                  </w:rPr>
                  <w:t>.</w:t>
                </w:r>
              </w:p>
            </w:tc>
          </w:sdtContent>
        </w:sdt>
      </w:tr>
      <w:bookmarkEnd w:id="0"/>
      <w:tr w:rsidR="00F52D29" w:rsidRPr="00F52D29" w14:paraId="5A3F1621" w14:textId="77777777" w:rsidTr="002A1D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4477B565" w14:textId="77777777" w:rsidR="00F52D29" w:rsidRPr="00F52D29" w:rsidRDefault="00F52D29" w:rsidP="002A1D36">
            <w:pPr>
              <w:keepNext/>
              <w:spacing w:before="240"/>
              <w:ind w:left="0"/>
              <w:jc w:val="right"/>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Indication du type de lieu filmé :</w:t>
            </w:r>
          </w:p>
        </w:tc>
        <w:sdt>
          <w:sdtPr>
            <w:alias w:val="Type de lieu filmé"/>
            <w:tag w:val="Type de lieu filmé"/>
            <w:id w:val="438799312"/>
            <w:lock w:val="sdtLocked"/>
            <w:placeholder>
              <w:docPart w:val="46FD73DB6DBD478B85502C355C4CAD04"/>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19" w:type="dxa"/>
                <w:vAlign w:val="bottom"/>
              </w:tcPr>
              <w:p w14:paraId="3F76BA29" w14:textId="77777777" w:rsidR="00F52D29" w:rsidRPr="00F52D29" w:rsidRDefault="00EC21CC" w:rsidP="00F573A4">
                <w:pPr>
                  <w:keepNext/>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5" w:type="dxa"/>
            <w:vAlign w:val="bottom"/>
          </w:tcPr>
          <w:p w14:paraId="48D081E6" w14:textId="77777777" w:rsidR="00F52D29" w:rsidRPr="00F52D29" w:rsidRDefault="00F52D29" w:rsidP="002A1D36">
            <w:pPr>
              <w:keepNext/>
              <w:spacing w:before="240"/>
              <w:ind w:left="0"/>
              <w:jc w:val="right"/>
              <w:rPr>
                <w:rFonts w:ascii="Libre Franklin Medium" w:hAnsi="Libre Franklin Medium"/>
                <w:sz w:val="21"/>
                <w:szCs w:val="21"/>
              </w:rPr>
            </w:pPr>
            <w:r w:rsidRPr="00F52D29">
              <w:rPr>
                <w:rFonts w:ascii="Libre Franklin Medium" w:hAnsi="Libre Franklin Medium"/>
                <w:sz w:val="21"/>
                <w:szCs w:val="21"/>
              </w:rPr>
              <w:t>La caméra a-t-elle été déclarée</w:t>
            </w:r>
            <w:r w:rsidRPr="00F52D29">
              <w:rPr>
                <w:rFonts w:ascii="Libre Franklin ExtraLight" w:hAnsi="Libre Franklin ExtraLight"/>
                <w:sz w:val="21"/>
                <w:szCs w:val="21"/>
                <w:vertAlign w:val="superscript"/>
              </w:rPr>
              <w:footnoteReference w:id="4"/>
            </w:r>
            <w:r w:rsidRPr="00F52D29">
              <w:rPr>
                <w:rFonts w:ascii="Libre Franklin Medium" w:hAnsi="Libre Franklin Medium"/>
                <w:sz w:val="21"/>
                <w:szCs w:val="21"/>
              </w:rPr>
              <w:t> ?</w:t>
            </w:r>
          </w:p>
        </w:tc>
        <w:sdt>
          <w:sdtPr>
            <w:alias w:val="Caméras déclarées?"/>
            <w:tag w:val="Caméras déclarées?"/>
            <w:id w:val="-2138180338"/>
            <w:lock w:val="sdtLocked"/>
            <w:placeholder>
              <w:docPart w:val="D9FB2C219F39465A8279D0FDD4A9D7F6"/>
            </w:placeholder>
            <w:showingPlcHdr/>
            <w:dropDownList>
              <w:listItem w:displayText="Oui" w:value="Oui"/>
              <w:listItem w:displayText="Non" w:value="Non"/>
            </w:dropDownList>
          </w:sdtPr>
          <w:sdtContent>
            <w:tc>
              <w:tcPr>
                <w:tcW w:w="1843" w:type="dxa"/>
                <w:vAlign w:val="bottom"/>
              </w:tcPr>
              <w:p w14:paraId="02142794" w14:textId="77777777" w:rsidR="00F52D29" w:rsidRPr="00F52D29" w:rsidRDefault="00F52D29" w:rsidP="002A1D36">
                <w:pPr>
                  <w:keepNext/>
                  <w:spacing w:before="240"/>
                  <w:ind w:left="0"/>
                  <w:rPr>
                    <w:szCs w:val="18"/>
                  </w:rPr>
                </w:pPr>
                <w:r w:rsidRPr="00F52D29">
                  <w:rPr>
                    <w:rFonts w:ascii="Libre Franklin Thin" w:hAnsi="Libre Franklin Thin"/>
                    <w:i/>
                    <w:iCs/>
                    <w:color w:val="767171" w:themeColor="background2" w:themeShade="80"/>
                  </w:rPr>
                  <w:t>Oui / Non</w:t>
                </w:r>
              </w:p>
            </w:tc>
          </w:sdtContent>
        </w:sdt>
      </w:tr>
      <w:tr w:rsidR="00F52D29" w:rsidRPr="00F52D29" w14:paraId="101D602D" w14:textId="77777777" w:rsidTr="002A1D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4140E720" w14:textId="77777777" w:rsidR="00F52D29" w:rsidRPr="00F52D29" w:rsidRDefault="00F52D29" w:rsidP="00F573A4">
            <w:pPr>
              <w:keepNext/>
              <w:ind w:left="0"/>
              <w:jc w:val="right"/>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736757904"/>
            <w:lock w:val="sdtLocked"/>
            <w:placeholder>
              <w:docPart w:val="AE314C02FF564C6BAE76D2FEF43776FB"/>
            </w:placeholder>
            <w:dropDownList>
              <w:listItem w:displayText="Caméra mobile" w:value="Caméra mobile"/>
            </w:dropDownList>
          </w:sdtPr>
          <w:sdtContent>
            <w:tc>
              <w:tcPr>
                <w:tcW w:w="3119" w:type="dxa"/>
                <w:vAlign w:val="bottom"/>
              </w:tcPr>
              <w:p w14:paraId="71EFA01F" w14:textId="77777777" w:rsidR="00F52D29" w:rsidRPr="00F52D29" w:rsidRDefault="00DA55BE" w:rsidP="00F573A4">
                <w:pPr>
                  <w:keepNext/>
                  <w:ind w:left="0"/>
                </w:pPr>
                <w:r>
                  <w:t>Caméra mobile</w:t>
                </w:r>
              </w:p>
            </w:tc>
          </w:sdtContent>
        </w:sdt>
        <w:tc>
          <w:tcPr>
            <w:tcW w:w="3685" w:type="dxa"/>
            <w:vAlign w:val="bottom"/>
          </w:tcPr>
          <w:p w14:paraId="10DEBBE0" w14:textId="77777777" w:rsidR="00F52D29" w:rsidRPr="00F52D29" w:rsidRDefault="00F52D29" w:rsidP="002A1D36">
            <w:pPr>
              <w:keepNext/>
              <w:ind w:left="0"/>
              <w:jc w:val="right"/>
              <w:rPr>
                <w:rFonts w:ascii="Libre Franklin Medium" w:hAnsi="Libre Franklin Medium"/>
                <w:sz w:val="21"/>
                <w:szCs w:val="21"/>
              </w:rPr>
            </w:pPr>
            <w:r w:rsidRPr="00F52D29">
              <w:rPr>
                <w:rFonts w:ascii="Libre Franklin Medium" w:hAnsi="Libre Franklin Medium"/>
                <w:sz w:val="21"/>
                <w:szCs w:val="21"/>
              </w:rPr>
              <w:t>Date de déclaration de la caméra :</w:t>
            </w:r>
          </w:p>
        </w:tc>
        <w:sdt>
          <w:sdtPr>
            <w:rPr>
              <w:szCs w:val="18"/>
            </w:rPr>
            <w:alias w:val="Date de déclaration"/>
            <w:tag w:val="Date de déclaration"/>
            <w:id w:val="-1949686937"/>
            <w:lock w:val="sdtLocked"/>
            <w:placeholder>
              <w:docPart w:val="AABA841E12E8494A8E3C2B961ADA5761"/>
            </w:placeholder>
            <w:showingPlcHdr/>
            <w:date>
              <w:dateFormat w:val="dd-MM-yyyy"/>
              <w:lid w:val="fr-BE"/>
              <w:storeMappedDataAs w:val="date"/>
              <w:calendar w:val="gregorian"/>
            </w:date>
          </w:sdtPr>
          <w:sdtContent>
            <w:tc>
              <w:tcPr>
                <w:tcW w:w="1843" w:type="dxa"/>
                <w:vAlign w:val="bottom"/>
              </w:tcPr>
              <w:p w14:paraId="4BDA4888" w14:textId="77777777" w:rsidR="00F52D29" w:rsidRPr="00F52D29" w:rsidRDefault="00F52D29" w:rsidP="002A1D36">
                <w:pPr>
                  <w:keepNext/>
                  <w:ind w:left="0"/>
                  <w:rPr>
                    <w:sz w:val="16"/>
                    <w:szCs w:val="20"/>
                  </w:rPr>
                </w:pPr>
                <w:r w:rsidRPr="00F52D29">
                  <w:rPr>
                    <w:rFonts w:ascii="Libre Franklin Thin" w:hAnsi="Libre Franklin Thin"/>
                    <w:i/>
                    <w:iCs/>
                    <w:color w:val="767171" w:themeColor="background2" w:themeShade="80"/>
                  </w:rPr>
                  <w:t>Insérez la date</w:t>
                </w:r>
              </w:p>
            </w:tc>
          </w:sdtContent>
        </w:sdt>
      </w:tr>
      <w:tr w:rsidR="00F52D29" w:rsidRPr="00F52D29" w14:paraId="38E4632A" w14:textId="77777777" w:rsidTr="002A1D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51FF5EDC" w14:textId="77777777" w:rsidR="00F52D29" w:rsidRPr="00F52D29" w:rsidRDefault="00F52D29" w:rsidP="00F573A4">
            <w:pPr>
              <w:keepNext/>
              <w:ind w:left="0"/>
              <w:jc w:val="right"/>
              <w:rPr>
                <w:rFonts w:ascii="Libre Franklin Medium" w:eastAsiaTheme="majorEastAsia" w:hAnsi="Libre Franklin Medium" w:cstheme="majorBidi"/>
                <w:sz w:val="21"/>
                <w:szCs w:val="21"/>
              </w:rPr>
            </w:pPr>
            <w:r w:rsidRPr="00F52D29">
              <w:rPr>
                <w:rFonts w:ascii="Libre Franklin Medium" w:hAnsi="Libre Franklin Medium"/>
                <w:sz w:val="21"/>
                <w:szCs w:val="21"/>
              </w:rPr>
              <w:t>Date de mise en service de la caméra :</w:t>
            </w:r>
          </w:p>
        </w:tc>
        <w:sdt>
          <w:sdtPr>
            <w:rPr>
              <w:szCs w:val="18"/>
            </w:rPr>
            <w:alias w:val="Date de mise en service"/>
            <w:tag w:val="Date de mise en service"/>
            <w:id w:val="788092930"/>
            <w:lock w:val="sdtLocked"/>
            <w:placeholder>
              <w:docPart w:val="4863D98AD3F8408ABAA41543346B7B35"/>
            </w:placeholder>
            <w:showingPlcHdr/>
            <w:date w:fullDate="2025-05-22T00:00:00Z">
              <w:dateFormat w:val="dd-MM-yyyy"/>
              <w:lid w:val="fr-BE"/>
              <w:storeMappedDataAs w:val="date"/>
              <w:calendar w:val="gregorian"/>
            </w:date>
          </w:sdtPr>
          <w:sdtContent>
            <w:tc>
              <w:tcPr>
                <w:tcW w:w="3119" w:type="dxa"/>
                <w:vAlign w:val="bottom"/>
              </w:tcPr>
              <w:p w14:paraId="4CE706D2" w14:textId="77777777" w:rsidR="00F52D29" w:rsidRPr="00F52D29" w:rsidRDefault="00F52D29" w:rsidP="00F573A4">
                <w:pPr>
                  <w:keepNext/>
                  <w:ind w:left="0"/>
                </w:pPr>
                <w:r w:rsidRPr="00F52D29">
                  <w:rPr>
                    <w:rFonts w:ascii="Libre Franklin Thin" w:hAnsi="Libre Franklin Thin"/>
                    <w:i/>
                    <w:iCs/>
                    <w:color w:val="767171" w:themeColor="background2" w:themeShade="80"/>
                    <w:szCs w:val="18"/>
                  </w:rPr>
                  <w:t>I</w:t>
                </w:r>
                <w:r w:rsidRPr="00F52D29">
                  <w:rPr>
                    <w:rFonts w:ascii="Libre Franklin Thin" w:hAnsi="Libre Franklin Thin"/>
                    <w:i/>
                    <w:iCs/>
                    <w:color w:val="767171" w:themeColor="background2" w:themeShade="80"/>
                  </w:rPr>
                  <w:t>nsérez la date</w:t>
                </w:r>
                <w:r w:rsidRPr="00F52D29">
                  <w:rPr>
                    <w:rFonts w:ascii="Libre Franklin Thin" w:hAnsi="Libre Franklin Thin"/>
                    <w:i/>
                    <w:iCs/>
                    <w:color w:val="767171" w:themeColor="background2" w:themeShade="80"/>
                    <w:szCs w:val="18"/>
                  </w:rPr>
                  <w:t>.</w:t>
                </w:r>
              </w:p>
            </w:tc>
          </w:sdtContent>
        </w:sdt>
        <w:tc>
          <w:tcPr>
            <w:tcW w:w="3685" w:type="dxa"/>
            <w:vAlign w:val="bottom"/>
          </w:tcPr>
          <w:p w14:paraId="55FD8B84" w14:textId="77777777" w:rsidR="00F52D29" w:rsidRPr="00F52D29" w:rsidRDefault="00F52D29" w:rsidP="002A1D36">
            <w:pPr>
              <w:keepNext/>
              <w:ind w:left="0"/>
              <w:jc w:val="right"/>
              <w:rPr>
                <w:rFonts w:ascii="Libre Franklin Medium" w:hAnsi="Libre Franklin Medium"/>
                <w:sz w:val="21"/>
                <w:szCs w:val="21"/>
              </w:rPr>
            </w:pPr>
            <w:r w:rsidRPr="00F52D29">
              <w:rPr>
                <w:rFonts w:ascii="Libre Franklin Medium" w:hAnsi="Libre Franklin Medium"/>
                <w:sz w:val="21"/>
                <w:szCs w:val="21"/>
              </w:rPr>
              <w:t>Numéro de la déclaration :</w:t>
            </w:r>
          </w:p>
        </w:tc>
        <w:sdt>
          <w:sdtPr>
            <w:rPr>
              <w:szCs w:val="18"/>
            </w:rPr>
            <w:alias w:val="Référence"/>
            <w:tag w:val="Référence"/>
            <w:id w:val="992303008"/>
            <w:lock w:val="sdtLocked"/>
            <w:placeholder>
              <w:docPart w:val="C4ABAFC4957C42F9BF8C249BAE9D32EF"/>
            </w:placeholder>
            <w:showingPlcHdr/>
            <w:text/>
          </w:sdtPr>
          <w:sdtContent>
            <w:tc>
              <w:tcPr>
                <w:tcW w:w="1843" w:type="dxa"/>
                <w:vAlign w:val="bottom"/>
              </w:tcPr>
              <w:p w14:paraId="7ADE3000" w14:textId="77777777" w:rsidR="00F52D29" w:rsidRPr="00F52D29" w:rsidRDefault="00F52D29" w:rsidP="002A1D36">
                <w:pPr>
                  <w:keepNext/>
                  <w:ind w:left="0"/>
                  <w:rPr>
                    <w:szCs w:val="18"/>
                  </w:rPr>
                </w:pPr>
                <w:r w:rsidRPr="00F52D29">
                  <w:rPr>
                    <w:rFonts w:ascii="Libre Franklin Thin" w:hAnsi="Libre Franklin Thin"/>
                    <w:i/>
                    <w:iCs/>
                    <w:color w:val="767171" w:themeColor="background2" w:themeShade="80"/>
                  </w:rPr>
                  <w:t>Insérez le n°</w:t>
                </w:r>
              </w:p>
            </w:tc>
          </w:sdtContent>
        </w:sdt>
      </w:tr>
    </w:tbl>
    <w:p w14:paraId="2CBD2324" w14:textId="77777777" w:rsidR="00F52D29" w:rsidRPr="00F52D29" w:rsidRDefault="00F52D29" w:rsidP="00F52D29">
      <w:pPr>
        <w:keepNext/>
        <w:keepLines/>
        <w:spacing w:before="200"/>
        <w:outlineLvl w:val="2"/>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Description technique de la caméra de surveillance</w:t>
      </w:r>
      <w:r w:rsidR="0019090D">
        <w:rPr>
          <w:rFonts w:ascii="Libre Franklin Medium" w:eastAsiaTheme="majorEastAsia" w:hAnsi="Libre Franklin Medium" w:cstheme="majorBidi"/>
          <w:sz w:val="21"/>
          <w:szCs w:val="21"/>
        </w:rPr>
        <w:t xml:space="preserve"> mobile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F52D29" w:rsidRPr="00F52D29" w14:paraId="7E72C338" w14:textId="77777777" w:rsidTr="00CB0ADA">
        <w:trPr>
          <w:trHeight w:val="1984"/>
        </w:trPr>
        <w:sdt>
          <w:sdtPr>
            <w:alias w:val="Description technique de la caméra de surveillance mobile"/>
            <w:tag w:val="Fournissez une description technique de la caméra de surveillance mobile en indiquant notamment la marque, le modèle, la résolution (en pixels) de l’image, ainsi que le fournisseur et l’installateur, le cas échéant. "/>
            <w:id w:val="-2110499232"/>
            <w:lock w:val="sdtLocked"/>
            <w:placeholder>
              <w:docPart w:val="D82122C792DB47829B99C60989002CD0"/>
            </w:placeholder>
            <w:showingPlcHdr/>
            <w15:appearance w15:val="hidden"/>
          </w:sdtPr>
          <w:sdtContent>
            <w:tc>
              <w:tcPr>
                <w:tcW w:w="12640" w:type="dxa"/>
              </w:tcPr>
              <w:p w14:paraId="6EF9F098" w14:textId="77777777" w:rsidR="00414B98" w:rsidRDefault="00414B98" w:rsidP="00414B98">
                <w:pPr>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 xml:space="preserve">Fournissez une description technique de la caméra de surveillance mobile en indiquant notamment </w:t>
                </w:r>
                <w:r w:rsidRPr="00F52D29">
                  <w:rPr>
                    <w:rFonts w:ascii="Libre Franklin Thin" w:hAnsi="Libre Franklin Thin"/>
                    <w:i/>
                    <w:iCs/>
                    <w:color w:val="767171" w:themeColor="background2" w:themeShade="80"/>
                  </w:rPr>
                  <w:t>la marque, le modèle</w:t>
                </w:r>
                <w:r>
                  <w:rPr>
                    <w:rFonts w:ascii="Libre Franklin Thin" w:hAnsi="Libre Franklin Thin"/>
                    <w:i/>
                    <w:iCs/>
                    <w:color w:val="767171" w:themeColor="background2" w:themeShade="80"/>
                  </w:rPr>
                  <w:t xml:space="preserve">, </w:t>
                </w:r>
                <w:r w:rsidRPr="00F52D29">
                  <w:rPr>
                    <w:rFonts w:ascii="Libre Franklin Thin" w:hAnsi="Libre Franklin Thin"/>
                    <w:i/>
                    <w:iCs/>
                    <w:color w:val="767171" w:themeColor="background2" w:themeShade="80"/>
                  </w:rPr>
                  <w:t xml:space="preserve">la résolution </w:t>
                </w:r>
                <w:r>
                  <w:rPr>
                    <w:rFonts w:ascii="Libre Franklin Thin" w:hAnsi="Libre Franklin Thin"/>
                    <w:i/>
                    <w:iCs/>
                    <w:color w:val="767171" w:themeColor="background2" w:themeShade="80"/>
                  </w:rPr>
                  <w:t xml:space="preserve">(en pixels) </w:t>
                </w:r>
                <w:r w:rsidRPr="00F52D29">
                  <w:rPr>
                    <w:rFonts w:ascii="Libre Franklin Thin" w:hAnsi="Libre Franklin Thin"/>
                    <w:i/>
                    <w:iCs/>
                    <w:color w:val="767171" w:themeColor="background2" w:themeShade="80"/>
                  </w:rPr>
                  <w:t xml:space="preserve">de </w:t>
                </w:r>
                <w:r>
                  <w:rPr>
                    <w:rFonts w:ascii="Libre Franklin Thin" w:hAnsi="Libre Franklin Thin"/>
                    <w:i/>
                    <w:iCs/>
                    <w:color w:val="767171" w:themeColor="background2" w:themeShade="80"/>
                  </w:rPr>
                  <w:t xml:space="preserve">l’image, </w:t>
                </w:r>
                <w:r w:rsidRPr="00F52D29">
                  <w:rPr>
                    <w:rFonts w:ascii="Libre Franklin Thin" w:hAnsi="Libre Franklin Thin"/>
                    <w:i/>
                    <w:iCs/>
                    <w:color w:val="767171" w:themeColor="background2" w:themeShade="80"/>
                  </w:rPr>
                  <w:t>ainsi que</w:t>
                </w:r>
                <w:r>
                  <w:rPr>
                    <w:rFonts w:ascii="Libre Franklin Thin" w:hAnsi="Libre Franklin Thin"/>
                    <w:i/>
                    <w:iCs/>
                    <w:color w:val="767171" w:themeColor="background2" w:themeShade="80"/>
                  </w:rPr>
                  <w:t xml:space="preserve"> le fournisseur et l’installateur, le cas échéant</w:t>
                </w:r>
                <w:r w:rsidRPr="00F52D29">
                  <w:rPr>
                    <w:rFonts w:ascii="Libre Franklin Thin" w:hAnsi="Libre Franklin Thin"/>
                    <w:i/>
                    <w:iCs/>
                    <w:color w:val="767171" w:themeColor="background2" w:themeShade="80"/>
                  </w:rPr>
                  <w:t xml:space="preserve">. </w:t>
                </w:r>
              </w:p>
              <w:p w14:paraId="058FF33B" w14:textId="77777777" w:rsidR="00F52D29" w:rsidRPr="00F52D29" w:rsidRDefault="00414B98" w:rsidP="00414B98">
                <w:pPr>
                  <w:ind w:left="0"/>
                </w:pPr>
                <w:r w:rsidRPr="00F52D29">
                  <w:rPr>
                    <w:rFonts w:ascii="Libre Franklin Thin" w:hAnsi="Libre Franklin Thin"/>
                    <w:i/>
                    <w:iCs/>
                    <w:color w:val="767171" w:themeColor="background2" w:themeShade="80"/>
                  </w:rPr>
                  <w:t xml:space="preserve">Veuillez également </w:t>
                </w:r>
                <w:r>
                  <w:rPr>
                    <w:rFonts w:ascii="Libre Franklin Thin" w:hAnsi="Libre Franklin Thin"/>
                    <w:i/>
                    <w:iCs/>
                    <w:color w:val="767171" w:themeColor="background2" w:themeShade="80"/>
                  </w:rPr>
                  <w:t>préciser si la caméra de surveillance fonctionne en permanence ou non, si l’enregistrement a lieu en continu (24h/24, 7j/7) ou non, et si la caméra enregistre uniquement les images ou également le son</w:t>
                </w:r>
                <w:r w:rsidR="00F52D29" w:rsidRPr="00F52D29">
                  <w:rPr>
                    <w:rFonts w:ascii="Libre Franklin Thin" w:hAnsi="Libre Franklin Thin"/>
                    <w:i/>
                    <w:iCs/>
                    <w:color w:val="767171" w:themeColor="background2" w:themeShade="80"/>
                  </w:rPr>
                  <w:t>.</w:t>
                </w:r>
              </w:p>
            </w:tc>
          </w:sdtContent>
        </w:sdt>
      </w:tr>
    </w:tbl>
    <w:p w14:paraId="13B842AB" w14:textId="77777777" w:rsidR="0086371A" w:rsidRPr="0086371A" w:rsidRDefault="0086371A" w:rsidP="0086371A">
      <w:pPr>
        <w:keepNext/>
        <w:keepLines/>
        <w:shd w:val="clear" w:color="auto" w:fill="D9D9D9" w:themeFill="background1" w:themeFillShade="D9"/>
        <w:spacing w:before="360"/>
        <w:outlineLvl w:val="1"/>
        <w:rPr>
          <w:rFonts w:ascii="Libre Franklin SemiBold" w:eastAsiaTheme="majorEastAsia" w:hAnsi="Libre Franklin SemiBold" w:cstheme="majorBidi"/>
          <w:sz w:val="24"/>
        </w:rPr>
      </w:pPr>
      <w:r w:rsidRPr="0086371A">
        <w:rPr>
          <w:rFonts w:ascii="Libre Franklin SemiBold" w:eastAsiaTheme="majorEastAsia" w:hAnsi="Libre Franklin SemiBold" w:cstheme="majorBidi"/>
          <w:sz w:val="24"/>
        </w:rPr>
        <w:t>Caméra de surveillance</w:t>
      </w:r>
      <w:r w:rsidR="00FB5D64">
        <w:rPr>
          <w:rFonts w:ascii="Libre Franklin SemiBold" w:eastAsiaTheme="majorEastAsia" w:hAnsi="Libre Franklin SemiBold" w:cstheme="majorBidi"/>
          <w:sz w:val="24"/>
        </w:rPr>
        <w:t xml:space="preserve"> mobile</w:t>
      </w:r>
      <w:r w:rsidRPr="0086371A">
        <w:rPr>
          <w:rFonts w:ascii="Libre Franklin SemiBold" w:eastAsiaTheme="majorEastAsia" w:hAnsi="Libre Franklin SemiBold" w:cstheme="majorBidi"/>
          <w:sz w:val="24"/>
        </w:rPr>
        <w:t xml:space="preserve"> 2</w:t>
      </w:r>
    </w:p>
    <w:p w14:paraId="1EE24F66" w14:textId="77777777" w:rsidR="00023921" w:rsidRPr="00F52D29" w:rsidRDefault="00023921" w:rsidP="00023921">
      <w:pPr>
        <w:keepNext/>
        <w:keepLines/>
        <w:tabs>
          <w:tab w:val="left" w:pos="6912"/>
          <w:tab w:val="left" w:pos="9469"/>
        </w:tabs>
        <w:spacing w:before="200"/>
        <w:outlineLvl w:val="2"/>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Description d</w:t>
      </w:r>
      <w:r>
        <w:rPr>
          <w:rFonts w:ascii="Libre Franklin Medium" w:eastAsiaTheme="majorEastAsia" w:hAnsi="Libre Franklin Medium" w:cstheme="majorBidi"/>
          <w:sz w:val="21"/>
          <w:szCs w:val="21"/>
        </w:rPr>
        <w:t>es</w:t>
      </w:r>
      <w:r w:rsidRPr="00F52D29">
        <w:rPr>
          <w:rFonts w:ascii="Libre Franklin Medium" w:eastAsiaTheme="majorEastAsia" w:hAnsi="Libre Franklin Medium" w:cstheme="majorBidi"/>
          <w:sz w:val="21"/>
          <w:szCs w:val="21"/>
        </w:rPr>
        <w:t xml:space="preserve"> </w:t>
      </w:r>
      <w:r>
        <w:rPr>
          <w:rFonts w:ascii="Libre Franklin Medium" w:eastAsiaTheme="majorEastAsia" w:hAnsi="Libre Franklin Medium" w:cstheme="majorBidi"/>
          <w:sz w:val="21"/>
          <w:szCs w:val="21"/>
        </w:rPr>
        <w:t>zones surveillées</w:t>
      </w:r>
      <w:r w:rsidRPr="00F52D29">
        <w:rPr>
          <w:rFonts w:ascii="Libre Franklin Medium" w:eastAsiaTheme="majorEastAsia" w:hAnsi="Libre Franklin Medium" w:cstheme="majorBidi"/>
          <w:sz w:val="21"/>
          <w:szCs w:val="21"/>
        </w:rPr>
        <w:t xml:space="preserve"> par la caméra</w:t>
      </w:r>
      <w:r>
        <w:rPr>
          <w:rFonts w:ascii="Libre Franklin Medium" w:eastAsiaTheme="majorEastAsia" w:hAnsi="Libre Franklin Medium" w:cstheme="majorBidi"/>
          <w:sz w:val="21"/>
          <w:szCs w:val="21"/>
        </w:rPr>
        <w:t xml:space="preserve"> mobile et des périodes d’utilisation</w:t>
      </w:r>
      <w:r w:rsidRPr="00F52D29">
        <w:rPr>
          <w:rFonts w:ascii="Libre Franklin Medium" w:eastAsiaTheme="majorEastAsia" w:hAnsi="Libre Franklin Medium" w:cstheme="majorBidi"/>
          <w:sz w:val="21"/>
          <w:szCs w:val="21"/>
        </w:rP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023921" w:rsidRPr="00F52D29" w14:paraId="2D7ACC88" w14:textId="77777777" w:rsidTr="00CB0ADA">
        <w:trPr>
          <w:trHeight w:val="1701"/>
        </w:trPr>
        <w:sdt>
          <w:sdtPr>
            <w:id w:val="-1316490036"/>
            <w:lock w:val="sdtLocked"/>
            <w:placeholder>
              <w:docPart w:val="11002BAD62E04AEA9CB6EBF4CE71C93F"/>
            </w:placeholder>
            <w:showingPlcHdr/>
            <w15:appearance w15:val="hidden"/>
          </w:sdtPr>
          <w:sdtContent>
            <w:tc>
              <w:tcPr>
                <w:tcW w:w="12640" w:type="dxa"/>
                <w:gridSpan w:val="4"/>
              </w:tcPr>
              <w:p w14:paraId="6B0CB526" w14:textId="77777777" w:rsidR="00414B98" w:rsidRDefault="00414B98" w:rsidP="00414B98">
                <w:pPr>
                  <w:keepNext/>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V</w:t>
                </w:r>
                <w:r w:rsidRPr="00F52D29">
                  <w:rPr>
                    <w:rFonts w:ascii="Libre Franklin Thin" w:hAnsi="Libre Franklin Thin"/>
                    <w:i/>
                    <w:iCs/>
                    <w:color w:val="767171" w:themeColor="background2" w:themeShade="80"/>
                  </w:rPr>
                  <w:t xml:space="preserve">euillez </w:t>
                </w:r>
                <w:r>
                  <w:rPr>
                    <w:rFonts w:ascii="Libre Franklin Thin" w:hAnsi="Libre Franklin Thin"/>
                    <w:i/>
                    <w:iCs/>
                    <w:color w:val="767171" w:themeColor="background2" w:themeShade="80"/>
                  </w:rPr>
                  <w:t>préciser la localisation de la caméra de surveillance mobile et décrire les différentes zones</w:t>
                </w:r>
                <w:r w:rsidRPr="00F52D29">
                  <w:rPr>
                    <w:rFonts w:ascii="Libre Franklin Thin" w:hAnsi="Libre Franklin Thin"/>
                    <w:i/>
                    <w:iCs/>
                    <w:color w:val="767171" w:themeColor="background2" w:themeShade="80"/>
                  </w:rPr>
                  <w:t xml:space="preserve"> </w:t>
                </w:r>
                <w:r>
                  <w:rPr>
                    <w:rFonts w:ascii="Libre Franklin Thin" w:hAnsi="Libre Franklin Thin"/>
                    <w:i/>
                    <w:iCs/>
                    <w:color w:val="767171" w:themeColor="background2" w:themeShade="80"/>
                  </w:rPr>
                  <w:t>surveillées par celle-ci</w:t>
                </w:r>
                <w:r w:rsidRPr="00F52D29">
                  <w:rPr>
                    <w:rFonts w:ascii="Libre Franklin Thin" w:hAnsi="Libre Franklin Thin"/>
                    <w:i/>
                    <w:iCs/>
                    <w:color w:val="767171" w:themeColor="background2" w:themeShade="80"/>
                  </w:rPr>
                  <w:t xml:space="preserve">. </w:t>
                </w:r>
              </w:p>
              <w:p w14:paraId="618E5C60" w14:textId="77777777" w:rsidR="00023921" w:rsidRPr="00F52D29" w:rsidRDefault="00414B98" w:rsidP="00414B98">
                <w:pPr>
                  <w:keepNext/>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 xml:space="preserve">Précisez également </w:t>
                </w:r>
                <w:r w:rsidRPr="00F52D29">
                  <w:rPr>
                    <w:rFonts w:ascii="Libre Franklin Thin" w:hAnsi="Libre Franklin Thin"/>
                    <w:i/>
                    <w:iCs/>
                    <w:color w:val="767171" w:themeColor="background2" w:themeShade="80"/>
                  </w:rPr>
                  <w:t>les périodes d’utilisation de la caméra</w:t>
                </w:r>
                <w:r>
                  <w:rPr>
                    <w:rFonts w:ascii="Libre Franklin Thin" w:hAnsi="Libre Franklin Thin"/>
                    <w:i/>
                    <w:iCs/>
                    <w:color w:val="767171" w:themeColor="background2" w:themeShade="80"/>
                  </w:rPr>
                  <w:t xml:space="preserve"> de surveillance mobile</w:t>
                </w:r>
                <w:r w:rsidR="00023921" w:rsidRPr="00F52D29">
                  <w:rPr>
                    <w:rFonts w:ascii="Libre Franklin Thin" w:hAnsi="Libre Franklin Thin"/>
                    <w:i/>
                    <w:iCs/>
                    <w:color w:val="767171" w:themeColor="background2" w:themeShade="80"/>
                  </w:rPr>
                  <w:t>.</w:t>
                </w:r>
              </w:p>
            </w:tc>
          </w:sdtContent>
        </w:sdt>
      </w:tr>
      <w:tr w:rsidR="00023921" w:rsidRPr="00F52D29" w14:paraId="5E293771"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5B054855" w14:textId="77777777" w:rsidR="00023921" w:rsidRPr="00F52D29" w:rsidRDefault="00023921" w:rsidP="00CB0ADA">
            <w:pPr>
              <w:keepNext/>
              <w:spacing w:before="240"/>
              <w:ind w:left="0"/>
              <w:jc w:val="right"/>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Indication du type de lieu filmé :</w:t>
            </w:r>
          </w:p>
        </w:tc>
        <w:sdt>
          <w:sdtPr>
            <w:alias w:val="Type de lieu filmé"/>
            <w:tag w:val="Type de lieu filmé"/>
            <w:id w:val="-1314632101"/>
            <w:placeholder>
              <w:docPart w:val="CF16751359B042BDBDDF7468E96CAEBF"/>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19" w:type="dxa"/>
                <w:vAlign w:val="bottom"/>
              </w:tcPr>
              <w:p w14:paraId="74B4D74B" w14:textId="77777777" w:rsidR="00023921" w:rsidRPr="00F52D29" w:rsidRDefault="00023921" w:rsidP="00CB0ADA">
                <w:pPr>
                  <w:keepNext/>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5" w:type="dxa"/>
            <w:vAlign w:val="bottom"/>
          </w:tcPr>
          <w:p w14:paraId="58B44018" w14:textId="77777777" w:rsidR="00023921" w:rsidRPr="00F52D29" w:rsidRDefault="00023921" w:rsidP="00CB0ADA">
            <w:pPr>
              <w:keepNext/>
              <w:spacing w:before="240"/>
              <w:ind w:left="0"/>
              <w:jc w:val="right"/>
              <w:rPr>
                <w:rFonts w:ascii="Libre Franklin Medium" w:hAnsi="Libre Franklin Medium"/>
                <w:sz w:val="21"/>
                <w:szCs w:val="21"/>
              </w:rPr>
            </w:pPr>
            <w:r w:rsidRPr="00F52D29">
              <w:rPr>
                <w:rFonts w:ascii="Libre Franklin Medium" w:hAnsi="Libre Franklin Medium"/>
                <w:sz w:val="21"/>
                <w:szCs w:val="21"/>
              </w:rPr>
              <w:t>La caméra a-t-elle été déclarée ?</w:t>
            </w:r>
          </w:p>
        </w:tc>
        <w:sdt>
          <w:sdtPr>
            <w:alias w:val="Caméras déclarées?"/>
            <w:tag w:val="Caméras déclarées?"/>
            <w:id w:val="1357932360"/>
            <w:placeholder>
              <w:docPart w:val="A9FDD4337D474544BE71356FB54937CC"/>
            </w:placeholder>
            <w:showingPlcHdr/>
            <w:dropDownList>
              <w:listItem w:displayText="Oui" w:value="Oui"/>
              <w:listItem w:displayText="Non" w:value="Non"/>
            </w:dropDownList>
          </w:sdtPr>
          <w:sdtContent>
            <w:tc>
              <w:tcPr>
                <w:tcW w:w="1843" w:type="dxa"/>
                <w:vAlign w:val="bottom"/>
              </w:tcPr>
              <w:p w14:paraId="160BCFA2" w14:textId="77777777" w:rsidR="00023921" w:rsidRPr="00F52D29" w:rsidRDefault="00023921" w:rsidP="00CB0ADA">
                <w:pPr>
                  <w:keepNext/>
                  <w:spacing w:before="240"/>
                  <w:ind w:left="0"/>
                  <w:rPr>
                    <w:szCs w:val="18"/>
                  </w:rPr>
                </w:pPr>
                <w:r w:rsidRPr="00F52D29">
                  <w:rPr>
                    <w:rFonts w:ascii="Libre Franklin Thin" w:hAnsi="Libre Franklin Thin"/>
                    <w:i/>
                    <w:iCs/>
                    <w:color w:val="767171" w:themeColor="background2" w:themeShade="80"/>
                  </w:rPr>
                  <w:t>Oui / Non</w:t>
                </w:r>
              </w:p>
            </w:tc>
          </w:sdtContent>
        </w:sdt>
      </w:tr>
      <w:tr w:rsidR="00023921" w:rsidRPr="00F52D29" w14:paraId="17C9E424"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6E40CFBA" w14:textId="77777777" w:rsidR="00023921" w:rsidRPr="00F52D29" w:rsidRDefault="00023921" w:rsidP="00CB0ADA">
            <w:pPr>
              <w:keepNext/>
              <w:ind w:left="0"/>
              <w:jc w:val="right"/>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1913080680"/>
            <w:placeholder>
              <w:docPart w:val="F6D47B212A7F4DFDAAB45492F59755A7"/>
            </w:placeholder>
            <w:dropDownList>
              <w:listItem w:displayText="Caméra mobile" w:value="Caméra mobile"/>
            </w:dropDownList>
          </w:sdtPr>
          <w:sdtContent>
            <w:tc>
              <w:tcPr>
                <w:tcW w:w="3119" w:type="dxa"/>
                <w:vAlign w:val="bottom"/>
              </w:tcPr>
              <w:p w14:paraId="476DFF11" w14:textId="77777777" w:rsidR="00023921" w:rsidRPr="00F52D29" w:rsidRDefault="00DA55BE" w:rsidP="00CB0ADA">
                <w:pPr>
                  <w:keepNext/>
                  <w:ind w:left="0"/>
                </w:pPr>
                <w:r>
                  <w:t>Caméra mobile</w:t>
                </w:r>
              </w:p>
            </w:tc>
          </w:sdtContent>
        </w:sdt>
        <w:tc>
          <w:tcPr>
            <w:tcW w:w="3685" w:type="dxa"/>
            <w:vAlign w:val="bottom"/>
          </w:tcPr>
          <w:p w14:paraId="61DF099D" w14:textId="77777777" w:rsidR="00023921" w:rsidRPr="00F52D29" w:rsidRDefault="00023921" w:rsidP="00CB0ADA">
            <w:pPr>
              <w:keepNext/>
              <w:ind w:left="0"/>
              <w:jc w:val="right"/>
              <w:rPr>
                <w:rFonts w:ascii="Libre Franklin Medium" w:hAnsi="Libre Franklin Medium"/>
                <w:sz w:val="21"/>
                <w:szCs w:val="21"/>
              </w:rPr>
            </w:pPr>
            <w:r w:rsidRPr="00F52D29">
              <w:rPr>
                <w:rFonts w:ascii="Libre Franklin Medium" w:hAnsi="Libre Franklin Medium"/>
                <w:sz w:val="21"/>
                <w:szCs w:val="21"/>
              </w:rPr>
              <w:t>Date de déclaration de la caméra :</w:t>
            </w:r>
          </w:p>
        </w:tc>
        <w:sdt>
          <w:sdtPr>
            <w:rPr>
              <w:szCs w:val="18"/>
            </w:rPr>
            <w:alias w:val="Date de déclaration"/>
            <w:tag w:val="Date de déclaration"/>
            <w:id w:val="-1665619074"/>
            <w:placeholder>
              <w:docPart w:val="75DEB99AFA8E407DB9B41F3AD7D9C899"/>
            </w:placeholder>
            <w:showingPlcHdr/>
            <w:date>
              <w:dateFormat w:val="dd-MM-yyyy"/>
              <w:lid w:val="fr-BE"/>
              <w:storeMappedDataAs w:val="date"/>
              <w:calendar w:val="gregorian"/>
            </w:date>
          </w:sdtPr>
          <w:sdtContent>
            <w:tc>
              <w:tcPr>
                <w:tcW w:w="1843" w:type="dxa"/>
                <w:vAlign w:val="bottom"/>
              </w:tcPr>
              <w:p w14:paraId="4480AF17" w14:textId="77777777" w:rsidR="00023921" w:rsidRPr="00F52D29" w:rsidRDefault="00023921" w:rsidP="00CB0ADA">
                <w:pPr>
                  <w:keepNext/>
                  <w:ind w:left="0"/>
                  <w:rPr>
                    <w:sz w:val="16"/>
                    <w:szCs w:val="20"/>
                  </w:rPr>
                </w:pPr>
                <w:r w:rsidRPr="00F52D29">
                  <w:rPr>
                    <w:rFonts w:ascii="Libre Franklin Thin" w:hAnsi="Libre Franklin Thin"/>
                    <w:i/>
                    <w:iCs/>
                    <w:color w:val="767171" w:themeColor="background2" w:themeShade="80"/>
                  </w:rPr>
                  <w:t>Insérez la date</w:t>
                </w:r>
              </w:p>
            </w:tc>
          </w:sdtContent>
        </w:sdt>
      </w:tr>
      <w:tr w:rsidR="00023921" w:rsidRPr="00F52D29" w14:paraId="33874DDC"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37420A4D" w14:textId="77777777" w:rsidR="00023921" w:rsidRPr="00F52D29" w:rsidRDefault="00023921" w:rsidP="00CB0ADA">
            <w:pPr>
              <w:keepNext/>
              <w:ind w:left="0"/>
              <w:jc w:val="right"/>
              <w:rPr>
                <w:rFonts w:ascii="Libre Franklin Medium" w:eastAsiaTheme="majorEastAsia" w:hAnsi="Libre Franklin Medium" w:cstheme="majorBidi"/>
                <w:sz w:val="21"/>
                <w:szCs w:val="21"/>
              </w:rPr>
            </w:pPr>
            <w:r w:rsidRPr="00F52D29">
              <w:rPr>
                <w:rFonts w:ascii="Libre Franklin Medium" w:hAnsi="Libre Franklin Medium"/>
                <w:sz w:val="21"/>
                <w:szCs w:val="21"/>
              </w:rPr>
              <w:t>Date de mise en service de la caméra :</w:t>
            </w:r>
          </w:p>
        </w:tc>
        <w:sdt>
          <w:sdtPr>
            <w:rPr>
              <w:szCs w:val="18"/>
            </w:rPr>
            <w:alias w:val="Date de mise en service"/>
            <w:tag w:val="Date de mise en service"/>
            <w:id w:val="1909648460"/>
            <w:placeholder>
              <w:docPart w:val="BF5A8410F7FF4AAA8641E27959453D29"/>
            </w:placeholder>
            <w:showingPlcHdr/>
            <w:date w:fullDate="2025-05-22T00:00:00Z">
              <w:dateFormat w:val="dd-MM-yyyy"/>
              <w:lid w:val="fr-BE"/>
              <w:storeMappedDataAs w:val="date"/>
              <w:calendar w:val="gregorian"/>
            </w:date>
          </w:sdtPr>
          <w:sdtContent>
            <w:tc>
              <w:tcPr>
                <w:tcW w:w="3119" w:type="dxa"/>
                <w:vAlign w:val="bottom"/>
              </w:tcPr>
              <w:p w14:paraId="7B9201E9" w14:textId="77777777" w:rsidR="00023921" w:rsidRPr="00F52D29" w:rsidRDefault="00023921" w:rsidP="00CB0ADA">
                <w:pPr>
                  <w:keepNext/>
                  <w:ind w:left="0"/>
                </w:pPr>
                <w:r w:rsidRPr="00F52D29">
                  <w:rPr>
                    <w:rFonts w:ascii="Libre Franklin Thin" w:hAnsi="Libre Franklin Thin"/>
                    <w:i/>
                    <w:iCs/>
                    <w:color w:val="767171" w:themeColor="background2" w:themeShade="80"/>
                    <w:szCs w:val="18"/>
                  </w:rPr>
                  <w:t>I</w:t>
                </w:r>
                <w:r w:rsidRPr="00F52D29">
                  <w:rPr>
                    <w:rFonts w:ascii="Libre Franklin Thin" w:hAnsi="Libre Franklin Thin"/>
                    <w:i/>
                    <w:iCs/>
                    <w:color w:val="767171" w:themeColor="background2" w:themeShade="80"/>
                  </w:rPr>
                  <w:t>nsérez la date</w:t>
                </w:r>
                <w:r w:rsidRPr="00F52D29">
                  <w:rPr>
                    <w:rFonts w:ascii="Libre Franklin Thin" w:hAnsi="Libre Franklin Thin"/>
                    <w:i/>
                    <w:iCs/>
                    <w:color w:val="767171" w:themeColor="background2" w:themeShade="80"/>
                    <w:szCs w:val="18"/>
                  </w:rPr>
                  <w:t>.</w:t>
                </w:r>
              </w:p>
            </w:tc>
          </w:sdtContent>
        </w:sdt>
        <w:tc>
          <w:tcPr>
            <w:tcW w:w="3685" w:type="dxa"/>
            <w:vAlign w:val="bottom"/>
          </w:tcPr>
          <w:p w14:paraId="2B6054F6" w14:textId="77777777" w:rsidR="00023921" w:rsidRPr="00F52D29" w:rsidRDefault="00023921" w:rsidP="00CB0ADA">
            <w:pPr>
              <w:keepNext/>
              <w:ind w:left="0"/>
              <w:jc w:val="right"/>
              <w:rPr>
                <w:rFonts w:ascii="Libre Franklin Medium" w:hAnsi="Libre Franklin Medium"/>
                <w:sz w:val="21"/>
                <w:szCs w:val="21"/>
              </w:rPr>
            </w:pPr>
            <w:r w:rsidRPr="00F52D29">
              <w:rPr>
                <w:rFonts w:ascii="Libre Franklin Medium" w:hAnsi="Libre Franklin Medium"/>
                <w:sz w:val="21"/>
                <w:szCs w:val="21"/>
              </w:rPr>
              <w:t>Numéro de la déclaration :</w:t>
            </w:r>
          </w:p>
        </w:tc>
        <w:sdt>
          <w:sdtPr>
            <w:rPr>
              <w:szCs w:val="18"/>
            </w:rPr>
            <w:alias w:val="Référence"/>
            <w:tag w:val="Référence"/>
            <w:id w:val="-1887789537"/>
            <w:placeholder>
              <w:docPart w:val="FABA76376AE94CFDB5E67134C61BB303"/>
            </w:placeholder>
            <w:showingPlcHdr/>
            <w:text/>
          </w:sdtPr>
          <w:sdtContent>
            <w:tc>
              <w:tcPr>
                <w:tcW w:w="1843" w:type="dxa"/>
                <w:vAlign w:val="bottom"/>
              </w:tcPr>
              <w:p w14:paraId="29A82B06" w14:textId="77777777" w:rsidR="00023921" w:rsidRPr="00F52D29" w:rsidRDefault="00023921" w:rsidP="00CB0ADA">
                <w:pPr>
                  <w:keepNext/>
                  <w:ind w:left="0"/>
                  <w:rPr>
                    <w:szCs w:val="18"/>
                  </w:rPr>
                </w:pPr>
                <w:r w:rsidRPr="00F52D29">
                  <w:rPr>
                    <w:rFonts w:ascii="Libre Franklin Thin" w:hAnsi="Libre Franklin Thin"/>
                    <w:i/>
                    <w:iCs/>
                    <w:color w:val="767171" w:themeColor="background2" w:themeShade="80"/>
                  </w:rPr>
                  <w:t>Insérez le n°</w:t>
                </w:r>
              </w:p>
            </w:tc>
          </w:sdtContent>
        </w:sdt>
      </w:tr>
    </w:tbl>
    <w:p w14:paraId="68C2D21A" w14:textId="77777777" w:rsidR="00023921" w:rsidRPr="00F52D29" w:rsidRDefault="00023921" w:rsidP="00023921">
      <w:pPr>
        <w:keepNext/>
        <w:keepLines/>
        <w:spacing w:before="200"/>
        <w:outlineLvl w:val="2"/>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Description technique de la caméra de surveillance</w:t>
      </w:r>
      <w:r>
        <w:rPr>
          <w:rFonts w:ascii="Libre Franklin Medium" w:eastAsiaTheme="majorEastAsia" w:hAnsi="Libre Franklin Medium" w:cstheme="majorBidi"/>
          <w:sz w:val="21"/>
          <w:szCs w:val="21"/>
        </w:rPr>
        <w:t xml:space="preserve"> mobile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023921" w:rsidRPr="00F52D29" w14:paraId="16533D48" w14:textId="77777777" w:rsidTr="00CB0ADA">
        <w:trPr>
          <w:trHeight w:val="1984"/>
        </w:trPr>
        <w:sdt>
          <w:sdtPr>
            <w:id w:val="2027831143"/>
            <w:placeholder>
              <w:docPart w:val="B3C40220E10F4CAF9E3A1176157DC128"/>
            </w:placeholder>
            <w:showingPlcHdr/>
            <w15:appearance w15:val="hidden"/>
          </w:sdtPr>
          <w:sdtContent>
            <w:tc>
              <w:tcPr>
                <w:tcW w:w="12640" w:type="dxa"/>
              </w:tcPr>
              <w:p w14:paraId="15031FD7" w14:textId="77777777" w:rsidR="00414B98" w:rsidRDefault="00414B98" w:rsidP="00414B98">
                <w:pPr>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 xml:space="preserve">Fournissez une description technique de la caméra de surveillance mobile en indiquant notamment </w:t>
                </w:r>
                <w:r w:rsidRPr="00F52D29">
                  <w:rPr>
                    <w:rFonts w:ascii="Libre Franklin Thin" w:hAnsi="Libre Franklin Thin"/>
                    <w:i/>
                    <w:iCs/>
                    <w:color w:val="767171" w:themeColor="background2" w:themeShade="80"/>
                  </w:rPr>
                  <w:t>la marque, le modèle</w:t>
                </w:r>
                <w:r>
                  <w:rPr>
                    <w:rFonts w:ascii="Libre Franklin Thin" w:hAnsi="Libre Franklin Thin"/>
                    <w:i/>
                    <w:iCs/>
                    <w:color w:val="767171" w:themeColor="background2" w:themeShade="80"/>
                  </w:rPr>
                  <w:t xml:space="preserve">, </w:t>
                </w:r>
                <w:r w:rsidRPr="00F52D29">
                  <w:rPr>
                    <w:rFonts w:ascii="Libre Franklin Thin" w:hAnsi="Libre Franklin Thin"/>
                    <w:i/>
                    <w:iCs/>
                    <w:color w:val="767171" w:themeColor="background2" w:themeShade="80"/>
                  </w:rPr>
                  <w:t xml:space="preserve">la résolution </w:t>
                </w:r>
                <w:r>
                  <w:rPr>
                    <w:rFonts w:ascii="Libre Franklin Thin" w:hAnsi="Libre Franklin Thin"/>
                    <w:i/>
                    <w:iCs/>
                    <w:color w:val="767171" w:themeColor="background2" w:themeShade="80"/>
                  </w:rPr>
                  <w:t xml:space="preserve">(en pixels) </w:t>
                </w:r>
                <w:r w:rsidRPr="00F52D29">
                  <w:rPr>
                    <w:rFonts w:ascii="Libre Franklin Thin" w:hAnsi="Libre Franklin Thin"/>
                    <w:i/>
                    <w:iCs/>
                    <w:color w:val="767171" w:themeColor="background2" w:themeShade="80"/>
                  </w:rPr>
                  <w:t xml:space="preserve">de </w:t>
                </w:r>
                <w:r>
                  <w:rPr>
                    <w:rFonts w:ascii="Libre Franklin Thin" w:hAnsi="Libre Franklin Thin"/>
                    <w:i/>
                    <w:iCs/>
                    <w:color w:val="767171" w:themeColor="background2" w:themeShade="80"/>
                  </w:rPr>
                  <w:t xml:space="preserve">l’image, </w:t>
                </w:r>
                <w:r w:rsidRPr="00F52D29">
                  <w:rPr>
                    <w:rFonts w:ascii="Libre Franklin Thin" w:hAnsi="Libre Franklin Thin"/>
                    <w:i/>
                    <w:iCs/>
                    <w:color w:val="767171" w:themeColor="background2" w:themeShade="80"/>
                  </w:rPr>
                  <w:t>ainsi que</w:t>
                </w:r>
                <w:r>
                  <w:rPr>
                    <w:rFonts w:ascii="Libre Franklin Thin" w:hAnsi="Libre Franklin Thin"/>
                    <w:i/>
                    <w:iCs/>
                    <w:color w:val="767171" w:themeColor="background2" w:themeShade="80"/>
                  </w:rPr>
                  <w:t xml:space="preserve"> le fournisseur et l’installateur, le cas échéant</w:t>
                </w:r>
                <w:r w:rsidRPr="00F52D29">
                  <w:rPr>
                    <w:rFonts w:ascii="Libre Franklin Thin" w:hAnsi="Libre Franklin Thin"/>
                    <w:i/>
                    <w:iCs/>
                    <w:color w:val="767171" w:themeColor="background2" w:themeShade="80"/>
                  </w:rPr>
                  <w:t xml:space="preserve">. </w:t>
                </w:r>
              </w:p>
              <w:p w14:paraId="33E94044" w14:textId="77777777" w:rsidR="00023921" w:rsidRPr="00F52D29" w:rsidRDefault="00414B98" w:rsidP="00414B98">
                <w:pPr>
                  <w:ind w:left="0"/>
                </w:pPr>
                <w:r w:rsidRPr="00F52D29">
                  <w:rPr>
                    <w:rFonts w:ascii="Libre Franklin Thin" w:hAnsi="Libre Franklin Thin"/>
                    <w:i/>
                    <w:iCs/>
                    <w:color w:val="767171" w:themeColor="background2" w:themeShade="80"/>
                  </w:rPr>
                  <w:t xml:space="preserve">Veuillez également </w:t>
                </w:r>
                <w:r>
                  <w:rPr>
                    <w:rFonts w:ascii="Libre Franklin Thin" w:hAnsi="Libre Franklin Thin"/>
                    <w:i/>
                    <w:iCs/>
                    <w:color w:val="767171" w:themeColor="background2" w:themeShade="80"/>
                  </w:rPr>
                  <w:t>préciser si la caméra de surveillance fonctionne en permanence ou non, si l’enregistrement a lieu en continu (24h/24, 7j/7) ou non, et si la caméra enregistre uniquement les images ou également le son</w:t>
                </w:r>
                <w:r w:rsidR="00023921" w:rsidRPr="00F52D29">
                  <w:rPr>
                    <w:rFonts w:ascii="Libre Franklin Thin" w:hAnsi="Libre Franklin Thin"/>
                    <w:i/>
                    <w:iCs/>
                    <w:color w:val="767171" w:themeColor="background2" w:themeShade="80"/>
                  </w:rPr>
                  <w:t>.</w:t>
                </w:r>
              </w:p>
            </w:tc>
          </w:sdtContent>
        </w:sdt>
      </w:tr>
    </w:tbl>
    <w:p w14:paraId="1262BF10" w14:textId="77777777" w:rsidR="0086371A" w:rsidRPr="0086371A" w:rsidRDefault="0086371A" w:rsidP="0086371A">
      <w:pPr>
        <w:keepNext/>
        <w:keepLines/>
        <w:shd w:val="clear" w:color="auto" w:fill="D9D9D9" w:themeFill="background1" w:themeFillShade="D9"/>
        <w:spacing w:before="360"/>
        <w:outlineLvl w:val="1"/>
        <w:rPr>
          <w:rFonts w:ascii="Libre Franklin SemiBold" w:eastAsiaTheme="majorEastAsia" w:hAnsi="Libre Franklin SemiBold" w:cstheme="majorBidi"/>
          <w:sz w:val="24"/>
        </w:rPr>
      </w:pPr>
      <w:r w:rsidRPr="0086371A">
        <w:rPr>
          <w:rFonts w:ascii="Libre Franklin SemiBold" w:eastAsiaTheme="majorEastAsia" w:hAnsi="Libre Franklin SemiBold" w:cstheme="majorBidi"/>
          <w:sz w:val="24"/>
        </w:rPr>
        <w:t>Caméra de surveillance</w:t>
      </w:r>
      <w:r w:rsidR="00FB5D64">
        <w:rPr>
          <w:rFonts w:ascii="Libre Franklin SemiBold" w:eastAsiaTheme="majorEastAsia" w:hAnsi="Libre Franklin SemiBold" w:cstheme="majorBidi"/>
          <w:sz w:val="24"/>
        </w:rPr>
        <w:t xml:space="preserve"> mobile</w:t>
      </w:r>
      <w:r w:rsidRPr="0086371A">
        <w:rPr>
          <w:rFonts w:ascii="Libre Franklin SemiBold" w:eastAsiaTheme="majorEastAsia" w:hAnsi="Libre Franklin SemiBold" w:cstheme="majorBidi"/>
          <w:sz w:val="24"/>
        </w:rPr>
        <w:t xml:space="preserve"> 3</w:t>
      </w:r>
    </w:p>
    <w:p w14:paraId="71487C5C" w14:textId="77777777" w:rsidR="00B65ADF" w:rsidRPr="00F52D29" w:rsidRDefault="00B65ADF" w:rsidP="00B65ADF">
      <w:pPr>
        <w:keepNext/>
        <w:keepLines/>
        <w:tabs>
          <w:tab w:val="left" w:pos="6912"/>
          <w:tab w:val="left" w:pos="9469"/>
        </w:tabs>
        <w:spacing w:before="200"/>
        <w:outlineLvl w:val="2"/>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Description d</w:t>
      </w:r>
      <w:r>
        <w:rPr>
          <w:rFonts w:ascii="Libre Franklin Medium" w:eastAsiaTheme="majorEastAsia" w:hAnsi="Libre Franklin Medium" w:cstheme="majorBidi"/>
          <w:sz w:val="21"/>
          <w:szCs w:val="21"/>
        </w:rPr>
        <w:t>es</w:t>
      </w:r>
      <w:r w:rsidRPr="00F52D29">
        <w:rPr>
          <w:rFonts w:ascii="Libre Franklin Medium" w:eastAsiaTheme="majorEastAsia" w:hAnsi="Libre Franklin Medium" w:cstheme="majorBidi"/>
          <w:sz w:val="21"/>
          <w:szCs w:val="21"/>
        </w:rPr>
        <w:t xml:space="preserve"> </w:t>
      </w:r>
      <w:r>
        <w:rPr>
          <w:rFonts w:ascii="Libre Franklin Medium" w:eastAsiaTheme="majorEastAsia" w:hAnsi="Libre Franklin Medium" w:cstheme="majorBidi"/>
          <w:sz w:val="21"/>
          <w:szCs w:val="21"/>
        </w:rPr>
        <w:t>zones surveillées</w:t>
      </w:r>
      <w:r w:rsidRPr="00F52D29">
        <w:rPr>
          <w:rFonts w:ascii="Libre Franklin Medium" w:eastAsiaTheme="majorEastAsia" w:hAnsi="Libre Franklin Medium" w:cstheme="majorBidi"/>
          <w:sz w:val="21"/>
          <w:szCs w:val="21"/>
        </w:rPr>
        <w:t xml:space="preserve"> par la caméra</w:t>
      </w:r>
      <w:r>
        <w:rPr>
          <w:rFonts w:ascii="Libre Franklin Medium" w:eastAsiaTheme="majorEastAsia" w:hAnsi="Libre Franklin Medium" w:cstheme="majorBidi"/>
          <w:sz w:val="21"/>
          <w:szCs w:val="21"/>
        </w:rPr>
        <w:t xml:space="preserve"> mobile et des périodes d’utilisation</w:t>
      </w:r>
      <w:r w:rsidRPr="00F52D29">
        <w:rPr>
          <w:rFonts w:ascii="Libre Franklin Medium" w:eastAsiaTheme="majorEastAsia" w:hAnsi="Libre Franklin Medium" w:cstheme="majorBidi"/>
          <w:sz w:val="21"/>
          <w:szCs w:val="21"/>
        </w:rP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B65ADF" w:rsidRPr="00F52D29" w14:paraId="19FEA91F" w14:textId="77777777" w:rsidTr="00CB0ADA">
        <w:trPr>
          <w:trHeight w:val="1701"/>
        </w:trPr>
        <w:sdt>
          <w:sdtPr>
            <w:id w:val="-1169863701"/>
            <w:placeholder>
              <w:docPart w:val="75B8CE9A817A4792BC65A2AE8E729F91"/>
            </w:placeholder>
            <w:showingPlcHdr/>
            <w15:appearance w15:val="hidden"/>
          </w:sdtPr>
          <w:sdtContent>
            <w:tc>
              <w:tcPr>
                <w:tcW w:w="12640" w:type="dxa"/>
                <w:gridSpan w:val="4"/>
              </w:tcPr>
              <w:p w14:paraId="04D7D46E" w14:textId="77777777" w:rsidR="00B65ADF" w:rsidRDefault="00B65ADF" w:rsidP="00CB0ADA">
                <w:pPr>
                  <w:keepNext/>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V</w:t>
                </w:r>
                <w:r w:rsidRPr="00F52D29">
                  <w:rPr>
                    <w:rFonts w:ascii="Libre Franklin Thin" w:hAnsi="Libre Franklin Thin"/>
                    <w:i/>
                    <w:iCs/>
                    <w:color w:val="767171" w:themeColor="background2" w:themeShade="80"/>
                  </w:rPr>
                  <w:t xml:space="preserve">euillez </w:t>
                </w:r>
                <w:r>
                  <w:rPr>
                    <w:rFonts w:ascii="Libre Franklin Thin" w:hAnsi="Libre Franklin Thin"/>
                    <w:i/>
                    <w:iCs/>
                    <w:color w:val="767171" w:themeColor="background2" w:themeShade="80"/>
                  </w:rPr>
                  <w:t>préciser la localisation de la caméra de surveillance mobile et décrire les différentes zones</w:t>
                </w:r>
                <w:r w:rsidRPr="00F52D29">
                  <w:rPr>
                    <w:rFonts w:ascii="Libre Franklin Thin" w:hAnsi="Libre Franklin Thin"/>
                    <w:i/>
                    <w:iCs/>
                    <w:color w:val="767171" w:themeColor="background2" w:themeShade="80"/>
                  </w:rPr>
                  <w:t xml:space="preserve"> </w:t>
                </w:r>
                <w:r>
                  <w:rPr>
                    <w:rFonts w:ascii="Libre Franklin Thin" w:hAnsi="Libre Franklin Thin"/>
                    <w:i/>
                    <w:iCs/>
                    <w:color w:val="767171" w:themeColor="background2" w:themeShade="80"/>
                  </w:rPr>
                  <w:t>surveillées par celle-ci</w:t>
                </w:r>
                <w:r w:rsidRPr="00F52D29">
                  <w:rPr>
                    <w:rFonts w:ascii="Libre Franklin Thin" w:hAnsi="Libre Franklin Thin"/>
                    <w:i/>
                    <w:iCs/>
                    <w:color w:val="767171" w:themeColor="background2" w:themeShade="80"/>
                  </w:rPr>
                  <w:t xml:space="preserve">. </w:t>
                </w:r>
              </w:p>
              <w:p w14:paraId="66FD2EF0" w14:textId="77777777" w:rsidR="00B65ADF" w:rsidRPr="00F52D29" w:rsidRDefault="00B65ADF" w:rsidP="00CB0ADA">
                <w:pPr>
                  <w:keepNext/>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 xml:space="preserve">Précisez également </w:t>
                </w:r>
                <w:r w:rsidRPr="00F52D29">
                  <w:rPr>
                    <w:rFonts w:ascii="Libre Franklin Thin" w:hAnsi="Libre Franklin Thin"/>
                    <w:i/>
                    <w:iCs/>
                    <w:color w:val="767171" w:themeColor="background2" w:themeShade="80"/>
                  </w:rPr>
                  <w:t>les périodes d’utilisation de la caméra</w:t>
                </w:r>
                <w:r>
                  <w:rPr>
                    <w:rFonts w:ascii="Libre Franklin Thin" w:hAnsi="Libre Franklin Thin"/>
                    <w:i/>
                    <w:iCs/>
                    <w:color w:val="767171" w:themeColor="background2" w:themeShade="80"/>
                  </w:rPr>
                  <w:t xml:space="preserve"> de surveillance mobile</w:t>
                </w:r>
                <w:r w:rsidRPr="00F52D29">
                  <w:rPr>
                    <w:rFonts w:ascii="Libre Franklin Thin" w:hAnsi="Libre Franklin Thin"/>
                    <w:i/>
                    <w:iCs/>
                    <w:color w:val="767171" w:themeColor="background2" w:themeShade="80"/>
                  </w:rPr>
                  <w:t>.</w:t>
                </w:r>
              </w:p>
            </w:tc>
          </w:sdtContent>
        </w:sdt>
      </w:tr>
      <w:tr w:rsidR="00B65ADF" w:rsidRPr="00F52D29" w14:paraId="14AB04EB"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59AACE5F" w14:textId="77777777" w:rsidR="00B65ADF" w:rsidRPr="00F52D29" w:rsidRDefault="00B65ADF" w:rsidP="00CB0ADA">
            <w:pPr>
              <w:keepNext/>
              <w:spacing w:before="240"/>
              <w:ind w:left="0"/>
              <w:jc w:val="right"/>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Indication du type de lieu filmé :</w:t>
            </w:r>
          </w:p>
        </w:tc>
        <w:sdt>
          <w:sdtPr>
            <w:alias w:val="Type de lieu filmé"/>
            <w:tag w:val="Type de lieu filmé"/>
            <w:id w:val="-639266014"/>
            <w:placeholder>
              <w:docPart w:val="1C8B27FB19984622AFB8E50B75F32960"/>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19" w:type="dxa"/>
                <w:vAlign w:val="bottom"/>
              </w:tcPr>
              <w:p w14:paraId="08BBF0A0" w14:textId="77777777" w:rsidR="00B65ADF" w:rsidRPr="00F52D29" w:rsidRDefault="00B65ADF" w:rsidP="00CB0ADA">
                <w:pPr>
                  <w:keepNext/>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5" w:type="dxa"/>
            <w:vAlign w:val="bottom"/>
          </w:tcPr>
          <w:p w14:paraId="2D0AE2FF" w14:textId="77777777" w:rsidR="00B65ADF" w:rsidRPr="00F52D29" w:rsidRDefault="00B65ADF" w:rsidP="00CB0ADA">
            <w:pPr>
              <w:keepNext/>
              <w:spacing w:before="240"/>
              <w:ind w:left="0"/>
              <w:jc w:val="right"/>
              <w:rPr>
                <w:rFonts w:ascii="Libre Franklin Medium" w:hAnsi="Libre Franklin Medium"/>
                <w:sz w:val="21"/>
                <w:szCs w:val="21"/>
              </w:rPr>
            </w:pPr>
            <w:r w:rsidRPr="00F52D29">
              <w:rPr>
                <w:rFonts w:ascii="Libre Franklin Medium" w:hAnsi="Libre Franklin Medium"/>
                <w:sz w:val="21"/>
                <w:szCs w:val="21"/>
              </w:rPr>
              <w:t>La caméra a-t-elle été déclarée ?</w:t>
            </w:r>
          </w:p>
        </w:tc>
        <w:sdt>
          <w:sdtPr>
            <w:alias w:val="Caméras déclarées?"/>
            <w:tag w:val="Caméras déclarées?"/>
            <w:id w:val="-359510925"/>
            <w:placeholder>
              <w:docPart w:val="8DA599E1FC464AA18E6C77F7C5DF5B55"/>
            </w:placeholder>
            <w:showingPlcHdr/>
            <w:dropDownList>
              <w:listItem w:displayText="Oui" w:value="Oui"/>
              <w:listItem w:displayText="Non" w:value="Non"/>
            </w:dropDownList>
          </w:sdtPr>
          <w:sdtContent>
            <w:tc>
              <w:tcPr>
                <w:tcW w:w="1843" w:type="dxa"/>
                <w:vAlign w:val="bottom"/>
              </w:tcPr>
              <w:p w14:paraId="15B3254F" w14:textId="77777777" w:rsidR="00B65ADF" w:rsidRPr="00F52D29" w:rsidRDefault="00B65ADF" w:rsidP="00CB0ADA">
                <w:pPr>
                  <w:keepNext/>
                  <w:spacing w:before="240"/>
                  <w:ind w:left="0"/>
                  <w:rPr>
                    <w:szCs w:val="18"/>
                  </w:rPr>
                </w:pPr>
                <w:r w:rsidRPr="00F52D29">
                  <w:rPr>
                    <w:rFonts w:ascii="Libre Franklin Thin" w:hAnsi="Libre Franklin Thin"/>
                    <w:i/>
                    <w:iCs/>
                    <w:color w:val="767171" w:themeColor="background2" w:themeShade="80"/>
                  </w:rPr>
                  <w:t>Oui / Non</w:t>
                </w:r>
              </w:p>
            </w:tc>
          </w:sdtContent>
        </w:sdt>
      </w:tr>
      <w:tr w:rsidR="00B65ADF" w:rsidRPr="00F52D29" w14:paraId="67E5ED64"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7FE86E34" w14:textId="77777777" w:rsidR="00B65ADF" w:rsidRPr="00F52D29" w:rsidRDefault="00B65ADF" w:rsidP="00CB0ADA">
            <w:pPr>
              <w:keepNext/>
              <w:ind w:left="0"/>
              <w:jc w:val="right"/>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768900598"/>
            <w:placeholder>
              <w:docPart w:val="1B98BC589A954C669F2C640B97D80C5F"/>
            </w:placeholder>
            <w:dropDownList>
              <w:listItem w:displayText="Caméra mobile" w:value="Caméra mobile"/>
            </w:dropDownList>
          </w:sdtPr>
          <w:sdtContent>
            <w:tc>
              <w:tcPr>
                <w:tcW w:w="3119" w:type="dxa"/>
                <w:vAlign w:val="bottom"/>
              </w:tcPr>
              <w:p w14:paraId="12D8C1FF" w14:textId="77777777" w:rsidR="00B65ADF" w:rsidRPr="00F52D29" w:rsidRDefault="00B65ADF" w:rsidP="00CB0ADA">
                <w:pPr>
                  <w:keepNext/>
                  <w:ind w:left="0"/>
                </w:pPr>
                <w:r>
                  <w:t>Caméra mobile</w:t>
                </w:r>
              </w:p>
            </w:tc>
          </w:sdtContent>
        </w:sdt>
        <w:tc>
          <w:tcPr>
            <w:tcW w:w="3685" w:type="dxa"/>
            <w:vAlign w:val="bottom"/>
          </w:tcPr>
          <w:p w14:paraId="209705EA" w14:textId="77777777" w:rsidR="00B65ADF" w:rsidRPr="00F52D29" w:rsidRDefault="00B65ADF" w:rsidP="00CB0ADA">
            <w:pPr>
              <w:keepNext/>
              <w:ind w:left="0"/>
              <w:jc w:val="right"/>
              <w:rPr>
                <w:rFonts w:ascii="Libre Franklin Medium" w:hAnsi="Libre Franklin Medium"/>
                <w:sz w:val="21"/>
                <w:szCs w:val="21"/>
              </w:rPr>
            </w:pPr>
            <w:r w:rsidRPr="00F52D29">
              <w:rPr>
                <w:rFonts w:ascii="Libre Franklin Medium" w:hAnsi="Libre Franklin Medium"/>
                <w:sz w:val="21"/>
                <w:szCs w:val="21"/>
              </w:rPr>
              <w:t>Date de déclaration de la caméra :</w:t>
            </w:r>
          </w:p>
        </w:tc>
        <w:sdt>
          <w:sdtPr>
            <w:rPr>
              <w:szCs w:val="18"/>
            </w:rPr>
            <w:alias w:val="Date de déclaration"/>
            <w:tag w:val="Date de déclaration"/>
            <w:id w:val="-1288122988"/>
            <w:placeholder>
              <w:docPart w:val="6146C723150846FEA43854C4D9330EBF"/>
            </w:placeholder>
            <w:showingPlcHdr/>
            <w:date>
              <w:dateFormat w:val="dd-MM-yyyy"/>
              <w:lid w:val="fr-BE"/>
              <w:storeMappedDataAs w:val="date"/>
              <w:calendar w:val="gregorian"/>
            </w:date>
          </w:sdtPr>
          <w:sdtContent>
            <w:tc>
              <w:tcPr>
                <w:tcW w:w="1843" w:type="dxa"/>
                <w:vAlign w:val="bottom"/>
              </w:tcPr>
              <w:p w14:paraId="5CCAB746" w14:textId="77777777" w:rsidR="00B65ADF" w:rsidRPr="00F52D29" w:rsidRDefault="00B65ADF" w:rsidP="00CB0ADA">
                <w:pPr>
                  <w:keepNext/>
                  <w:ind w:left="0"/>
                  <w:rPr>
                    <w:sz w:val="16"/>
                    <w:szCs w:val="20"/>
                  </w:rPr>
                </w:pPr>
                <w:r w:rsidRPr="00F52D29">
                  <w:rPr>
                    <w:rFonts w:ascii="Libre Franklin Thin" w:hAnsi="Libre Franklin Thin"/>
                    <w:i/>
                    <w:iCs/>
                    <w:color w:val="767171" w:themeColor="background2" w:themeShade="80"/>
                  </w:rPr>
                  <w:t>Insérez la date</w:t>
                </w:r>
              </w:p>
            </w:tc>
          </w:sdtContent>
        </w:sdt>
      </w:tr>
      <w:tr w:rsidR="00B65ADF" w:rsidRPr="00F52D29" w14:paraId="125150E9"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7AD103EB" w14:textId="77777777" w:rsidR="00B65ADF" w:rsidRPr="00F52D29" w:rsidRDefault="00B65ADF" w:rsidP="00CB0ADA">
            <w:pPr>
              <w:keepNext/>
              <w:ind w:left="0"/>
              <w:jc w:val="right"/>
              <w:rPr>
                <w:rFonts w:ascii="Libre Franklin Medium" w:eastAsiaTheme="majorEastAsia" w:hAnsi="Libre Franklin Medium" w:cstheme="majorBidi"/>
                <w:sz w:val="21"/>
                <w:szCs w:val="21"/>
              </w:rPr>
            </w:pPr>
            <w:r w:rsidRPr="00F52D29">
              <w:rPr>
                <w:rFonts w:ascii="Libre Franklin Medium" w:hAnsi="Libre Franklin Medium"/>
                <w:sz w:val="21"/>
                <w:szCs w:val="21"/>
              </w:rPr>
              <w:t>Date de mise en service de la caméra :</w:t>
            </w:r>
          </w:p>
        </w:tc>
        <w:sdt>
          <w:sdtPr>
            <w:rPr>
              <w:szCs w:val="18"/>
            </w:rPr>
            <w:alias w:val="Date de mise en service"/>
            <w:tag w:val="Date de mise en service"/>
            <w:id w:val="176243976"/>
            <w:placeholder>
              <w:docPart w:val="6038E297411E45F8A5FC46516796F220"/>
            </w:placeholder>
            <w:showingPlcHdr/>
            <w:date w:fullDate="2025-05-22T00:00:00Z">
              <w:dateFormat w:val="dd-MM-yyyy"/>
              <w:lid w:val="fr-BE"/>
              <w:storeMappedDataAs w:val="date"/>
              <w:calendar w:val="gregorian"/>
            </w:date>
          </w:sdtPr>
          <w:sdtContent>
            <w:tc>
              <w:tcPr>
                <w:tcW w:w="3119" w:type="dxa"/>
                <w:vAlign w:val="bottom"/>
              </w:tcPr>
              <w:p w14:paraId="3F905278" w14:textId="77777777" w:rsidR="00B65ADF" w:rsidRPr="00F52D29" w:rsidRDefault="00B65ADF" w:rsidP="00CB0ADA">
                <w:pPr>
                  <w:keepNext/>
                  <w:ind w:left="0"/>
                </w:pPr>
                <w:r w:rsidRPr="00F52D29">
                  <w:rPr>
                    <w:rFonts w:ascii="Libre Franklin Thin" w:hAnsi="Libre Franklin Thin"/>
                    <w:i/>
                    <w:iCs/>
                    <w:color w:val="767171" w:themeColor="background2" w:themeShade="80"/>
                    <w:szCs w:val="18"/>
                  </w:rPr>
                  <w:t>I</w:t>
                </w:r>
                <w:r w:rsidRPr="00F52D29">
                  <w:rPr>
                    <w:rFonts w:ascii="Libre Franklin Thin" w:hAnsi="Libre Franklin Thin"/>
                    <w:i/>
                    <w:iCs/>
                    <w:color w:val="767171" w:themeColor="background2" w:themeShade="80"/>
                  </w:rPr>
                  <w:t>nsérez la date</w:t>
                </w:r>
                <w:r w:rsidRPr="00F52D29">
                  <w:rPr>
                    <w:rFonts w:ascii="Libre Franklin Thin" w:hAnsi="Libre Franklin Thin"/>
                    <w:i/>
                    <w:iCs/>
                    <w:color w:val="767171" w:themeColor="background2" w:themeShade="80"/>
                    <w:szCs w:val="18"/>
                  </w:rPr>
                  <w:t>.</w:t>
                </w:r>
              </w:p>
            </w:tc>
          </w:sdtContent>
        </w:sdt>
        <w:tc>
          <w:tcPr>
            <w:tcW w:w="3685" w:type="dxa"/>
            <w:vAlign w:val="bottom"/>
          </w:tcPr>
          <w:p w14:paraId="1EB8A86D" w14:textId="77777777" w:rsidR="00B65ADF" w:rsidRPr="00F52D29" w:rsidRDefault="00B65ADF" w:rsidP="00CB0ADA">
            <w:pPr>
              <w:keepNext/>
              <w:ind w:left="0"/>
              <w:jc w:val="right"/>
              <w:rPr>
                <w:rFonts w:ascii="Libre Franklin Medium" w:hAnsi="Libre Franklin Medium"/>
                <w:sz w:val="21"/>
                <w:szCs w:val="21"/>
              </w:rPr>
            </w:pPr>
            <w:r w:rsidRPr="00F52D29">
              <w:rPr>
                <w:rFonts w:ascii="Libre Franklin Medium" w:hAnsi="Libre Franklin Medium"/>
                <w:sz w:val="21"/>
                <w:szCs w:val="21"/>
              </w:rPr>
              <w:t>Numéro de la déclaration :</w:t>
            </w:r>
          </w:p>
        </w:tc>
        <w:sdt>
          <w:sdtPr>
            <w:rPr>
              <w:szCs w:val="18"/>
            </w:rPr>
            <w:alias w:val="Référence"/>
            <w:tag w:val="Référence"/>
            <w:id w:val="-2029403656"/>
            <w:placeholder>
              <w:docPart w:val="DDE4DFB72BAD407BA5D8EF9161D950F7"/>
            </w:placeholder>
            <w:showingPlcHdr/>
            <w:text/>
          </w:sdtPr>
          <w:sdtContent>
            <w:tc>
              <w:tcPr>
                <w:tcW w:w="1843" w:type="dxa"/>
                <w:vAlign w:val="bottom"/>
              </w:tcPr>
              <w:p w14:paraId="2D22277A" w14:textId="77777777" w:rsidR="00B65ADF" w:rsidRPr="00F52D29" w:rsidRDefault="00B65ADF" w:rsidP="00CB0ADA">
                <w:pPr>
                  <w:keepNext/>
                  <w:ind w:left="0"/>
                  <w:rPr>
                    <w:szCs w:val="18"/>
                  </w:rPr>
                </w:pPr>
                <w:r w:rsidRPr="00F52D29">
                  <w:rPr>
                    <w:rFonts w:ascii="Libre Franklin Thin" w:hAnsi="Libre Franklin Thin"/>
                    <w:i/>
                    <w:iCs/>
                    <w:color w:val="767171" w:themeColor="background2" w:themeShade="80"/>
                  </w:rPr>
                  <w:t>Insérez le n°</w:t>
                </w:r>
              </w:p>
            </w:tc>
          </w:sdtContent>
        </w:sdt>
      </w:tr>
    </w:tbl>
    <w:p w14:paraId="5499A919" w14:textId="77777777" w:rsidR="00B65ADF" w:rsidRPr="00F52D29" w:rsidRDefault="00B65ADF" w:rsidP="00B65ADF">
      <w:pPr>
        <w:keepNext/>
        <w:keepLines/>
        <w:spacing w:before="200"/>
        <w:outlineLvl w:val="2"/>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Description technique de la caméra de surveillance</w:t>
      </w:r>
      <w:r>
        <w:rPr>
          <w:rFonts w:ascii="Libre Franklin Medium" w:eastAsiaTheme="majorEastAsia" w:hAnsi="Libre Franklin Medium" w:cstheme="majorBidi"/>
          <w:sz w:val="21"/>
          <w:szCs w:val="21"/>
        </w:rPr>
        <w:t xml:space="preserve"> mobile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B65ADF" w:rsidRPr="00F52D29" w14:paraId="27C9DC9F" w14:textId="77777777" w:rsidTr="00CB0ADA">
        <w:trPr>
          <w:trHeight w:val="1984"/>
        </w:trPr>
        <w:sdt>
          <w:sdtPr>
            <w:id w:val="-1068562448"/>
            <w:placeholder>
              <w:docPart w:val="FA71E36846494BE4A18C4C67886D3F38"/>
            </w:placeholder>
            <w:showingPlcHdr/>
            <w15:appearance w15:val="hidden"/>
          </w:sdtPr>
          <w:sdtContent>
            <w:tc>
              <w:tcPr>
                <w:tcW w:w="12640" w:type="dxa"/>
              </w:tcPr>
              <w:p w14:paraId="25F9159A" w14:textId="77777777" w:rsidR="00B65ADF" w:rsidRDefault="00B65ADF" w:rsidP="00CB0ADA">
                <w:pPr>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 xml:space="preserve">Fournissez une description technique de la caméra de surveillance mobile en indiquant notamment </w:t>
                </w:r>
                <w:r w:rsidRPr="00F52D29">
                  <w:rPr>
                    <w:rFonts w:ascii="Libre Franklin Thin" w:hAnsi="Libre Franklin Thin"/>
                    <w:i/>
                    <w:iCs/>
                    <w:color w:val="767171" w:themeColor="background2" w:themeShade="80"/>
                  </w:rPr>
                  <w:t>la marque, le modèle</w:t>
                </w:r>
                <w:r>
                  <w:rPr>
                    <w:rFonts w:ascii="Libre Franklin Thin" w:hAnsi="Libre Franklin Thin"/>
                    <w:i/>
                    <w:iCs/>
                    <w:color w:val="767171" w:themeColor="background2" w:themeShade="80"/>
                  </w:rPr>
                  <w:t xml:space="preserve">, </w:t>
                </w:r>
                <w:r w:rsidRPr="00F52D29">
                  <w:rPr>
                    <w:rFonts w:ascii="Libre Franklin Thin" w:hAnsi="Libre Franklin Thin"/>
                    <w:i/>
                    <w:iCs/>
                    <w:color w:val="767171" w:themeColor="background2" w:themeShade="80"/>
                  </w:rPr>
                  <w:t xml:space="preserve">la résolution </w:t>
                </w:r>
                <w:r>
                  <w:rPr>
                    <w:rFonts w:ascii="Libre Franklin Thin" w:hAnsi="Libre Franklin Thin"/>
                    <w:i/>
                    <w:iCs/>
                    <w:color w:val="767171" w:themeColor="background2" w:themeShade="80"/>
                  </w:rPr>
                  <w:t xml:space="preserve">(en pixels) </w:t>
                </w:r>
                <w:r w:rsidRPr="00F52D29">
                  <w:rPr>
                    <w:rFonts w:ascii="Libre Franklin Thin" w:hAnsi="Libre Franklin Thin"/>
                    <w:i/>
                    <w:iCs/>
                    <w:color w:val="767171" w:themeColor="background2" w:themeShade="80"/>
                  </w:rPr>
                  <w:t xml:space="preserve">de </w:t>
                </w:r>
                <w:r>
                  <w:rPr>
                    <w:rFonts w:ascii="Libre Franklin Thin" w:hAnsi="Libre Franklin Thin"/>
                    <w:i/>
                    <w:iCs/>
                    <w:color w:val="767171" w:themeColor="background2" w:themeShade="80"/>
                  </w:rPr>
                  <w:t xml:space="preserve">l’image, </w:t>
                </w:r>
                <w:r w:rsidRPr="00F52D29">
                  <w:rPr>
                    <w:rFonts w:ascii="Libre Franklin Thin" w:hAnsi="Libre Franklin Thin"/>
                    <w:i/>
                    <w:iCs/>
                    <w:color w:val="767171" w:themeColor="background2" w:themeShade="80"/>
                  </w:rPr>
                  <w:t>ainsi que</w:t>
                </w:r>
                <w:r>
                  <w:rPr>
                    <w:rFonts w:ascii="Libre Franklin Thin" w:hAnsi="Libre Franklin Thin"/>
                    <w:i/>
                    <w:iCs/>
                    <w:color w:val="767171" w:themeColor="background2" w:themeShade="80"/>
                  </w:rPr>
                  <w:t xml:space="preserve"> le fournisseur et l’installateur, le cas échéant</w:t>
                </w:r>
                <w:r w:rsidRPr="00F52D29">
                  <w:rPr>
                    <w:rFonts w:ascii="Libre Franklin Thin" w:hAnsi="Libre Franklin Thin"/>
                    <w:i/>
                    <w:iCs/>
                    <w:color w:val="767171" w:themeColor="background2" w:themeShade="80"/>
                  </w:rPr>
                  <w:t xml:space="preserve">. </w:t>
                </w:r>
              </w:p>
              <w:p w14:paraId="5FBE6F8A" w14:textId="77777777" w:rsidR="00B65ADF" w:rsidRPr="00F52D29" w:rsidRDefault="00B65ADF" w:rsidP="00CB0ADA">
                <w:pPr>
                  <w:ind w:left="0"/>
                </w:pPr>
                <w:r w:rsidRPr="00F52D29">
                  <w:rPr>
                    <w:rFonts w:ascii="Libre Franklin Thin" w:hAnsi="Libre Franklin Thin"/>
                    <w:i/>
                    <w:iCs/>
                    <w:color w:val="767171" w:themeColor="background2" w:themeShade="80"/>
                  </w:rPr>
                  <w:t xml:space="preserve">Veuillez également </w:t>
                </w:r>
                <w:r>
                  <w:rPr>
                    <w:rFonts w:ascii="Libre Franklin Thin" w:hAnsi="Libre Franklin Thin"/>
                    <w:i/>
                    <w:iCs/>
                    <w:color w:val="767171" w:themeColor="background2" w:themeShade="80"/>
                  </w:rPr>
                  <w:t>préciser si la caméra de surveillance fonctionne en permanence ou non, si l’enregistrement a lieu en continu (24h/24, 7j/7) ou non, et si la caméra enregistre uniquement les images ou également le son</w:t>
                </w:r>
                <w:r w:rsidRPr="00F52D29">
                  <w:rPr>
                    <w:rFonts w:ascii="Libre Franklin Thin" w:hAnsi="Libre Franklin Thin"/>
                    <w:i/>
                    <w:iCs/>
                    <w:color w:val="767171" w:themeColor="background2" w:themeShade="80"/>
                  </w:rPr>
                  <w:t>.</w:t>
                </w:r>
              </w:p>
            </w:tc>
          </w:sdtContent>
        </w:sdt>
      </w:tr>
    </w:tbl>
    <w:p w14:paraId="0621914A" w14:textId="77777777" w:rsidR="0086371A" w:rsidRPr="0086371A" w:rsidRDefault="0086371A" w:rsidP="0086371A"/>
    <w:p w14:paraId="50CF68F9" w14:textId="77777777" w:rsidR="0086371A" w:rsidRPr="0086371A" w:rsidRDefault="0086371A" w:rsidP="0086371A">
      <w:pPr>
        <w:keepNext/>
        <w:keepLines/>
        <w:shd w:val="clear" w:color="auto" w:fill="D9D9D9" w:themeFill="background1" w:themeFillShade="D9"/>
        <w:spacing w:before="360"/>
        <w:outlineLvl w:val="1"/>
        <w:rPr>
          <w:rFonts w:ascii="Libre Franklin SemiBold" w:eastAsiaTheme="majorEastAsia" w:hAnsi="Libre Franklin SemiBold" w:cstheme="majorBidi"/>
          <w:sz w:val="24"/>
        </w:rPr>
      </w:pPr>
      <w:r w:rsidRPr="0086371A">
        <w:rPr>
          <w:rFonts w:ascii="Libre Franklin SemiBold" w:eastAsiaTheme="majorEastAsia" w:hAnsi="Libre Franklin SemiBold" w:cstheme="majorBidi"/>
          <w:sz w:val="24"/>
        </w:rPr>
        <w:t>Caméra de surveillance 4</w:t>
      </w:r>
    </w:p>
    <w:p w14:paraId="3FFAEEED" w14:textId="77777777" w:rsidR="00B65ADF" w:rsidRPr="00F52D29" w:rsidRDefault="00B65ADF" w:rsidP="00B65ADF">
      <w:pPr>
        <w:keepNext/>
        <w:keepLines/>
        <w:tabs>
          <w:tab w:val="left" w:pos="6912"/>
          <w:tab w:val="left" w:pos="9469"/>
        </w:tabs>
        <w:spacing w:before="200"/>
        <w:outlineLvl w:val="2"/>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Description d</w:t>
      </w:r>
      <w:r>
        <w:rPr>
          <w:rFonts w:ascii="Libre Franklin Medium" w:eastAsiaTheme="majorEastAsia" w:hAnsi="Libre Franklin Medium" w:cstheme="majorBidi"/>
          <w:sz w:val="21"/>
          <w:szCs w:val="21"/>
        </w:rPr>
        <w:t>es</w:t>
      </w:r>
      <w:r w:rsidRPr="00F52D29">
        <w:rPr>
          <w:rFonts w:ascii="Libre Franklin Medium" w:eastAsiaTheme="majorEastAsia" w:hAnsi="Libre Franklin Medium" w:cstheme="majorBidi"/>
          <w:sz w:val="21"/>
          <w:szCs w:val="21"/>
        </w:rPr>
        <w:t xml:space="preserve"> </w:t>
      </w:r>
      <w:r>
        <w:rPr>
          <w:rFonts w:ascii="Libre Franklin Medium" w:eastAsiaTheme="majorEastAsia" w:hAnsi="Libre Franklin Medium" w:cstheme="majorBidi"/>
          <w:sz w:val="21"/>
          <w:szCs w:val="21"/>
        </w:rPr>
        <w:t>zones surveillées</w:t>
      </w:r>
      <w:r w:rsidRPr="00F52D29">
        <w:rPr>
          <w:rFonts w:ascii="Libre Franklin Medium" w:eastAsiaTheme="majorEastAsia" w:hAnsi="Libre Franklin Medium" w:cstheme="majorBidi"/>
          <w:sz w:val="21"/>
          <w:szCs w:val="21"/>
        </w:rPr>
        <w:t xml:space="preserve"> par la caméra</w:t>
      </w:r>
      <w:r>
        <w:rPr>
          <w:rFonts w:ascii="Libre Franklin Medium" w:eastAsiaTheme="majorEastAsia" w:hAnsi="Libre Franklin Medium" w:cstheme="majorBidi"/>
          <w:sz w:val="21"/>
          <w:szCs w:val="21"/>
        </w:rPr>
        <w:t xml:space="preserve"> mobile et des périodes d’utilisation</w:t>
      </w:r>
      <w:r w:rsidRPr="00F52D29">
        <w:rPr>
          <w:rFonts w:ascii="Libre Franklin Medium" w:eastAsiaTheme="majorEastAsia" w:hAnsi="Libre Franklin Medium" w:cstheme="majorBidi"/>
          <w:sz w:val="21"/>
          <w:szCs w:val="21"/>
        </w:rP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B65ADF" w:rsidRPr="00F52D29" w14:paraId="53993DF6" w14:textId="77777777" w:rsidTr="00CB0ADA">
        <w:trPr>
          <w:trHeight w:val="1701"/>
        </w:trPr>
        <w:sdt>
          <w:sdtPr>
            <w:id w:val="-665090174"/>
            <w:placeholder>
              <w:docPart w:val="F70312DEAE12425E8E865D78F5224E38"/>
            </w:placeholder>
            <w:showingPlcHdr/>
            <w15:appearance w15:val="hidden"/>
          </w:sdtPr>
          <w:sdtContent>
            <w:tc>
              <w:tcPr>
                <w:tcW w:w="12640" w:type="dxa"/>
                <w:gridSpan w:val="4"/>
              </w:tcPr>
              <w:p w14:paraId="18ACC51B" w14:textId="77777777" w:rsidR="00B65ADF" w:rsidRDefault="00B65ADF" w:rsidP="00CB0ADA">
                <w:pPr>
                  <w:keepNext/>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V</w:t>
                </w:r>
                <w:r w:rsidRPr="00F52D29">
                  <w:rPr>
                    <w:rFonts w:ascii="Libre Franklin Thin" w:hAnsi="Libre Franklin Thin"/>
                    <w:i/>
                    <w:iCs/>
                    <w:color w:val="767171" w:themeColor="background2" w:themeShade="80"/>
                  </w:rPr>
                  <w:t xml:space="preserve">euillez </w:t>
                </w:r>
                <w:r>
                  <w:rPr>
                    <w:rFonts w:ascii="Libre Franklin Thin" w:hAnsi="Libre Franklin Thin"/>
                    <w:i/>
                    <w:iCs/>
                    <w:color w:val="767171" w:themeColor="background2" w:themeShade="80"/>
                  </w:rPr>
                  <w:t>préciser la localisation de la caméra de surveillance mobile et décrire les différentes zones</w:t>
                </w:r>
                <w:r w:rsidRPr="00F52D29">
                  <w:rPr>
                    <w:rFonts w:ascii="Libre Franklin Thin" w:hAnsi="Libre Franklin Thin"/>
                    <w:i/>
                    <w:iCs/>
                    <w:color w:val="767171" w:themeColor="background2" w:themeShade="80"/>
                  </w:rPr>
                  <w:t xml:space="preserve"> </w:t>
                </w:r>
                <w:r>
                  <w:rPr>
                    <w:rFonts w:ascii="Libre Franklin Thin" w:hAnsi="Libre Franklin Thin"/>
                    <w:i/>
                    <w:iCs/>
                    <w:color w:val="767171" w:themeColor="background2" w:themeShade="80"/>
                  </w:rPr>
                  <w:t>surveillées par celle-ci</w:t>
                </w:r>
                <w:r w:rsidRPr="00F52D29">
                  <w:rPr>
                    <w:rFonts w:ascii="Libre Franklin Thin" w:hAnsi="Libre Franklin Thin"/>
                    <w:i/>
                    <w:iCs/>
                    <w:color w:val="767171" w:themeColor="background2" w:themeShade="80"/>
                  </w:rPr>
                  <w:t xml:space="preserve">. </w:t>
                </w:r>
              </w:p>
              <w:p w14:paraId="37124977" w14:textId="77777777" w:rsidR="00B65ADF" w:rsidRPr="00F52D29" w:rsidRDefault="00B65ADF" w:rsidP="00CB0ADA">
                <w:pPr>
                  <w:keepNext/>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 xml:space="preserve">Précisez également </w:t>
                </w:r>
                <w:r w:rsidRPr="00F52D29">
                  <w:rPr>
                    <w:rFonts w:ascii="Libre Franklin Thin" w:hAnsi="Libre Franklin Thin"/>
                    <w:i/>
                    <w:iCs/>
                    <w:color w:val="767171" w:themeColor="background2" w:themeShade="80"/>
                  </w:rPr>
                  <w:t>les périodes d’utilisation de la caméra</w:t>
                </w:r>
                <w:r>
                  <w:rPr>
                    <w:rFonts w:ascii="Libre Franklin Thin" w:hAnsi="Libre Franklin Thin"/>
                    <w:i/>
                    <w:iCs/>
                    <w:color w:val="767171" w:themeColor="background2" w:themeShade="80"/>
                  </w:rPr>
                  <w:t xml:space="preserve"> de surveillance mobile</w:t>
                </w:r>
                <w:r w:rsidRPr="00F52D29">
                  <w:rPr>
                    <w:rFonts w:ascii="Libre Franklin Thin" w:hAnsi="Libre Franklin Thin"/>
                    <w:i/>
                    <w:iCs/>
                    <w:color w:val="767171" w:themeColor="background2" w:themeShade="80"/>
                  </w:rPr>
                  <w:t>.</w:t>
                </w:r>
              </w:p>
            </w:tc>
          </w:sdtContent>
        </w:sdt>
      </w:tr>
      <w:tr w:rsidR="00B65ADF" w:rsidRPr="00F52D29" w14:paraId="0F64E152"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38EAD724" w14:textId="77777777" w:rsidR="00B65ADF" w:rsidRPr="00F52D29" w:rsidRDefault="00B65ADF" w:rsidP="00CB0ADA">
            <w:pPr>
              <w:keepNext/>
              <w:spacing w:before="240"/>
              <w:ind w:left="0"/>
              <w:jc w:val="right"/>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Indication du type de lieu filmé :</w:t>
            </w:r>
          </w:p>
        </w:tc>
        <w:sdt>
          <w:sdtPr>
            <w:alias w:val="Type de lieu filmé"/>
            <w:tag w:val="Type de lieu filmé"/>
            <w:id w:val="-459793943"/>
            <w:placeholder>
              <w:docPart w:val="C2D8F44E436D4C3D81DC976D62F2A74E"/>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19" w:type="dxa"/>
                <w:vAlign w:val="bottom"/>
              </w:tcPr>
              <w:p w14:paraId="244C5294" w14:textId="77777777" w:rsidR="00B65ADF" w:rsidRPr="00F52D29" w:rsidRDefault="00B65ADF" w:rsidP="00CB0ADA">
                <w:pPr>
                  <w:keepNext/>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5" w:type="dxa"/>
            <w:vAlign w:val="bottom"/>
          </w:tcPr>
          <w:p w14:paraId="1F08AAB8" w14:textId="77777777" w:rsidR="00B65ADF" w:rsidRPr="00F52D29" w:rsidRDefault="00B65ADF" w:rsidP="00CB0ADA">
            <w:pPr>
              <w:keepNext/>
              <w:spacing w:before="240"/>
              <w:ind w:left="0"/>
              <w:jc w:val="right"/>
              <w:rPr>
                <w:rFonts w:ascii="Libre Franklin Medium" w:hAnsi="Libre Franklin Medium"/>
                <w:sz w:val="21"/>
                <w:szCs w:val="21"/>
              </w:rPr>
            </w:pPr>
            <w:r w:rsidRPr="00F52D29">
              <w:rPr>
                <w:rFonts w:ascii="Libre Franklin Medium" w:hAnsi="Libre Franklin Medium"/>
                <w:sz w:val="21"/>
                <w:szCs w:val="21"/>
              </w:rPr>
              <w:t>La caméra a-t-elle été déclarée ?</w:t>
            </w:r>
          </w:p>
        </w:tc>
        <w:sdt>
          <w:sdtPr>
            <w:alias w:val="Caméras déclarées?"/>
            <w:tag w:val="Caméras déclarées?"/>
            <w:id w:val="1159264108"/>
            <w:placeholder>
              <w:docPart w:val="BFBCACC3AE6642F88C3638E73BCBA3B1"/>
            </w:placeholder>
            <w:showingPlcHdr/>
            <w:dropDownList>
              <w:listItem w:displayText="Oui" w:value="Oui"/>
              <w:listItem w:displayText="Non" w:value="Non"/>
            </w:dropDownList>
          </w:sdtPr>
          <w:sdtContent>
            <w:tc>
              <w:tcPr>
                <w:tcW w:w="1843" w:type="dxa"/>
                <w:vAlign w:val="bottom"/>
              </w:tcPr>
              <w:p w14:paraId="2A8A1C1A" w14:textId="77777777" w:rsidR="00B65ADF" w:rsidRPr="00F52D29" w:rsidRDefault="00B65ADF" w:rsidP="00CB0ADA">
                <w:pPr>
                  <w:keepNext/>
                  <w:spacing w:before="240"/>
                  <w:ind w:left="0"/>
                  <w:rPr>
                    <w:szCs w:val="18"/>
                  </w:rPr>
                </w:pPr>
                <w:r w:rsidRPr="00F52D29">
                  <w:rPr>
                    <w:rFonts w:ascii="Libre Franklin Thin" w:hAnsi="Libre Franklin Thin"/>
                    <w:i/>
                    <w:iCs/>
                    <w:color w:val="767171" w:themeColor="background2" w:themeShade="80"/>
                  </w:rPr>
                  <w:t>Oui / Non</w:t>
                </w:r>
              </w:p>
            </w:tc>
          </w:sdtContent>
        </w:sdt>
      </w:tr>
      <w:tr w:rsidR="00B65ADF" w:rsidRPr="00F52D29" w14:paraId="1210A108"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2C24D265" w14:textId="77777777" w:rsidR="00B65ADF" w:rsidRPr="00F52D29" w:rsidRDefault="00B65ADF" w:rsidP="00CB0ADA">
            <w:pPr>
              <w:keepNext/>
              <w:ind w:left="0"/>
              <w:jc w:val="right"/>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1654714807"/>
            <w:placeholder>
              <w:docPart w:val="3762159E4B134486B02655C301DD5982"/>
            </w:placeholder>
            <w:dropDownList>
              <w:listItem w:displayText="Caméra mobile" w:value="Caméra mobile"/>
            </w:dropDownList>
          </w:sdtPr>
          <w:sdtContent>
            <w:tc>
              <w:tcPr>
                <w:tcW w:w="3119" w:type="dxa"/>
                <w:vAlign w:val="bottom"/>
              </w:tcPr>
              <w:p w14:paraId="1BA82ABC" w14:textId="77777777" w:rsidR="00B65ADF" w:rsidRPr="00F52D29" w:rsidRDefault="00B65ADF" w:rsidP="00CB0ADA">
                <w:pPr>
                  <w:keepNext/>
                  <w:ind w:left="0"/>
                </w:pPr>
                <w:r>
                  <w:t>Caméra mobile</w:t>
                </w:r>
              </w:p>
            </w:tc>
          </w:sdtContent>
        </w:sdt>
        <w:tc>
          <w:tcPr>
            <w:tcW w:w="3685" w:type="dxa"/>
            <w:vAlign w:val="bottom"/>
          </w:tcPr>
          <w:p w14:paraId="1D7C310F" w14:textId="77777777" w:rsidR="00B65ADF" w:rsidRPr="00F52D29" w:rsidRDefault="00B65ADF" w:rsidP="00CB0ADA">
            <w:pPr>
              <w:keepNext/>
              <w:ind w:left="0"/>
              <w:jc w:val="right"/>
              <w:rPr>
                <w:rFonts w:ascii="Libre Franklin Medium" w:hAnsi="Libre Franklin Medium"/>
                <w:sz w:val="21"/>
                <w:szCs w:val="21"/>
              </w:rPr>
            </w:pPr>
            <w:r w:rsidRPr="00F52D29">
              <w:rPr>
                <w:rFonts w:ascii="Libre Franklin Medium" w:hAnsi="Libre Franklin Medium"/>
                <w:sz w:val="21"/>
                <w:szCs w:val="21"/>
              </w:rPr>
              <w:t>Date de déclaration de la caméra :</w:t>
            </w:r>
          </w:p>
        </w:tc>
        <w:sdt>
          <w:sdtPr>
            <w:rPr>
              <w:szCs w:val="18"/>
            </w:rPr>
            <w:alias w:val="Date de déclaration"/>
            <w:tag w:val="Date de déclaration"/>
            <w:id w:val="1962599615"/>
            <w:placeholder>
              <w:docPart w:val="035DB0A36362450394AA995F143374A8"/>
            </w:placeholder>
            <w:showingPlcHdr/>
            <w:date>
              <w:dateFormat w:val="dd-MM-yyyy"/>
              <w:lid w:val="fr-BE"/>
              <w:storeMappedDataAs w:val="date"/>
              <w:calendar w:val="gregorian"/>
            </w:date>
          </w:sdtPr>
          <w:sdtContent>
            <w:tc>
              <w:tcPr>
                <w:tcW w:w="1843" w:type="dxa"/>
                <w:vAlign w:val="bottom"/>
              </w:tcPr>
              <w:p w14:paraId="4072E038" w14:textId="77777777" w:rsidR="00B65ADF" w:rsidRPr="00F52D29" w:rsidRDefault="00B65ADF" w:rsidP="00CB0ADA">
                <w:pPr>
                  <w:keepNext/>
                  <w:ind w:left="0"/>
                  <w:rPr>
                    <w:sz w:val="16"/>
                    <w:szCs w:val="20"/>
                  </w:rPr>
                </w:pPr>
                <w:r w:rsidRPr="00F52D29">
                  <w:rPr>
                    <w:rFonts w:ascii="Libre Franklin Thin" w:hAnsi="Libre Franklin Thin"/>
                    <w:i/>
                    <w:iCs/>
                    <w:color w:val="767171" w:themeColor="background2" w:themeShade="80"/>
                  </w:rPr>
                  <w:t>Insérez la date</w:t>
                </w:r>
              </w:p>
            </w:tc>
          </w:sdtContent>
        </w:sdt>
      </w:tr>
      <w:tr w:rsidR="00B65ADF" w:rsidRPr="00F52D29" w14:paraId="7D08D8F5"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22FE7DD5" w14:textId="77777777" w:rsidR="00B65ADF" w:rsidRPr="00F52D29" w:rsidRDefault="00B65ADF" w:rsidP="00CB0ADA">
            <w:pPr>
              <w:keepNext/>
              <w:ind w:left="0"/>
              <w:jc w:val="right"/>
              <w:rPr>
                <w:rFonts w:ascii="Libre Franklin Medium" w:eastAsiaTheme="majorEastAsia" w:hAnsi="Libre Franklin Medium" w:cstheme="majorBidi"/>
                <w:sz w:val="21"/>
                <w:szCs w:val="21"/>
              </w:rPr>
            </w:pPr>
            <w:r w:rsidRPr="00F52D29">
              <w:rPr>
                <w:rFonts w:ascii="Libre Franklin Medium" w:hAnsi="Libre Franklin Medium"/>
                <w:sz w:val="21"/>
                <w:szCs w:val="21"/>
              </w:rPr>
              <w:t>Date de mise en service de la caméra :</w:t>
            </w:r>
          </w:p>
        </w:tc>
        <w:sdt>
          <w:sdtPr>
            <w:rPr>
              <w:szCs w:val="18"/>
            </w:rPr>
            <w:alias w:val="Date de mise en service"/>
            <w:tag w:val="Date de mise en service"/>
            <w:id w:val="-307934331"/>
            <w:placeholder>
              <w:docPart w:val="187CD7902BB44FC895367C827508D28F"/>
            </w:placeholder>
            <w:showingPlcHdr/>
            <w:date w:fullDate="2025-05-22T00:00:00Z">
              <w:dateFormat w:val="dd-MM-yyyy"/>
              <w:lid w:val="fr-BE"/>
              <w:storeMappedDataAs w:val="date"/>
              <w:calendar w:val="gregorian"/>
            </w:date>
          </w:sdtPr>
          <w:sdtContent>
            <w:tc>
              <w:tcPr>
                <w:tcW w:w="3119" w:type="dxa"/>
                <w:vAlign w:val="bottom"/>
              </w:tcPr>
              <w:p w14:paraId="182E2AA0" w14:textId="77777777" w:rsidR="00B65ADF" w:rsidRPr="00F52D29" w:rsidRDefault="00B65ADF" w:rsidP="00CB0ADA">
                <w:pPr>
                  <w:keepNext/>
                  <w:ind w:left="0"/>
                </w:pPr>
                <w:r w:rsidRPr="00F52D29">
                  <w:rPr>
                    <w:rFonts w:ascii="Libre Franklin Thin" w:hAnsi="Libre Franklin Thin"/>
                    <w:i/>
                    <w:iCs/>
                    <w:color w:val="767171" w:themeColor="background2" w:themeShade="80"/>
                    <w:szCs w:val="18"/>
                  </w:rPr>
                  <w:t>I</w:t>
                </w:r>
                <w:r w:rsidRPr="00F52D29">
                  <w:rPr>
                    <w:rFonts w:ascii="Libre Franklin Thin" w:hAnsi="Libre Franklin Thin"/>
                    <w:i/>
                    <w:iCs/>
                    <w:color w:val="767171" w:themeColor="background2" w:themeShade="80"/>
                  </w:rPr>
                  <w:t>nsérez la date</w:t>
                </w:r>
                <w:r w:rsidRPr="00F52D29">
                  <w:rPr>
                    <w:rFonts w:ascii="Libre Franklin Thin" w:hAnsi="Libre Franklin Thin"/>
                    <w:i/>
                    <w:iCs/>
                    <w:color w:val="767171" w:themeColor="background2" w:themeShade="80"/>
                    <w:szCs w:val="18"/>
                  </w:rPr>
                  <w:t>.</w:t>
                </w:r>
              </w:p>
            </w:tc>
          </w:sdtContent>
        </w:sdt>
        <w:tc>
          <w:tcPr>
            <w:tcW w:w="3685" w:type="dxa"/>
            <w:vAlign w:val="bottom"/>
          </w:tcPr>
          <w:p w14:paraId="3E25F239" w14:textId="77777777" w:rsidR="00B65ADF" w:rsidRPr="00F52D29" w:rsidRDefault="00B65ADF" w:rsidP="00CB0ADA">
            <w:pPr>
              <w:keepNext/>
              <w:ind w:left="0"/>
              <w:jc w:val="right"/>
              <w:rPr>
                <w:rFonts w:ascii="Libre Franklin Medium" w:hAnsi="Libre Franklin Medium"/>
                <w:sz w:val="21"/>
                <w:szCs w:val="21"/>
              </w:rPr>
            </w:pPr>
            <w:r w:rsidRPr="00F52D29">
              <w:rPr>
                <w:rFonts w:ascii="Libre Franklin Medium" w:hAnsi="Libre Franklin Medium"/>
                <w:sz w:val="21"/>
                <w:szCs w:val="21"/>
              </w:rPr>
              <w:t>Numéro de la déclaration :</w:t>
            </w:r>
          </w:p>
        </w:tc>
        <w:sdt>
          <w:sdtPr>
            <w:rPr>
              <w:szCs w:val="18"/>
            </w:rPr>
            <w:alias w:val="Référence"/>
            <w:tag w:val="Référence"/>
            <w:id w:val="1873796350"/>
            <w:placeholder>
              <w:docPart w:val="D168BE297F58433DB6FD343132AC2F04"/>
            </w:placeholder>
            <w:showingPlcHdr/>
            <w:text/>
          </w:sdtPr>
          <w:sdtContent>
            <w:tc>
              <w:tcPr>
                <w:tcW w:w="1843" w:type="dxa"/>
                <w:vAlign w:val="bottom"/>
              </w:tcPr>
              <w:p w14:paraId="50CA5417" w14:textId="77777777" w:rsidR="00B65ADF" w:rsidRPr="00F52D29" w:rsidRDefault="00B65ADF" w:rsidP="00CB0ADA">
                <w:pPr>
                  <w:keepNext/>
                  <w:ind w:left="0"/>
                  <w:rPr>
                    <w:szCs w:val="18"/>
                  </w:rPr>
                </w:pPr>
                <w:r w:rsidRPr="00F52D29">
                  <w:rPr>
                    <w:rFonts w:ascii="Libre Franklin Thin" w:hAnsi="Libre Franklin Thin"/>
                    <w:i/>
                    <w:iCs/>
                    <w:color w:val="767171" w:themeColor="background2" w:themeShade="80"/>
                  </w:rPr>
                  <w:t>Insérez le n°</w:t>
                </w:r>
              </w:p>
            </w:tc>
          </w:sdtContent>
        </w:sdt>
      </w:tr>
    </w:tbl>
    <w:p w14:paraId="577830B4" w14:textId="77777777" w:rsidR="00B65ADF" w:rsidRPr="00F52D29" w:rsidRDefault="00B65ADF" w:rsidP="00B65ADF">
      <w:pPr>
        <w:keepNext/>
        <w:keepLines/>
        <w:spacing w:before="200"/>
        <w:outlineLvl w:val="2"/>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Description technique de la caméra de surveillance</w:t>
      </w:r>
      <w:r>
        <w:rPr>
          <w:rFonts w:ascii="Libre Franklin Medium" w:eastAsiaTheme="majorEastAsia" w:hAnsi="Libre Franklin Medium" w:cstheme="majorBidi"/>
          <w:sz w:val="21"/>
          <w:szCs w:val="21"/>
        </w:rPr>
        <w:t xml:space="preserve"> mobile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B65ADF" w:rsidRPr="00F52D29" w14:paraId="05533D96" w14:textId="77777777" w:rsidTr="00CB0ADA">
        <w:trPr>
          <w:trHeight w:val="1984"/>
        </w:trPr>
        <w:sdt>
          <w:sdtPr>
            <w:id w:val="1756634595"/>
            <w:placeholder>
              <w:docPart w:val="064CFE55029148FE9C01E0CC786AC84B"/>
            </w:placeholder>
            <w:showingPlcHdr/>
            <w15:appearance w15:val="hidden"/>
          </w:sdtPr>
          <w:sdtContent>
            <w:tc>
              <w:tcPr>
                <w:tcW w:w="12640" w:type="dxa"/>
              </w:tcPr>
              <w:p w14:paraId="38F1536A" w14:textId="77777777" w:rsidR="00B65ADF" w:rsidRDefault="00B65ADF" w:rsidP="00CB0ADA">
                <w:pPr>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 xml:space="preserve">Fournissez une description technique de la caméra de surveillance mobile en indiquant notamment </w:t>
                </w:r>
                <w:r w:rsidRPr="00F52D29">
                  <w:rPr>
                    <w:rFonts w:ascii="Libre Franklin Thin" w:hAnsi="Libre Franklin Thin"/>
                    <w:i/>
                    <w:iCs/>
                    <w:color w:val="767171" w:themeColor="background2" w:themeShade="80"/>
                  </w:rPr>
                  <w:t>la marque, le modèle</w:t>
                </w:r>
                <w:r>
                  <w:rPr>
                    <w:rFonts w:ascii="Libre Franklin Thin" w:hAnsi="Libre Franklin Thin"/>
                    <w:i/>
                    <w:iCs/>
                    <w:color w:val="767171" w:themeColor="background2" w:themeShade="80"/>
                  </w:rPr>
                  <w:t xml:space="preserve">, </w:t>
                </w:r>
                <w:r w:rsidRPr="00F52D29">
                  <w:rPr>
                    <w:rFonts w:ascii="Libre Franklin Thin" w:hAnsi="Libre Franklin Thin"/>
                    <w:i/>
                    <w:iCs/>
                    <w:color w:val="767171" w:themeColor="background2" w:themeShade="80"/>
                  </w:rPr>
                  <w:t xml:space="preserve">la résolution </w:t>
                </w:r>
                <w:r>
                  <w:rPr>
                    <w:rFonts w:ascii="Libre Franklin Thin" w:hAnsi="Libre Franklin Thin"/>
                    <w:i/>
                    <w:iCs/>
                    <w:color w:val="767171" w:themeColor="background2" w:themeShade="80"/>
                  </w:rPr>
                  <w:t xml:space="preserve">(en pixels) </w:t>
                </w:r>
                <w:r w:rsidRPr="00F52D29">
                  <w:rPr>
                    <w:rFonts w:ascii="Libre Franklin Thin" w:hAnsi="Libre Franklin Thin"/>
                    <w:i/>
                    <w:iCs/>
                    <w:color w:val="767171" w:themeColor="background2" w:themeShade="80"/>
                  </w:rPr>
                  <w:t xml:space="preserve">de </w:t>
                </w:r>
                <w:r>
                  <w:rPr>
                    <w:rFonts w:ascii="Libre Franklin Thin" w:hAnsi="Libre Franklin Thin"/>
                    <w:i/>
                    <w:iCs/>
                    <w:color w:val="767171" w:themeColor="background2" w:themeShade="80"/>
                  </w:rPr>
                  <w:t xml:space="preserve">l’image, </w:t>
                </w:r>
                <w:r w:rsidRPr="00F52D29">
                  <w:rPr>
                    <w:rFonts w:ascii="Libre Franklin Thin" w:hAnsi="Libre Franklin Thin"/>
                    <w:i/>
                    <w:iCs/>
                    <w:color w:val="767171" w:themeColor="background2" w:themeShade="80"/>
                  </w:rPr>
                  <w:t>ainsi que</w:t>
                </w:r>
                <w:r>
                  <w:rPr>
                    <w:rFonts w:ascii="Libre Franklin Thin" w:hAnsi="Libre Franklin Thin"/>
                    <w:i/>
                    <w:iCs/>
                    <w:color w:val="767171" w:themeColor="background2" w:themeShade="80"/>
                  </w:rPr>
                  <w:t xml:space="preserve"> le fournisseur et l’installateur, le cas échéant</w:t>
                </w:r>
                <w:r w:rsidRPr="00F52D29">
                  <w:rPr>
                    <w:rFonts w:ascii="Libre Franklin Thin" w:hAnsi="Libre Franklin Thin"/>
                    <w:i/>
                    <w:iCs/>
                    <w:color w:val="767171" w:themeColor="background2" w:themeShade="80"/>
                  </w:rPr>
                  <w:t xml:space="preserve">. </w:t>
                </w:r>
              </w:p>
              <w:p w14:paraId="1D19E42C" w14:textId="77777777" w:rsidR="00B65ADF" w:rsidRPr="00F52D29" w:rsidRDefault="00B65ADF" w:rsidP="00CB0ADA">
                <w:pPr>
                  <w:ind w:left="0"/>
                </w:pPr>
                <w:r w:rsidRPr="00F52D29">
                  <w:rPr>
                    <w:rFonts w:ascii="Libre Franklin Thin" w:hAnsi="Libre Franklin Thin"/>
                    <w:i/>
                    <w:iCs/>
                    <w:color w:val="767171" w:themeColor="background2" w:themeShade="80"/>
                  </w:rPr>
                  <w:t xml:space="preserve">Veuillez également </w:t>
                </w:r>
                <w:r>
                  <w:rPr>
                    <w:rFonts w:ascii="Libre Franklin Thin" w:hAnsi="Libre Franklin Thin"/>
                    <w:i/>
                    <w:iCs/>
                    <w:color w:val="767171" w:themeColor="background2" w:themeShade="80"/>
                  </w:rPr>
                  <w:t>préciser si la caméra de surveillance fonctionne en permanence ou non, si l’enregistrement a lieu en continu (24h/24, 7j/7) ou non, et si la caméra enregistre uniquement les images ou également le son</w:t>
                </w:r>
                <w:r w:rsidRPr="00F52D29">
                  <w:rPr>
                    <w:rFonts w:ascii="Libre Franklin Thin" w:hAnsi="Libre Franklin Thin"/>
                    <w:i/>
                    <w:iCs/>
                    <w:color w:val="767171" w:themeColor="background2" w:themeShade="80"/>
                  </w:rPr>
                  <w:t>.</w:t>
                </w:r>
              </w:p>
            </w:tc>
          </w:sdtContent>
        </w:sdt>
      </w:tr>
    </w:tbl>
    <w:p w14:paraId="656E4F8C" w14:textId="77777777" w:rsidR="0086371A" w:rsidRPr="0086371A" w:rsidRDefault="0086371A" w:rsidP="0086371A"/>
    <w:p w14:paraId="53EEA691" w14:textId="77777777" w:rsidR="0086371A" w:rsidRPr="0086371A" w:rsidRDefault="0086371A" w:rsidP="0086371A">
      <w:pPr>
        <w:keepNext/>
        <w:keepLines/>
        <w:shd w:val="clear" w:color="auto" w:fill="D9D9D9" w:themeFill="background1" w:themeFillShade="D9"/>
        <w:spacing w:before="360"/>
        <w:outlineLvl w:val="1"/>
        <w:rPr>
          <w:rFonts w:ascii="Libre Franklin SemiBold" w:eastAsiaTheme="majorEastAsia" w:hAnsi="Libre Franklin SemiBold" w:cstheme="majorBidi"/>
          <w:sz w:val="24"/>
        </w:rPr>
      </w:pPr>
      <w:r w:rsidRPr="0086371A">
        <w:rPr>
          <w:rFonts w:ascii="Libre Franklin SemiBold" w:eastAsiaTheme="majorEastAsia" w:hAnsi="Libre Franklin SemiBold" w:cstheme="majorBidi"/>
          <w:sz w:val="24"/>
        </w:rPr>
        <w:t>Caméra de surveillance 5</w:t>
      </w:r>
    </w:p>
    <w:p w14:paraId="0578FA6C" w14:textId="77777777" w:rsidR="00B65ADF" w:rsidRPr="00F52D29" w:rsidRDefault="00B65ADF" w:rsidP="00B65ADF">
      <w:pPr>
        <w:keepNext/>
        <w:keepLines/>
        <w:tabs>
          <w:tab w:val="left" w:pos="6912"/>
          <w:tab w:val="left" w:pos="9469"/>
        </w:tabs>
        <w:spacing w:before="200"/>
        <w:outlineLvl w:val="2"/>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Description d</w:t>
      </w:r>
      <w:r>
        <w:rPr>
          <w:rFonts w:ascii="Libre Franklin Medium" w:eastAsiaTheme="majorEastAsia" w:hAnsi="Libre Franklin Medium" w:cstheme="majorBidi"/>
          <w:sz w:val="21"/>
          <w:szCs w:val="21"/>
        </w:rPr>
        <w:t>es</w:t>
      </w:r>
      <w:r w:rsidRPr="00F52D29">
        <w:rPr>
          <w:rFonts w:ascii="Libre Franklin Medium" w:eastAsiaTheme="majorEastAsia" w:hAnsi="Libre Franklin Medium" w:cstheme="majorBidi"/>
          <w:sz w:val="21"/>
          <w:szCs w:val="21"/>
        </w:rPr>
        <w:t xml:space="preserve"> </w:t>
      </w:r>
      <w:r>
        <w:rPr>
          <w:rFonts w:ascii="Libre Franklin Medium" w:eastAsiaTheme="majorEastAsia" w:hAnsi="Libre Franklin Medium" w:cstheme="majorBidi"/>
          <w:sz w:val="21"/>
          <w:szCs w:val="21"/>
        </w:rPr>
        <w:t>zones surveillées</w:t>
      </w:r>
      <w:r w:rsidRPr="00F52D29">
        <w:rPr>
          <w:rFonts w:ascii="Libre Franklin Medium" w:eastAsiaTheme="majorEastAsia" w:hAnsi="Libre Franklin Medium" w:cstheme="majorBidi"/>
          <w:sz w:val="21"/>
          <w:szCs w:val="21"/>
        </w:rPr>
        <w:t xml:space="preserve"> par la caméra</w:t>
      </w:r>
      <w:r>
        <w:rPr>
          <w:rFonts w:ascii="Libre Franklin Medium" w:eastAsiaTheme="majorEastAsia" w:hAnsi="Libre Franklin Medium" w:cstheme="majorBidi"/>
          <w:sz w:val="21"/>
          <w:szCs w:val="21"/>
        </w:rPr>
        <w:t xml:space="preserve"> mobile et des périodes d’utilisation</w:t>
      </w:r>
      <w:r w:rsidRPr="00F52D29">
        <w:rPr>
          <w:rFonts w:ascii="Libre Franklin Medium" w:eastAsiaTheme="majorEastAsia" w:hAnsi="Libre Franklin Medium" w:cstheme="majorBidi"/>
          <w:sz w:val="21"/>
          <w:szCs w:val="21"/>
        </w:rP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B65ADF" w:rsidRPr="00F52D29" w14:paraId="6164B8DC" w14:textId="77777777" w:rsidTr="00CB0ADA">
        <w:trPr>
          <w:trHeight w:val="1701"/>
        </w:trPr>
        <w:sdt>
          <w:sdtPr>
            <w:id w:val="-1300222354"/>
            <w:placeholder>
              <w:docPart w:val="3E454D4D71664F30939BA94C0561B2C1"/>
            </w:placeholder>
            <w:showingPlcHdr/>
            <w15:appearance w15:val="hidden"/>
          </w:sdtPr>
          <w:sdtContent>
            <w:tc>
              <w:tcPr>
                <w:tcW w:w="12640" w:type="dxa"/>
                <w:gridSpan w:val="4"/>
              </w:tcPr>
              <w:p w14:paraId="0D2BAA60" w14:textId="77777777" w:rsidR="00B65ADF" w:rsidRDefault="00B65ADF" w:rsidP="00CB0ADA">
                <w:pPr>
                  <w:keepNext/>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V</w:t>
                </w:r>
                <w:r w:rsidRPr="00F52D29">
                  <w:rPr>
                    <w:rFonts w:ascii="Libre Franklin Thin" w:hAnsi="Libre Franklin Thin"/>
                    <w:i/>
                    <w:iCs/>
                    <w:color w:val="767171" w:themeColor="background2" w:themeShade="80"/>
                  </w:rPr>
                  <w:t xml:space="preserve">euillez </w:t>
                </w:r>
                <w:r>
                  <w:rPr>
                    <w:rFonts w:ascii="Libre Franklin Thin" w:hAnsi="Libre Franklin Thin"/>
                    <w:i/>
                    <w:iCs/>
                    <w:color w:val="767171" w:themeColor="background2" w:themeShade="80"/>
                  </w:rPr>
                  <w:t>préciser la localisation de la caméra de surveillance mobile et décrire les différentes zones</w:t>
                </w:r>
                <w:r w:rsidRPr="00F52D29">
                  <w:rPr>
                    <w:rFonts w:ascii="Libre Franklin Thin" w:hAnsi="Libre Franklin Thin"/>
                    <w:i/>
                    <w:iCs/>
                    <w:color w:val="767171" w:themeColor="background2" w:themeShade="80"/>
                  </w:rPr>
                  <w:t xml:space="preserve"> </w:t>
                </w:r>
                <w:r>
                  <w:rPr>
                    <w:rFonts w:ascii="Libre Franklin Thin" w:hAnsi="Libre Franklin Thin"/>
                    <w:i/>
                    <w:iCs/>
                    <w:color w:val="767171" w:themeColor="background2" w:themeShade="80"/>
                  </w:rPr>
                  <w:t>surveillées par celle-ci</w:t>
                </w:r>
                <w:r w:rsidRPr="00F52D29">
                  <w:rPr>
                    <w:rFonts w:ascii="Libre Franklin Thin" w:hAnsi="Libre Franklin Thin"/>
                    <w:i/>
                    <w:iCs/>
                    <w:color w:val="767171" w:themeColor="background2" w:themeShade="80"/>
                  </w:rPr>
                  <w:t xml:space="preserve">. </w:t>
                </w:r>
              </w:p>
              <w:p w14:paraId="5F33CDA2" w14:textId="77777777" w:rsidR="00B65ADF" w:rsidRPr="00F52D29" w:rsidRDefault="00B65ADF" w:rsidP="00CB0ADA">
                <w:pPr>
                  <w:keepNext/>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 xml:space="preserve">Précisez également </w:t>
                </w:r>
                <w:r w:rsidRPr="00F52D29">
                  <w:rPr>
                    <w:rFonts w:ascii="Libre Franklin Thin" w:hAnsi="Libre Franklin Thin"/>
                    <w:i/>
                    <w:iCs/>
                    <w:color w:val="767171" w:themeColor="background2" w:themeShade="80"/>
                  </w:rPr>
                  <w:t>les périodes d’utilisation de la caméra</w:t>
                </w:r>
                <w:r>
                  <w:rPr>
                    <w:rFonts w:ascii="Libre Franklin Thin" w:hAnsi="Libre Franklin Thin"/>
                    <w:i/>
                    <w:iCs/>
                    <w:color w:val="767171" w:themeColor="background2" w:themeShade="80"/>
                  </w:rPr>
                  <w:t xml:space="preserve"> de surveillance mobile</w:t>
                </w:r>
                <w:r w:rsidRPr="00F52D29">
                  <w:rPr>
                    <w:rFonts w:ascii="Libre Franklin Thin" w:hAnsi="Libre Franklin Thin"/>
                    <w:i/>
                    <w:iCs/>
                    <w:color w:val="767171" w:themeColor="background2" w:themeShade="80"/>
                  </w:rPr>
                  <w:t>.</w:t>
                </w:r>
              </w:p>
            </w:tc>
          </w:sdtContent>
        </w:sdt>
      </w:tr>
      <w:tr w:rsidR="00B65ADF" w:rsidRPr="00F52D29" w14:paraId="641D5CD6"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7014B72C" w14:textId="77777777" w:rsidR="00B65ADF" w:rsidRPr="00F52D29" w:rsidRDefault="00B65ADF" w:rsidP="00CB0ADA">
            <w:pPr>
              <w:keepNext/>
              <w:spacing w:before="240"/>
              <w:ind w:left="0"/>
              <w:jc w:val="right"/>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Indication du type de lieu filmé :</w:t>
            </w:r>
          </w:p>
        </w:tc>
        <w:sdt>
          <w:sdtPr>
            <w:alias w:val="Type de lieu filmé"/>
            <w:tag w:val="Type de lieu filmé"/>
            <w:id w:val="-2126454451"/>
            <w:placeholder>
              <w:docPart w:val="FE79B081191A46C3A1EE1B4D3B73D16F"/>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19" w:type="dxa"/>
                <w:vAlign w:val="bottom"/>
              </w:tcPr>
              <w:p w14:paraId="65C3F85C" w14:textId="77777777" w:rsidR="00B65ADF" w:rsidRPr="00F52D29" w:rsidRDefault="00B65ADF" w:rsidP="00CB0ADA">
                <w:pPr>
                  <w:keepNext/>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5" w:type="dxa"/>
            <w:vAlign w:val="bottom"/>
          </w:tcPr>
          <w:p w14:paraId="2A1BD87C" w14:textId="77777777" w:rsidR="00B65ADF" w:rsidRPr="00F52D29" w:rsidRDefault="00B65ADF" w:rsidP="00CB0ADA">
            <w:pPr>
              <w:keepNext/>
              <w:spacing w:before="240"/>
              <w:ind w:left="0"/>
              <w:jc w:val="right"/>
              <w:rPr>
                <w:rFonts w:ascii="Libre Franklin Medium" w:hAnsi="Libre Franklin Medium"/>
                <w:sz w:val="21"/>
                <w:szCs w:val="21"/>
              </w:rPr>
            </w:pPr>
            <w:r w:rsidRPr="00F52D29">
              <w:rPr>
                <w:rFonts w:ascii="Libre Franklin Medium" w:hAnsi="Libre Franklin Medium"/>
                <w:sz w:val="21"/>
                <w:szCs w:val="21"/>
              </w:rPr>
              <w:t>La caméra a-t-elle été déclarée ?</w:t>
            </w:r>
          </w:p>
        </w:tc>
        <w:sdt>
          <w:sdtPr>
            <w:alias w:val="Caméras déclarées?"/>
            <w:tag w:val="Caméras déclarées?"/>
            <w:id w:val="-1208330279"/>
            <w:placeholder>
              <w:docPart w:val="6744E45BB8BB4A1EB6A3357F956A9B91"/>
            </w:placeholder>
            <w:showingPlcHdr/>
            <w:dropDownList>
              <w:listItem w:displayText="Oui" w:value="Oui"/>
              <w:listItem w:displayText="Non" w:value="Non"/>
            </w:dropDownList>
          </w:sdtPr>
          <w:sdtContent>
            <w:tc>
              <w:tcPr>
                <w:tcW w:w="1843" w:type="dxa"/>
                <w:vAlign w:val="bottom"/>
              </w:tcPr>
              <w:p w14:paraId="094CD894" w14:textId="77777777" w:rsidR="00B65ADF" w:rsidRPr="00F52D29" w:rsidRDefault="00B65ADF" w:rsidP="00CB0ADA">
                <w:pPr>
                  <w:keepNext/>
                  <w:spacing w:before="240"/>
                  <w:ind w:left="0"/>
                  <w:rPr>
                    <w:szCs w:val="18"/>
                  </w:rPr>
                </w:pPr>
                <w:r w:rsidRPr="00F52D29">
                  <w:rPr>
                    <w:rFonts w:ascii="Libre Franklin Thin" w:hAnsi="Libre Franklin Thin"/>
                    <w:i/>
                    <w:iCs/>
                    <w:color w:val="767171" w:themeColor="background2" w:themeShade="80"/>
                  </w:rPr>
                  <w:t>Oui / Non</w:t>
                </w:r>
              </w:p>
            </w:tc>
          </w:sdtContent>
        </w:sdt>
      </w:tr>
      <w:tr w:rsidR="00B65ADF" w:rsidRPr="00F52D29" w14:paraId="1361A6EA"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557F6AFD" w14:textId="77777777" w:rsidR="00B65ADF" w:rsidRPr="00F52D29" w:rsidRDefault="00B65ADF" w:rsidP="00CB0ADA">
            <w:pPr>
              <w:keepNext/>
              <w:ind w:left="0"/>
              <w:jc w:val="right"/>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2025233846"/>
            <w:placeholder>
              <w:docPart w:val="6B07FA2F7E084D64A35826531F62D3FD"/>
            </w:placeholder>
            <w:dropDownList>
              <w:listItem w:displayText="Caméra mobile" w:value="Caméra mobile"/>
            </w:dropDownList>
          </w:sdtPr>
          <w:sdtContent>
            <w:tc>
              <w:tcPr>
                <w:tcW w:w="3119" w:type="dxa"/>
                <w:vAlign w:val="bottom"/>
              </w:tcPr>
              <w:p w14:paraId="14383F4F" w14:textId="77777777" w:rsidR="00B65ADF" w:rsidRPr="00F52D29" w:rsidRDefault="00B65ADF" w:rsidP="00CB0ADA">
                <w:pPr>
                  <w:keepNext/>
                  <w:ind w:left="0"/>
                </w:pPr>
                <w:r>
                  <w:t>Caméra mobile</w:t>
                </w:r>
              </w:p>
            </w:tc>
          </w:sdtContent>
        </w:sdt>
        <w:tc>
          <w:tcPr>
            <w:tcW w:w="3685" w:type="dxa"/>
            <w:vAlign w:val="bottom"/>
          </w:tcPr>
          <w:p w14:paraId="4CE1738B" w14:textId="77777777" w:rsidR="00B65ADF" w:rsidRPr="00F52D29" w:rsidRDefault="00B65ADF" w:rsidP="00CB0ADA">
            <w:pPr>
              <w:keepNext/>
              <w:ind w:left="0"/>
              <w:jc w:val="right"/>
              <w:rPr>
                <w:rFonts w:ascii="Libre Franklin Medium" w:hAnsi="Libre Franklin Medium"/>
                <w:sz w:val="21"/>
                <w:szCs w:val="21"/>
              </w:rPr>
            </w:pPr>
            <w:r w:rsidRPr="00F52D29">
              <w:rPr>
                <w:rFonts w:ascii="Libre Franklin Medium" w:hAnsi="Libre Franklin Medium"/>
                <w:sz w:val="21"/>
                <w:szCs w:val="21"/>
              </w:rPr>
              <w:t>Date de déclaration de la caméra :</w:t>
            </w:r>
          </w:p>
        </w:tc>
        <w:sdt>
          <w:sdtPr>
            <w:rPr>
              <w:szCs w:val="18"/>
            </w:rPr>
            <w:alias w:val="Date de déclaration"/>
            <w:tag w:val="Date de déclaration"/>
            <w:id w:val="-58487507"/>
            <w:placeholder>
              <w:docPart w:val="989FE9E2AD2243CABAD4366A2706D10D"/>
            </w:placeholder>
            <w:showingPlcHdr/>
            <w:date>
              <w:dateFormat w:val="dd-MM-yyyy"/>
              <w:lid w:val="fr-BE"/>
              <w:storeMappedDataAs w:val="date"/>
              <w:calendar w:val="gregorian"/>
            </w:date>
          </w:sdtPr>
          <w:sdtContent>
            <w:tc>
              <w:tcPr>
                <w:tcW w:w="1843" w:type="dxa"/>
                <w:vAlign w:val="bottom"/>
              </w:tcPr>
              <w:p w14:paraId="001A7E08" w14:textId="77777777" w:rsidR="00B65ADF" w:rsidRPr="00F52D29" w:rsidRDefault="00B65ADF" w:rsidP="00CB0ADA">
                <w:pPr>
                  <w:keepNext/>
                  <w:ind w:left="0"/>
                  <w:rPr>
                    <w:sz w:val="16"/>
                    <w:szCs w:val="20"/>
                  </w:rPr>
                </w:pPr>
                <w:r w:rsidRPr="00F52D29">
                  <w:rPr>
                    <w:rFonts w:ascii="Libre Franklin Thin" w:hAnsi="Libre Franklin Thin"/>
                    <w:i/>
                    <w:iCs/>
                    <w:color w:val="767171" w:themeColor="background2" w:themeShade="80"/>
                  </w:rPr>
                  <w:t>Insérez la date</w:t>
                </w:r>
              </w:p>
            </w:tc>
          </w:sdtContent>
        </w:sdt>
      </w:tr>
      <w:tr w:rsidR="00B65ADF" w:rsidRPr="00F52D29" w14:paraId="64CE1CEA"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244D26B8" w14:textId="77777777" w:rsidR="00B65ADF" w:rsidRPr="00F52D29" w:rsidRDefault="00B65ADF" w:rsidP="00CB0ADA">
            <w:pPr>
              <w:keepNext/>
              <w:ind w:left="0"/>
              <w:jc w:val="right"/>
              <w:rPr>
                <w:rFonts w:ascii="Libre Franklin Medium" w:eastAsiaTheme="majorEastAsia" w:hAnsi="Libre Franklin Medium" w:cstheme="majorBidi"/>
                <w:sz w:val="21"/>
                <w:szCs w:val="21"/>
              </w:rPr>
            </w:pPr>
            <w:r w:rsidRPr="00F52D29">
              <w:rPr>
                <w:rFonts w:ascii="Libre Franklin Medium" w:hAnsi="Libre Franklin Medium"/>
                <w:sz w:val="21"/>
                <w:szCs w:val="21"/>
              </w:rPr>
              <w:t>Date de mise en service de la caméra :</w:t>
            </w:r>
          </w:p>
        </w:tc>
        <w:sdt>
          <w:sdtPr>
            <w:rPr>
              <w:szCs w:val="18"/>
            </w:rPr>
            <w:alias w:val="Date de mise en service"/>
            <w:tag w:val="Date de mise en service"/>
            <w:id w:val="1180241661"/>
            <w:placeholder>
              <w:docPart w:val="58D83C737E8F4BE1BE5E0E8B3437A1FB"/>
            </w:placeholder>
            <w:showingPlcHdr/>
            <w:date w:fullDate="2025-05-22T00:00:00Z">
              <w:dateFormat w:val="dd-MM-yyyy"/>
              <w:lid w:val="fr-BE"/>
              <w:storeMappedDataAs w:val="date"/>
              <w:calendar w:val="gregorian"/>
            </w:date>
          </w:sdtPr>
          <w:sdtContent>
            <w:tc>
              <w:tcPr>
                <w:tcW w:w="3119" w:type="dxa"/>
                <w:vAlign w:val="bottom"/>
              </w:tcPr>
              <w:p w14:paraId="3ED31C2B" w14:textId="77777777" w:rsidR="00B65ADF" w:rsidRPr="00F52D29" w:rsidRDefault="00B65ADF" w:rsidP="00CB0ADA">
                <w:pPr>
                  <w:keepNext/>
                  <w:ind w:left="0"/>
                </w:pPr>
                <w:r w:rsidRPr="00F52D29">
                  <w:rPr>
                    <w:rFonts w:ascii="Libre Franklin Thin" w:hAnsi="Libre Franklin Thin"/>
                    <w:i/>
                    <w:iCs/>
                    <w:color w:val="767171" w:themeColor="background2" w:themeShade="80"/>
                    <w:szCs w:val="18"/>
                  </w:rPr>
                  <w:t>I</w:t>
                </w:r>
                <w:r w:rsidRPr="00F52D29">
                  <w:rPr>
                    <w:rFonts w:ascii="Libre Franklin Thin" w:hAnsi="Libre Franklin Thin"/>
                    <w:i/>
                    <w:iCs/>
                    <w:color w:val="767171" w:themeColor="background2" w:themeShade="80"/>
                  </w:rPr>
                  <w:t>nsérez la date</w:t>
                </w:r>
                <w:r w:rsidRPr="00F52D29">
                  <w:rPr>
                    <w:rFonts w:ascii="Libre Franklin Thin" w:hAnsi="Libre Franklin Thin"/>
                    <w:i/>
                    <w:iCs/>
                    <w:color w:val="767171" w:themeColor="background2" w:themeShade="80"/>
                    <w:szCs w:val="18"/>
                  </w:rPr>
                  <w:t>.</w:t>
                </w:r>
              </w:p>
            </w:tc>
          </w:sdtContent>
        </w:sdt>
        <w:tc>
          <w:tcPr>
            <w:tcW w:w="3685" w:type="dxa"/>
            <w:vAlign w:val="bottom"/>
          </w:tcPr>
          <w:p w14:paraId="43EC79EF" w14:textId="77777777" w:rsidR="00B65ADF" w:rsidRPr="00F52D29" w:rsidRDefault="00B65ADF" w:rsidP="00CB0ADA">
            <w:pPr>
              <w:keepNext/>
              <w:ind w:left="0"/>
              <w:jc w:val="right"/>
              <w:rPr>
                <w:rFonts w:ascii="Libre Franklin Medium" w:hAnsi="Libre Franklin Medium"/>
                <w:sz w:val="21"/>
                <w:szCs w:val="21"/>
              </w:rPr>
            </w:pPr>
            <w:r w:rsidRPr="00F52D29">
              <w:rPr>
                <w:rFonts w:ascii="Libre Franklin Medium" w:hAnsi="Libre Franklin Medium"/>
                <w:sz w:val="21"/>
                <w:szCs w:val="21"/>
              </w:rPr>
              <w:t>Numéro de la déclaration :</w:t>
            </w:r>
          </w:p>
        </w:tc>
        <w:sdt>
          <w:sdtPr>
            <w:rPr>
              <w:szCs w:val="18"/>
            </w:rPr>
            <w:alias w:val="Référence"/>
            <w:tag w:val="Référence"/>
            <w:id w:val="1103680943"/>
            <w:placeholder>
              <w:docPart w:val="244B4A9F65044E1BAEE305666612D939"/>
            </w:placeholder>
            <w:showingPlcHdr/>
            <w:text/>
          </w:sdtPr>
          <w:sdtContent>
            <w:tc>
              <w:tcPr>
                <w:tcW w:w="1843" w:type="dxa"/>
                <w:vAlign w:val="bottom"/>
              </w:tcPr>
              <w:p w14:paraId="620E9745" w14:textId="77777777" w:rsidR="00B65ADF" w:rsidRPr="00F52D29" w:rsidRDefault="00B65ADF" w:rsidP="00CB0ADA">
                <w:pPr>
                  <w:keepNext/>
                  <w:ind w:left="0"/>
                  <w:rPr>
                    <w:szCs w:val="18"/>
                  </w:rPr>
                </w:pPr>
                <w:r w:rsidRPr="00F52D29">
                  <w:rPr>
                    <w:rFonts w:ascii="Libre Franklin Thin" w:hAnsi="Libre Franklin Thin"/>
                    <w:i/>
                    <w:iCs/>
                    <w:color w:val="767171" w:themeColor="background2" w:themeShade="80"/>
                  </w:rPr>
                  <w:t>Insérez le n°</w:t>
                </w:r>
              </w:p>
            </w:tc>
          </w:sdtContent>
        </w:sdt>
      </w:tr>
    </w:tbl>
    <w:p w14:paraId="52381798" w14:textId="77777777" w:rsidR="00B65ADF" w:rsidRPr="00F52D29" w:rsidRDefault="00B65ADF" w:rsidP="00B65ADF">
      <w:pPr>
        <w:keepNext/>
        <w:keepLines/>
        <w:spacing w:before="200"/>
        <w:outlineLvl w:val="2"/>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Description technique de la caméra de surveillance</w:t>
      </w:r>
      <w:r>
        <w:rPr>
          <w:rFonts w:ascii="Libre Franklin Medium" w:eastAsiaTheme="majorEastAsia" w:hAnsi="Libre Franklin Medium" w:cstheme="majorBidi"/>
          <w:sz w:val="21"/>
          <w:szCs w:val="21"/>
        </w:rPr>
        <w:t xml:space="preserve"> mobile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B65ADF" w:rsidRPr="00F52D29" w14:paraId="64F557DD" w14:textId="77777777" w:rsidTr="00CB0ADA">
        <w:trPr>
          <w:trHeight w:val="1984"/>
        </w:trPr>
        <w:sdt>
          <w:sdtPr>
            <w:id w:val="78187566"/>
            <w:placeholder>
              <w:docPart w:val="7057E4E94FAC483A8E6DE7F022EBF9C2"/>
            </w:placeholder>
            <w:showingPlcHdr/>
            <w15:appearance w15:val="hidden"/>
          </w:sdtPr>
          <w:sdtContent>
            <w:tc>
              <w:tcPr>
                <w:tcW w:w="12640" w:type="dxa"/>
              </w:tcPr>
              <w:p w14:paraId="4CEE1336" w14:textId="77777777" w:rsidR="00B65ADF" w:rsidRDefault="00B65ADF" w:rsidP="00CB0ADA">
                <w:pPr>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 xml:space="preserve">Fournissez une description technique de la caméra de surveillance mobile en indiquant notamment </w:t>
                </w:r>
                <w:r w:rsidRPr="00F52D29">
                  <w:rPr>
                    <w:rFonts w:ascii="Libre Franklin Thin" w:hAnsi="Libre Franklin Thin"/>
                    <w:i/>
                    <w:iCs/>
                    <w:color w:val="767171" w:themeColor="background2" w:themeShade="80"/>
                  </w:rPr>
                  <w:t>la marque, le modèle</w:t>
                </w:r>
                <w:r>
                  <w:rPr>
                    <w:rFonts w:ascii="Libre Franklin Thin" w:hAnsi="Libre Franklin Thin"/>
                    <w:i/>
                    <w:iCs/>
                    <w:color w:val="767171" w:themeColor="background2" w:themeShade="80"/>
                  </w:rPr>
                  <w:t xml:space="preserve">, </w:t>
                </w:r>
                <w:r w:rsidRPr="00F52D29">
                  <w:rPr>
                    <w:rFonts w:ascii="Libre Franklin Thin" w:hAnsi="Libre Franklin Thin"/>
                    <w:i/>
                    <w:iCs/>
                    <w:color w:val="767171" w:themeColor="background2" w:themeShade="80"/>
                  </w:rPr>
                  <w:t xml:space="preserve">la résolution </w:t>
                </w:r>
                <w:r>
                  <w:rPr>
                    <w:rFonts w:ascii="Libre Franklin Thin" w:hAnsi="Libre Franklin Thin"/>
                    <w:i/>
                    <w:iCs/>
                    <w:color w:val="767171" w:themeColor="background2" w:themeShade="80"/>
                  </w:rPr>
                  <w:t xml:space="preserve">(en pixels) </w:t>
                </w:r>
                <w:r w:rsidRPr="00F52D29">
                  <w:rPr>
                    <w:rFonts w:ascii="Libre Franklin Thin" w:hAnsi="Libre Franklin Thin"/>
                    <w:i/>
                    <w:iCs/>
                    <w:color w:val="767171" w:themeColor="background2" w:themeShade="80"/>
                  </w:rPr>
                  <w:t xml:space="preserve">de </w:t>
                </w:r>
                <w:r>
                  <w:rPr>
                    <w:rFonts w:ascii="Libre Franklin Thin" w:hAnsi="Libre Franklin Thin"/>
                    <w:i/>
                    <w:iCs/>
                    <w:color w:val="767171" w:themeColor="background2" w:themeShade="80"/>
                  </w:rPr>
                  <w:t xml:space="preserve">l’image, </w:t>
                </w:r>
                <w:r w:rsidRPr="00F52D29">
                  <w:rPr>
                    <w:rFonts w:ascii="Libre Franklin Thin" w:hAnsi="Libre Franklin Thin"/>
                    <w:i/>
                    <w:iCs/>
                    <w:color w:val="767171" w:themeColor="background2" w:themeShade="80"/>
                  </w:rPr>
                  <w:t>ainsi que</w:t>
                </w:r>
                <w:r>
                  <w:rPr>
                    <w:rFonts w:ascii="Libre Franklin Thin" w:hAnsi="Libre Franklin Thin"/>
                    <w:i/>
                    <w:iCs/>
                    <w:color w:val="767171" w:themeColor="background2" w:themeShade="80"/>
                  </w:rPr>
                  <w:t xml:space="preserve"> le fournisseur et l’installateur, le cas échéant</w:t>
                </w:r>
                <w:r w:rsidRPr="00F52D29">
                  <w:rPr>
                    <w:rFonts w:ascii="Libre Franklin Thin" w:hAnsi="Libre Franklin Thin"/>
                    <w:i/>
                    <w:iCs/>
                    <w:color w:val="767171" w:themeColor="background2" w:themeShade="80"/>
                  </w:rPr>
                  <w:t xml:space="preserve">. </w:t>
                </w:r>
              </w:p>
              <w:p w14:paraId="6463D528" w14:textId="77777777" w:rsidR="00B65ADF" w:rsidRPr="00F52D29" w:rsidRDefault="00B65ADF" w:rsidP="00CB0ADA">
                <w:pPr>
                  <w:ind w:left="0"/>
                </w:pPr>
                <w:r w:rsidRPr="00F52D29">
                  <w:rPr>
                    <w:rFonts w:ascii="Libre Franklin Thin" w:hAnsi="Libre Franklin Thin"/>
                    <w:i/>
                    <w:iCs/>
                    <w:color w:val="767171" w:themeColor="background2" w:themeShade="80"/>
                  </w:rPr>
                  <w:t xml:space="preserve">Veuillez également </w:t>
                </w:r>
                <w:r>
                  <w:rPr>
                    <w:rFonts w:ascii="Libre Franklin Thin" w:hAnsi="Libre Franklin Thin"/>
                    <w:i/>
                    <w:iCs/>
                    <w:color w:val="767171" w:themeColor="background2" w:themeShade="80"/>
                  </w:rPr>
                  <w:t>préciser si la caméra de surveillance fonctionne en permanence ou non, si l’enregistrement a lieu en continu (24h/24, 7j/7) ou non, et si la caméra enregistre uniquement les images ou également le son</w:t>
                </w:r>
                <w:r w:rsidRPr="00F52D29">
                  <w:rPr>
                    <w:rFonts w:ascii="Libre Franklin Thin" w:hAnsi="Libre Franklin Thin"/>
                    <w:i/>
                    <w:iCs/>
                    <w:color w:val="767171" w:themeColor="background2" w:themeShade="80"/>
                  </w:rPr>
                  <w:t>.</w:t>
                </w:r>
              </w:p>
            </w:tc>
          </w:sdtContent>
        </w:sdt>
      </w:tr>
    </w:tbl>
    <w:p w14:paraId="3338AE8D" w14:textId="77777777" w:rsidR="0086371A" w:rsidRPr="0086371A" w:rsidRDefault="0086371A" w:rsidP="0086371A"/>
    <w:p w14:paraId="208D14F7" w14:textId="77777777" w:rsidR="0086371A" w:rsidRPr="0086371A" w:rsidRDefault="0086371A" w:rsidP="0086371A">
      <w:pPr>
        <w:keepNext/>
        <w:keepLines/>
        <w:shd w:val="clear" w:color="auto" w:fill="D9D9D9" w:themeFill="background1" w:themeFillShade="D9"/>
        <w:spacing w:before="360"/>
        <w:outlineLvl w:val="1"/>
        <w:rPr>
          <w:rFonts w:ascii="Libre Franklin SemiBold" w:eastAsiaTheme="majorEastAsia" w:hAnsi="Libre Franklin SemiBold" w:cstheme="majorBidi"/>
          <w:sz w:val="24"/>
        </w:rPr>
      </w:pPr>
      <w:r w:rsidRPr="0086371A">
        <w:rPr>
          <w:rFonts w:ascii="Libre Franklin SemiBold" w:eastAsiaTheme="majorEastAsia" w:hAnsi="Libre Franklin SemiBold" w:cstheme="majorBidi"/>
          <w:sz w:val="24"/>
        </w:rPr>
        <w:t>Caméra de surveillance 6</w:t>
      </w:r>
    </w:p>
    <w:p w14:paraId="5F6A14FB" w14:textId="77777777" w:rsidR="00B65ADF" w:rsidRPr="00F52D29" w:rsidRDefault="00B65ADF" w:rsidP="00B65ADF">
      <w:pPr>
        <w:keepNext/>
        <w:keepLines/>
        <w:tabs>
          <w:tab w:val="left" w:pos="6912"/>
          <w:tab w:val="left" w:pos="9469"/>
        </w:tabs>
        <w:spacing w:before="200"/>
        <w:outlineLvl w:val="2"/>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Description d</w:t>
      </w:r>
      <w:r>
        <w:rPr>
          <w:rFonts w:ascii="Libre Franklin Medium" w:eastAsiaTheme="majorEastAsia" w:hAnsi="Libre Franklin Medium" w:cstheme="majorBidi"/>
          <w:sz w:val="21"/>
          <w:szCs w:val="21"/>
        </w:rPr>
        <w:t>es</w:t>
      </w:r>
      <w:r w:rsidRPr="00F52D29">
        <w:rPr>
          <w:rFonts w:ascii="Libre Franklin Medium" w:eastAsiaTheme="majorEastAsia" w:hAnsi="Libre Franklin Medium" w:cstheme="majorBidi"/>
          <w:sz w:val="21"/>
          <w:szCs w:val="21"/>
        </w:rPr>
        <w:t xml:space="preserve"> </w:t>
      </w:r>
      <w:r>
        <w:rPr>
          <w:rFonts w:ascii="Libre Franklin Medium" w:eastAsiaTheme="majorEastAsia" w:hAnsi="Libre Franklin Medium" w:cstheme="majorBidi"/>
          <w:sz w:val="21"/>
          <w:szCs w:val="21"/>
        </w:rPr>
        <w:t>zones surveillées</w:t>
      </w:r>
      <w:r w:rsidRPr="00F52D29">
        <w:rPr>
          <w:rFonts w:ascii="Libre Franklin Medium" w:eastAsiaTheme="majorEastAsia" w:hAnsi="Libre Franklin Medium" w:cstheme="majorBidi"/>
          <w:sz w:val="21"/>
          <w:szCs w:val="21"/>
        </w:rPr>
        <w:t xml:space="preserve"> par la caméra</w:t>
      </w:r>
      <w:r>
        <w:rPr>
          <w:rFonts w:ascii="Libre Franklin Medium" w:eastAsiaTheme="majorEastAsia" w:hAnsi="Libre Franklin Medium" w:cstheme="majorBidi"/>
          <w:sz w:val="21"/>
          <w:szCs w:val="21"/>
        </w:rPr>
        <w:t xml:space="preserve"> mobile et des périodes d’utilisation</w:t>
      </w:r>
      <w:r w:rsidRPr="00F52D29">
        <w:rPr>
          <w:rFonts w:ascii="Libre Franklin Medium" w:eastAsiaTheme="majorEastAsia" w:hAnsi="Libre Franklin Medium" w:cstheme="majorBidi"/>
          <w:sz w:val="21"/>
          <w:szCs w:val="21"/>
        </w:rP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B65ADF" w:rsidRPr="00F52D29" w14:paraId="76BB5162" w14:textId="77777777" w:rsidTr="00CB0ADA">
        <w:trPr>
          <w:trHeight w:val="1701"/>
        </w:trPr>
        <w:sdt>
          <w:sdtPr>
            <w:id w:val="332575057"/>
            <w:placeholder>
              <w:docPart w:val="10505CB68D9745A0A80F7EBDFBE4652A"/>
            </w:placeholder>
            <w:showingPlcHdr/>
            <w15:appearance w15:val="hidden"/>
          </w:sdtPr>
          <w:sdtContent>
            <w:tc>
              <w:tcPr>
                <w:tcW w:w="12640" w:type="dxa"/>
                <w:gridSpan w:val="4"/>
              </w:tcPr>
              <w:p w14:paraId="03B3C571" w14:textId="77777777" w:rsidR="00B65ADF" w:rsidRDefault="00B65ADF" w:rsidP="00CB0ADA">
                <w:pPr>
                  <w:keepNext/>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V</w:t>
                </w:r>
                <w:r w:rsidRPr="00F52D29">
                  <w:rPr>
                    <w:rFonts w:ascii="Libre Franklin Thin" w:hAnsi="Libre Franklin Thin"/>
                    <w:i/>
                    <w:iCs/>
                    <w:color w:val="767171" w:themeColor="background2" w:themeShade="80"/>
                  </w:rPr>
                  <w:t xml:space="preserve">euillez </w:t>
                </w:r>
                <w:r>
                  <w:rPr>
                    <w:rFonts w:ascii="Libre Franklin Thin" w:hAnsi="Libre Franklin Thin"/>
                    <w:i/>
                    <w:iCs/>
                    <w:color w:val="767171" w:themeColor="background2" w:themeShade="80"/>
                  </w:rPr>
                  <w:t>préciser la localisation de la caméra de surveillance mobile et décrire les différentes zones</w:t>
                </w:r>
                <w:r w:rsidRPr="00F52D29">
                  <w:rPr>
                    <w:rFonts w:ascii="Libre Franklin Thin" w:hAnsi="Libre Franklin Thin"/>
                    <w:i/>
                    <w:iCs/>
                    <w:color w:val="767171" w:themeColor="background2" w:themeShade="80"/>
                  </w:rPr>
                  <w:t xml:space="preserve"> </w:t>
                </w:r>
                <w:r>
                  <w:rPr>
                    <w:rFonts w:ascii="Libre Franklin Thin" w:hAnsi="Libre Franklin Thin"/>
                    <w:i/>
                    <w:iCs/>
                    <w:color w:val="767171" w:themeColor="background2" w:themeShade="80"/>
                  </w:rPr>
                  <w:t>surveillées par celle-ci</w:t>
                </w:r>
                <w:r w:rsidRPr="00F52D29">
                  <w:rPr>
                    <w:rFonts w:ascii="Libre Franklin Thin" w:hAnsi="Libre Franklin Thin"/>
                    <w:i/>
                    <w:iCs/>
                    <w:color w:val="767171" w:themeColor="background2" w:themeShade="80"/>
                  </w:rPr>
                  <w:t xml:space="preserve">. </w:t>
                </w:r>
              </w:p>
              <w:p w14:paraId="22AA34E1" w14:textId="77777777" w:rsidR="00B65ADF" w:rsidRPr="00F52D29" w:rsidRDefault="00B65ADF" w:rsidP="00CB0ADA">
                <w:pPr>
                  <w:keepNext/>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 xml:space="preserve">Précisez également </w:t>
                </w:r>
                <w:r w:rsidRPr="00F52D29">
                  <w:rPr>
                    <w:rFonts w:ascii="Libre Franklin Thin" w:hAnsi="Libre Franklin Thin"/>
                    <w:i/>
                    <w:iCs/>
                    <w:color w:val="767171" w:themeColor="background2" w:themeShade="80"/>
                  </w:rPr>
                  <w:t>les périodes d’utilisation de la caméra</w:t>
                </w:r>
                <w:r>
                  <w:rPr>
                    <w:rFonts w:ascii="Libre Franklin Thin" w:hAnsi="Libre Franklin Thin"/>
                    <w:i/>
                    <w:iCs/>
                    <w:color w:val="767171" w:themeColor="background2" w:themeShade="80"/>
                  </w:rPr>
                  <w:t xml:space="preserve"> de surveillance mobile</w:t>
                </w:r>
                <w:r w:rsidRPr="00F52D29">
                  <w:rPr>
                    <w:rFonts w:ascii="Libre Franklin Thin" w:hAnsi="Libre Franklin Thin"/>
                    <w:i/>
                    <w:iCs/>
                    <w:color w:val="767171" w:themeColor="background2" w:themeShade="80"/>
                  </w:rPr>
                  <w:t>.</w:t>
                </w:r>
              </w:p>
            </w:tc>
          </w:sdtContent>
        </w:sdt>
      </w:tr>
      <w:tr w:rsidR="00B65ADF" w:rsidRPr="00F52D29" w14:paraId="5C349369"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0B2E1EE8" w14:textId="77777777" w:rsidR="00B65ADF" w:rsidRPr="00F52D29" w:rsidRDefault="00B65ADF" w:rsidP="00CB0ADA">
            <w:pPr>
              <w:keepNext/>
              <w:spacing w:before="240"/>
              <w:ind w:left="0"/>
              <w:jc w:val="right"/>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Indication du type de lieu filmé :</w:t>
            </w:r>
          </w:p>
        </w:tc>
        <w:sdt>
          <w:sdtPr>
            <w:alias w:val="Type de lieu filmé"/>
            <w:tag w:val="Type de lieu filmé"/>
            <w:id w:val="-668951943"/>
            <w:placeholder>
              <w:docPart w:val="60E0E2C227FC4287BFF030EB308BC289"/>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19" w:type="dxa"/>
                <w:vAlign w:val="bottom"/>
              </w:tcPr>
              <w:p w14:paraId="036458F7" w14:textId="77777777" w:rsidR="00B65ADF" w:rsidRPr="00F52D29" w:rsidRDefault="00B65ADF" w:rsidP="00CB0ADA">
                <w:pPr>
                  <w:keepNext/>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5" w:type="dxa"/>
            <w:vAlign w:val="bottom"/>
          </w:tcPr>
          <w:p w14:paraId="3BB5B56D" w14:textId="77777777" w:rsidR="00B65ADF" w:rsidRPr="00F52D29" w:rsidRDefault="00B65ADF" w:rsidP="00CB0ADA">
            <w:pPr>
              <w:keepNext/>
              <w:spacing w:before="240"/>
              <w:ind w:left="0"/>
              <w:jc w:val="right"/>
              <w:rPr>
                <w:rFonts w:ascii="Libre Franklin Medium" w:hAnsi="Libre Franklin Medium"/>
                <w:sz w:val="21"/>
                <w:szCs w:val="21"/>
              </w:rPr>
            </w:pPr>
            <w:r w:rsidRPr="00F52D29">
              <w:rPr>
                <w:rFonts w:ascii="Libre Franklin Medium" w:hAnsi="Libre Franklin Medium"/>
                <w:sz w:val="21"/>
                <w:szCs w:val="21"/>
              </w:rPr>
              <w:t>La caméra a-t-elle été déclarée ?</w:t>
            </w:r>
          </w:p>
        </w:tc>
        <w:sdt>
          <w:sdtPr>
            <w:alias w:val="Caméras déclarées?"/>
            <w:tag w:val="Caméras déclarées?"/>
            <w:id w:val="1911728649"/>
            <w:placeholder>
              <w:docPart w:val="C488B1B80D434272822E9AA7568E1B5D"/>
            </w:placeholder>
            <w:showingPlcHdr/>
            <w:dropDownList>
              <w:listItem w:displayText="Oui" w:value="Oui"/>
              <w:listItem w:displayText="Non" w:value="Non"/>
            </w:dropDownList>
          </w:sdtPr>
          <w:sdtContent>
            <w:tc>
              <w:tcPr>
                <w:tcW w:w="1843" w:type="dxa"/>
                <w:vAlign w:val="bottom"/>
              </w:tcPr>
              <w:p w14:paraId="44FDEB31" w14:textId="77777777" w:rsidR="00B65ADF" w:rsidRPr="00F52D29" w:rsidRDefault="00B65ADF" w:rsidP="00CB0ADA">
                <w:pPr>
                  <w:keepNext/>
                  <w:spacing w:before="240"/>
                  <w:ind w:left="0"/>
                  <w:rPr>
                    <w:szCs w:val="18"/>
                  </w:rPr>
                </w:pPr>
                <w:r w:rsidRPr="00F52D29">
                  <w:rPr>
                    <w:rFonts w:ascii="Libre Franklin Thin" w:hAnsi="Libre Franklin Thin"/>
                    <w:i/>
                    <w:iCs/>
                    <w:color w:val="767171" w:themeColor="background2" w:themeShade="80"/>
                  </w:rPr>
                  <w:t>Oui / Non</w:t>
                </w:r>
              </w:p>
            </w:tc>
          </w:sdtContent>
        </w:sdt>
      </w:tr>
      <w:tr w:rsidR="00B65ADF" w:rsidRPr="00F52D29" w14:paraId="3E7DF85F"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68081076" w14:textId="77777777" w:rsidR="00B65ADF" w:rsidRPr="00F52D29" w:rsidRDefault="00B65ADF" w:rsidP="00CB0ADA">
            <w:pPr>
              <w:keepNext/>
              <w:ind w:left="0"/>
              <w:jc w:val="right"/>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2016418220"/>
            <w:placeholder>
              <w:docPart w:val="035CA920F42D4939A2C716BD0C51BCCB"/>
            </w:placeholder>
            <w:dropDownList>
              <w:listItem w:displayText="Caméra mobile" w:value="Caméra mobile"/>
            </w:dropDownList>
          </w:sdtPr>
          <w:sdtContent>
            <w:tc>
              <w:tcPr>
                <w:tcW w:w="3119" w:type="dxa"/>
                <w:vAlign w:val="bottom"/>
              </w:tcPr>
              <w:p w14:paraId="186C7F99" w14:textId="77777777" w:rsidR="00B65ADF" w:rsidRPr="00F52D29" w:rsidRDefault="00B65ADF" w:rsidP="00CB0ADA">
                <w:pPr>
                  <w:keepNext/>
                  <w:ind w:left="0"/>
                </w:pPr>
                <w:r>
                  <w:t>Caméra mobile</w:t>
                </w:r>
              </w:p>
            </w:tc>
          </w:sdtContent>
        </w:sdt>
        <w:tc>
          <w:tcPr>
            <w:tcW w:w="3685" w:type="dxa"/>
            <w:vAlign w:val="bottom"/>
          </w:tcPr>
          <w:p w14:paraId="1567C64F" w14:textId="77777777" w:rsidR="00B65ADF" w:rsidRPr="00F52D29" w:rsidRDefault="00B65ADF" w:rsidP="00CB0ADA">
            <w:pPr>
              <w:keepNext/>
              <w:ind w:left="0"/>
              <w:jc w:val="right"/>
              <w:rPr>
                <w:rFonts w:ascii="Libre Franklin Medium" w:hAnsi="Libre Franklin Medium"/>
                <w:sz w:val="21"/>
                <w:szCs w:val="21"/>
              </w:rPr>
            </w:pPr>
            <w:r w:rsidRPr="00F52D29">
              <w:rPr>
                <w:rFonts w:ascii="Libre Franklin Medium" w:hAnsi="Libre Franklin Medium"/>
                <w:sz w:val="21"/>
                <w:szCs w:val="21"/>
              </w:rPr>
              <w:t>Date de déclaration de la caméra :</w:t>
            </w:r>
          </w:p>
        </w:tc>
        <w:sdt>
          <w:sdtPr>
            <w:rPr>
              <w:szCs w:val="18"/>
            </w:rPr>
            <w:alias w:val="Date de déclaration"/>
            <w:tag w:val="Date de déclaration"/>
            <w:id w:val="832107916"/>
            <w:placeholder>
              <w:docPart w:val="33146F8113BD4E3CA8517967F973B29B"/>
            </w:placeholder>
            <w:showingPlcHdr/>
            <w:date>
              <w:dateFormat w:val="dd-MM-yyyy"/>
              <w:lid w:val="fr-BE"/>
              <w:storeMappedDataAs w:val="date"/>
              <w:calendar w:val="gregorian"/>
            </w:date>
          </w:sdtPr>
          <w:sdtContent>
            <w:tc>
              <w:tcPr>
                <w:tcW w:w="1843" w:type="dxa"/>
                <w:vAlign w:val="bottom"/>
              </w:tcPr>
              <w:p w14:paraId="492F813E" w14:textId="77777777" w:rsidR="00B65ADF" w:rsidRPr="00F52D29" w:rsidRDefault="00B65ADF" w:rsidP="00CB0ADA">
                <w:pPr>
                  <w:keepNext/>
                  <w:ind w:left="0"/>
                  <w:rPr>
                    <w:sz w:val="16"/>
                    <w:szCs w:val="20"/>
                  </w:rPr>
                </w:pPr>
                <w:r w:rsidRPr="00F52D29">
                  <w:rPr>
                    <w:rFonts w:ascii="Libre Franklin Thin" w:hAnsi="Libre Franklin Thin"/>
                    <w:i/>
                    <w:iCs/>
                    <w:color w:val="767171" w:themeColor="background2" w:themeShade="80"/>
                  </w:rPr>
                  <w:t>Insérez la date</w:t>
                </w:r>
              </w:p>
            </w:tc>
          </w:sdtContent>
        </w:sdt>
      </w:tr>
      <w:tr w:rsidR="00B65ADF" w:rsidRPr="00F52D29" w14:paraId="5EBC9FC6"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01AE2DFB" w14:textId="77777777" w:rsidR="00B65ADF" w:rsidRPr="00F52D29" w:rsidRDefault="00B65ADF" w:rsidP="00CB0ADA">
            <w:pPr>
              <w:keepNext/>
              <w:ind w:left="0"/>
              <w:jc w:val="right"/>
              <w:rPr>
                <w:rFonts w:ascii="Libre Franklin Medium" w:eastAsiaTheme="majorEastAsia" w:hAnsi="Libre Franklin Medium" w:cstheme="majorBidi"/>
                <w:sz w:val="21"/>
                <w:szCs w:val="21"/>
              </w:rPr>
            </w:pPr>
            <w:r w:rsidRPr="00F52D29">
              <w:rPr>
                <w:rFonts w:ascii="Libre Franklin Medium" w:hAnsi="Libre Franklin Medium"/>
                <w:sz w:val="21"/>
                <w:szCs w:val="21"/>
              </w:rPr>
              <w:t>Date de mise en service de la caméra :</w:t>
            </w:r>
          </w:p>
        </w:tc>
        <w:sdt>
          <w:sdtPr>
            <w:rPr>
              <w:szCs w:val="18"/>
            </w:rPr>
            <w:alias w:val="Date de mise en service"/>
            <w:tag w:val="Date de mise en service"/>
            <w:id w:val="1465851404"/>
            <w:placeholder>
              <w:docPart w:val="038EA257C50147AC85745E94E219DC76"/>
            </w:placeholder>
            <w:showingPlcHdr/>
            <w:date w:fullDate="2025-05-22T00:00:00Z">
              <w:dateFormat w:val="dd-MM-yyyy"/>
              <w:lid w:val="fr-BE"/>
              <w:storeMappedDataAs w:val="date"/>
              <w:calendar w:val="gregorian"/>
            </w:date>
          </w:sdtPr>
          <w:sdtContent>
            <w:tc>
              <w:tcPr>
                <w:tcW w:w="3119" w:type="dxa"/>
                <w:vAlign w:val="bottom"/>
              </w:tcPr>
              <w:p w14:paraId="1226A504" w14:textId="77777777" w:rsidR="00B65ADF" w:rsidRPr="00F52D29" w:rsidRDefault="00B65ADF" w:rsidP="00CB0ADA">
                <w:pPr>
                  <w:keepNext/>
                  <w:ind w:left="0"/>
                </w:pPr>
                <w:r w:rsidRPr="00F52D29">
                  <w:rPr>
                    <w:rFonts w:ascii="Libre Franklin Thin" w:hAnsi="Libre Franklin Thin"/>
                    <w:i/>
                    <w:iCs/>
                    <w:color w:val="767171" w:themeColor="background2" w:themeShade="80"/>
                    <w:szCs w:val="18"/>
                  </w:rPr>
                  <w:t>I</w:t>
                </w:r>
                <w:r w:rsidRPr="00F52D29">
                  <w:rPr>
                    <w:rFonts w:ascii="Libre Franklin Thin" w:hAnsi="Libre Franklin Thin"/>
                    <w:i/>
                    <w:iCs/>
                    <w:color w:val="767171" w:themeColor="background2" w:themeShade="80"/>
                  </w:rPr>
                  <w:t>nsérez la date</w:t>
                </w:r>
                <w:r w:rsidRPr="00F52D29">
                  <w:rPr>
                    <w:rFonts w:ascii="Libre Franklin Thin" w:hAnsi="Libre Franklin Thin"/>
                    <w:i/>
                    <w:iCs/>
                    <w:color w:val="767171" w:themeColor="background2" w:themeShade="80"/>
                    <w:szCs w:val="18"/>
                  </w:rPr>
                  <w:t>.</w:t>
                </w:r>
              </w:p>
            </w:tc>
          </w:sdtContent>
        </w:sdt>
        <w:tc>
          <w:tcPr>
            <w:tcW w:w="3685" w:type="dxa"/>
            <w:vAlign w:val="bottom"/>
          </w:tcPr>
          <w:p w14:paraId="6F955216" w14:textId="77777777" w:rsidR="00B65ADF" w:rsidRPr="00F52D29" w:rsidRDefault="00B65ADF" w:rsidP="00CB0ADA">
            <w:pPr>
              <w:keepNext/>
              <w:ind w:left="0"/>
              <w:jc w:val="right"/>
              <w:rPr>
                <w:rFonts w:ascii="Libre Franklin Medium" w:hAnsi="Libre Franklin Medium"/>
                <w:sz w:val="21"/>
                <w:szCs w:val="21"/>
              </w:rPr>
            </w:pPr>
            <w:r w:rsidRPr="00F52D29">
              <w:rPr>
                <w:rFonts w:ascii="Libre Franklin Medium" w:hAnsi="Libre Franklin Medium"/>
                <w:sz w:val="21"/>
                <w:szCs w:val="21"/>
              </w:rPr>
              <w:t>Numéro de la déclaration :</w:t>
            </w:r>
          </w:p>
        </w:tc>
        <w:sdt>
          <w:sdtPr>
            <w:rPr>
              <w:szCs w:val="18"/>
            </w:rPr>
            <w:alias w:val="Référence"/>
            <w:tag w:val="Référence"/>
            <w:id w:val="10356000"/>
            <w:placeholder>
              <w:docPart w:val="D4E7D3680C36441CA96362ED60CA4423"/>
            </w:placeholder>
            <w:showingPlcHdr/>
            <w:text/>
          </w:sdtPr>
          <w:sdtContent>
            <w:tc>
              <w:tcPr>
                <w:tcW w:w="1843" w:type="dxa"/>
                <w:vAlign w:val="bottom"/>
              </w:tcPr>
              <w:p w14:paraId="4E7AF959" w14:textId="77777777" w:rsidR="00B65ADF" w:rsidRPr="00F52D29" w:rsidRDefault="00B65ADF" w:rsidP="00CB0ADA">
                <w:pPr>
                  <w:keepNext/>
                  <w:ind w:left="0"/>
                  <w:rPr>
                    <w:szCs w:val="18"/>
                  </w:rPr>
                </w:pPr>
                <w:r w:rsidRPr="00F52D29">
                  <w:rPr>
                    <w:rFonts w:ascii="Libre Franklin Thin" w:hAnsi="Libre Franklin Thin"/>
                    <w:i/>
                    <w:iCs/>
                    <w:color w:val="767171" w:themeColor="background2" w:themeShade="80"/>
                  </w:rPr>
                  <w:t>Insérez le n°</w:t>
                </w:r>
              </w:p>
            </w:tc>
          </w:sdtContent>
        </w:sdt>
      </w:tr>
    </w:tbl>
    <w:p w14:paraId="054A63F9" w14:textId="77777777" w:rsidR="00B65ADF" w:rsidRPr="00F52D29" w:rsidRDefault="00B65ADF" w:rsidP="00B65ADF">
      <w:pPr>
        <w:keepNext/>
        <w:keepLines/>
        <w:spacing w:before="200"/>
        <w:outlineLvl w:val="2"/>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Description technique de la caméra de surveillance</w:t>
      </w:r>
      <w:r>
        <w:rPr>
          <w:rFonts w:ascii="Libre Franklin Medium" w:eastAsiaTheme="majorEastAsia" w:hAnsi="Libre Franklin Medium" w:cstheme="majorBidi"/>
          <w:sz w:val="21"/>
          <w:szCs w:val="21"/>
        </w:rPr>
        <w:t xml:space="preserve"> mobile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B65ADF" w:rsidRPr="00F52D29" w14:paraId="5D0F490D" w14:textId="77777777" w:rsidTr="00CB0ADA">
        <w:trPr>
          <w:trHeight w:val="1984"/>
        </w:trPr>
        <w:sdt>
          <w:sdtPr>
            <w:id w:val="239298692"/>
            <w:placeholder>
              <w:docPart w:val="E0C2E666A39244EE88CC50FA25125C38"/>
            </w:placeholder>
            <w:showingPlcHdr/>
            <w15:appearance w15:val="hidden"/>
          </w:sdtPr>
          <w:sdtContent>
            <w:tc>
              <w:tcPr>
                <w:tcW w:w="12640" w:type="dxa"/>
              </w:tcPr>
              <w:p w14:paraId="11E9F04C" w14:textId="77777777" w:rsidR="00B65ADF" w:rsidRDefault="00B65ADF" w:rsidP="00CB0ADA">
                <w:pPr>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 xml:space="preserve">Fournissez une description technique de la caméra de surveillance mobile en indiquant notamment </w:t>
                </w:r>
                <w:r w:rsidRPr="00F52D29">
                  <w:rPr>
                    <w:rFonts w:ascii="Libre Franklin Thin" w:hAnsi="Libre Franklin Thin"/>
                    <w:i/>
                    <w:iCs/>
                    <w:color w:val="767171" w:themeColor="background2" w:themeShade="80"/>
                  </w:rPr>
                  <w:t>la marque, le modèle</w:t>
                </w:r>
                <w:r>
                  <w:rPr>
                    <w:rFonts w:ascii="Libre Franklin Thin" w:hAnsi="Libre Franklin Thin"/>
                    <w:i/>
                    <w:iCs/>
                    <w:color w:val="767171" w:themeColor="background2" w:themeShade="80"/>
                  </w:rPr>
                  <w:t xml:space="preserve">, </w:t>
                </w:r>
                <w:r w:rsidRPr="00F52D29">
                  <w:rPr>
                    <w:rFonts w:ascii="Libre Franklin Thin" w:hAnsi="Libre Franklin Thin"/>
                    <w:i/>
                    <w:iCs/>
                    <w:color w:val="767171" w:themeColor="background2" w:themeShade="80"/>
                  </w:rPr>
                  <w:t xml:space="preserve">la résolution </w:t>
                </w:r>
                <w:r>
                  <w:rPr>
                    <w:rFonts w:ascii="Libre Franklin Thin" w:hAnsi="Libre Franklin Thin"/>
                    <w:i/>
                    <w:iCs/>
                    <w:color w:val="767171" w:themeColor="background2" w:themeShade="80"/>
                  </w:rPr>
                  <w:t xml:space="preserve">(en pixels) </w:t>
                </w:r>
                <w:r w:rsidRPr="00F52D29">
                  <w:rPr>
                    <w:rFonts w:ascii="Libre Franklin Thin" w:hAnsi="Libre Franklin Thin"/>
                    <w:i/>
                    <w:iCs/>
                    <w:color w:val="767171" w:themeColor="background2" w:themeShade="80"/>
                  </w:rPr>
                  <w:t xml:space="preserve">de </w:t>
                </w:r>
                <w:r>
                  <w:rPr>
                    <w:rFonts w:ascii="Libre Franklin Thin" w:hAnsi="Libre Franklin Thin"/>
                    <w:i/>
                    <w:iCs/>
                    <w:color w:val="767171" w:themeColor="background2" w:themeShade="80"/>
                  </w:rPr>
                  <w:t xml:space="preserve">l’image, </w:t>
                </w:r>
                <w:r w:rsidRPr="00F52D29">
                  <w:rPr>
                    <w:rFonts w:ascii="Libre Franklin Thin" w:hAnsi="Libre Franklin Thin"/>
                    <w:i/>
                    <w:iCs/>
                    <w:color w:val="767171" w:themeColor="background2" w:themeShade="80"/>
                  </w:rPr>
                  <w:t>ainsi que</w:t>
                </w:r>
                <w:r>
                  <w:rPr>
                    <w:rFonts w:ascii="Libre Franklin Thin" w:hAnsi="Libre Franklin Thin"/>
                    <w:i/>
                    <w:iCs/>
                    <w:color w:val="767171" w:themeColor="background2" w:themeShade="80"/>
                  </w:rPr>
                  <w:t xml:space="preserve"> le fournisseur et l’installateur, le cas échéant</w:t>
                </w:r>
                <w:r w:rsidRPr="00F52D29">
                  <w:rPr>
                    <w:rFonts w:ascii="Libre Franklin Thin" w:hAnsi="Libre Franklin Thin"/>
                    <w:i/>
                    <w:iCs/>
                    <w:color w:val="767171" w:themeColor="background2" w:themeShade="80"/>
                  </w:rPr>
                  <w:t xml:space="preserve">. </w:t>
                </w:r>
              </w:p>
              <w:p w14:paraId="56B446DC" w14:textId="77777777" w:rsidR="00B65ADF" w:rsidRPr="00F52D29" w:rsidRDefault="00B65ADF" w:rsidP="00CB0ADA">
                <w:pPr>
                  <w:ind w:left="0"/>
                </w:pPr>
                <w:r w:rsidRPr="00F52D29">
                  <w:rPr>
                    <w:rFonts w:ascii="Libre Franklin Thin" w:hAnsi="Libre Franklin Thin"/>
                    <w:i/>
                    <w:iCs/>
                    <w:color w:val="767171" w:themeColor="background2" w:themeShade="80"/>
                  </w:rPr>
                  <w:t xml:space="preserve">Veuillez également </w:t>
                </w:r>
                <w:r>
                  <w:rPr>
                    <w:rFonts w:ascii="Libre Franklin Thin" w:hAnsi="Libre Franklin Thin"/>
                    <w:i/>
                    <w:iCs/>
                    <w:color w:val="767171" w:themeColor="background2" w:themeShade="80"/>
                  </w:rPr>
                  <w:t>préciser si la caméra de surveillance fonctionne en permanence ou non, si l’enregistrement a lieu en continu (24h/24, 7j/7) ou non, et si la caméra enregistre uniquement les images ou également le son</w:t>
                </w:r>
                <w:r w:rsidRPr="00F52D29">
                  <w:rPr>
                    <w:rFonts w:ascii="Libre Franklin Thin" w:hAnsi="Libre Franklin Thin"/>
                    <w:i/>
                    <w:iCs/>
                    <w:color w:val="767171" w:themeColor="background2" w:themeShade="80"/>
                  </w:rPr>
                  <w:t>.</w:t>
                </w:r>
              </w:p>
            </w:tc>
          </w:sdtContent>
        </w:sdt>
      </w:tr>
    </w:tbl>
    <w:p w14:paraId="2E725D7A" w14:textId="77777777" w:rsidR="0086371A" w:rsidRPr="0086371A" w:rsidRDefault="0086371A" w:rsidP="0086371A"/>
    <w:p w14:paraId="7478DE6B" w14:textId="77777777" w:rsidR="0086371A" w:rsidRPr="0086371A" w:rsidRDefault="0086371A" w:rsidP="0086371A">
      <w:pPr>
        <w:keepNext/>
        <w:keepLines/>
        <w:shd w:val="clear" w:color="auto" w:fill="D9D9D9" w:themeFill="background1" w:themeFillShade="D9"/>
        <w:spacing w:before="360"/>
        <w:outlineLvl w:val="1"/>
        <w:rPr>
          <w:rFonts w:ascii="Libre Franklin SemiBold" w:eastAsiaTheme="majorEastAsia" w:hAnsi="Libre Franklin SemiBold" w:cstheme="majorBidi"/>
          <w:sz w:val="24"/>
        </w:rPr>
      </w:pPr>
      <w:r w:rsidRPr="0086371A">
        <w:rPr>
          <w:rFonts w:ascii="Libre Franklin SemiBold" w:eastAsiaTheme="majorEastAsia" w:hAnsi="Libre Franklin SemiBold" w:cstheme="majorBidi"/>
          <w:sz w:val="24"/>
        </w:rPr>
        <w:t>Caméra de surveillance 7</w:t>
      </w:r>
    </w:p>
    <w:p w14:paraId="5BF9AB8D" w14:textId="77777777" w:rsidR="00B65ADF" w:rsidRPr="00F52D29" w:rsidRDefault="00B65ADF" w:rsidP="00B65ADF">
      <w:pPr>
        <w:keepNext/>
        <w:keepLines/>
        <w:tabs>
          <w:tab w:val="left" w:pos="6912"/>
          <w:tab w:val="left" w:pos="9469"/>
        </w:tabs>
        <w:spacing w:before="200"/>
        <w:outlineLvl w:val="2"/>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Description d</w:t>
      </w:r>
      <w:r>
        <w:rPr>
          <w:rFonts w:ascii="Libre Franklin Medium" w:eastAsiaTheme="majorEastAsia" w:hAnsi="Libre Franklin Medium" w:cstheme="majorBidi"/>
          <w:sz w:val="21"/>
          <w:szCs w:val="21"/>
        </w:rPr>
        <w:t>es</w:t>
      </w:r>
      <w:r w:rsidRPr="00F52D29">
        <w:rPr>
          <w:rFonts w:ascii="Libre Franklin Medium" w:eastAsiaTheme="majorEastAsia" w:hAnsi="Libre Franklin Medium" w:cstheme="majorBidi"/>
          <w:sz w:val="21"/>
          <w:szCs w:val="21"/>
        </w:rPr>
        <w:t xml:space="preserve"> </w:t>
      </w:r>
      <w:r>
        <w:rPr>
          <w:rFonts w:ascii="Libre Franklin Medium" w:eastAsiaTheme="majorEastAsia" w:hAnsi="Libre Franklin Medium" w:cstheme="majorBidi"/>
          <w:sz w:val="21"/>
          <w:szCs w:val="21"/>
        </w:rPr>
        <w:t>zones surveillées</w:t>
      </w:r>
      <w:r w:rsidRPr="00F52D29">
        <w:rPr>
          <w:rFonts w:ascii="Libre Franklin Medium" w:eastAsiaTheme="majorEastAsia" w:hAnsi="Libre Franklin Medium" w:cstheme="majorBidi"/>
          <w:sz w:val="21"/>
          <w:szCs w:val="21"/>
        </w:rPr>
        <w:t xml:space="preserve"> par la caméra</w:t>
      </w:r>
      <w:r>
        <w:rPr>
          <w:rFonts w:ascii="Libre Franklin Medium" w:eastAsiaTheme="majorEastAsia" w:hAnsi="Libre Franklin Medium" w:cstheme="majorBidi"/>
          <w:sz w:val="21"/>
          <w:szCs w:val="21"/>
        </w:rPr>
        <w:t xml:space="preserve"> mobile et des périodes d’utilisation</w:t>
      </w:r>
      <w:r w:rsidRPr="00F52D29">
        <w:rPr>
          <w:rFonts w:ascii="Libre Franklin Medium" w:eastAsiaTheme="majorEastAsia" w:hAnsi="Libre Franklin Medium" w:cstheme="majorBidi"/>
          <w:sz w:val="21"/>
          <w:szCs w:val="21"/>
        </w:rP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B65ADF" w:rsidRPr="00F52D29" w14:paraId="487AC571" w14:textId="77777777" w:rsidTr="00CB0ADA">
        <w:trPr>
          <w:trHeight w:val="1701"/>
        </w:trPr>
        <w:sdt>
          <w:sdtPr>
            <w:id w:val="-757590758"/>
            <w:placeholder>
              <w:docPart w:val="D96E4ABF19484179B311FF678FB9AE42"/>
            </w:placeholder>
            <w:showingPlcHdr/>
            <w15:appearance w15:val="hidden"/>
          </w:sdtPr>
          <w:sdtContent>
            <w:tc>
              <w:tcPr>
                <w:tcW w:w="12640" w:type="dxa"/>
                <w:gridSpan w:val="4"/>
              </w:tcPr>
              <w:p w14:paraId="143723A8" w14:textId="77777777" w:rsidR="00B65ADF" w:rsidRDefault="00B65ADF" w:rsidP="00CB0ADA">
                <w:pPr>
                  <w:keepNext/>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V</w:t>
                </w:r>
                <w:r w:rsidRPr="00F52D29">
                  <w:rPr>
                    <w:rFonts w:ascii="Libre Franklin Thin" w:hAnsi="Libre Franklin Thin"/>
                    <w:i/>
                    <w:iCs/>
                    <w:color w:val="767171" w:themeColor="background2" w:themeShade="80"/>
                  </w:rPr>
                  <w:t xml:space="preserve">euillez </w:t>
                </w:r>
                <w:r>
                  <w:rPr>
                    <w:rFonts w:ascii="Libre Franklin Thin" w:hAnsi="Libre Franklin Thin"/>
                    <w:i/>
                    <w:iCs/>
                    <w:color w:val="767171" w:themeColor="background2" w:themeShade="80"/>
                  </w:rPr>
                  <w:t>préciser la localisation de la caméra de surveillance mobile et décrire les différentes zones</w:t>
                </w:r>
                <w:r w:rsidRPr="00F52D29">
                  <w:rPr>
                    <w:rFonts w:ascii="Libre Franklin Thin" w:hAnsi="Libre Franklin Thin"/>
                    <w:i/>
                    <w:iCs/>
                    <w:color w:val="767171" w:themeColor="background2" w:themeShade="80"/>
                  </w:rPr>
                  <w:t xml:space="preserve"> </w:t>
                </w:r>
                <w:r>
                  <w:rPr>
                    <w:rFonts w:ascii="Libre Franklin Thin" w:hAnsi="Libre Franklin Thin"/>
                    <w:i/>
                    <w:iCs/>
                    <w:color w:val="767171" w:themeColor="background2" w:themeShade="80"/>
                  </w:rPr>
                  <w:t>surveillées par celle-ci</w:t>
                </w:r>
                <w:r w:rsidRPr="00F52D29">
                  <w:rPr>
                    <w:rFonts w:ascii="Libre Franklin Thin" w:hAnsi="Libre Franklin Thin"/>
                    <w:i/>
                    <w:iCs/>
                    <w:color w:val="767171" w:themeColor="background2" w:themeShade="80"/>
                  </w:rPr>
                  <w:t xml:space="preserve">. </w:t>
                </w:r>
              </w:p>
              <w:p w14:paraId="225F98EF" w14:textId="77777777" w:rsidR="00B65ADF" w:rsidRPr="00F52D29" w:rsidRDefault="00B65ADF" w:rsidP="00CB0ADA">
                <w:pPr>
                  <w:keepNext/>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 xml:space="preserve">Précisez également </w:t>
                </w:r>
                <w:r w:rsidRPr="00F52D29">
                  <w:rPr>
                    <w:rFonts w:ascii="Libre Franklin Thin" w:hAnsi="Libre Franklin Thin"/>
                    <w:i/>
                    <w:iCs/>
                    <w:color w:val="767171" w:themeColor="background2" w:themeShade="80"/>
                  </w:rPr>
                  <w:t>les périodes d’utilisation de la caméra</w:t>
                </w:r>
                <w:r>
                  <w:rPr>
                    <w:rFonts w:ascii="Libre Franklin Thin" w:hAnsi="Libre Franklin Thin"/>
                    <w:i/>
                    <w:iCs/>
                    <w:color w:val="767171" w:themeColor="background2" w:themeShade="80"/>
                  </w:rPr>
                  <w:t xml:space="preserve"> de surveillance mobile</w:t>
                </w:r>
                <w:r w:rsidRPr="00F52D29">
                  <w:rPr>
                    <w:rFonts w:ascii="Libre Franklin Thin" w:hAnsi="Libre Franklin Thin"/>
                    <w:i/>
                    <w:iCs/>
                    <w:color w:val="767171" w:themeColor="background2" w:themeShade="80"/>
                  </w:rPr>
                  <w:t>.</w:t>
                </w:r>
              </w:p>
            </w:tc>
          </w:sdtContent>
        </w:sdt>
      </w:tr>
      <w:tr w:rsidR="00B65ADF" w:rsidRPr="00F52D29" w14:paraId="2356B6E1"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28F557DE" w14:textId="77777777" w:rsidR="00B65ADF" w:rsidRPr="00F52D29" w:rsidRDefault="00B65ADF" w:rsidP="00CB0ADA">
            <w:pPr>
              <w:keepNext/>
              <w:spacing w:before="240"/>
              <w:ind w:left="0"/>
              <w:jc w:val="right"/>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Indication du type de lieu filmé :</w:t>
            </w:r>
          </w:p>
        </w:tc>
        <w:sdt>
          <w:sdtPr>
            <w:alias w:val="Type de lieu filmé"/>
            <w:tag w:val="Type de lieu filmé"/>
            <w:id w:val="-973371632"/>
            <w:placeholder>
              <w:docPart w:val="E0AFD7DB4417494A9B426A417C7A3C43"/>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19" w:type="dxa"/>
                <w:vAlign w:val="bottom"/>
              </w:tcPr>
              <w:p w14:paraId="6738B4FD" w14:textId="77777777" w:rsidR="00B65ADF" w:rsidRPr="00F52D29" w:rsidRDefault="00B65ADF" w:rsidP="00CB0ADA">
                <w:pPr>
                  <w:keepNext/>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5" w:type="dxa"/>
            <w:vAlign w:val="bottom"/>
          </w:tcPr>
          <w:p w14:paraId="058449D8" w14:textId="77777777" w:rsidR="00B65ADF" w:rsidRPr="00F52D29" w:rsidRDefault="00B65ADF" w:rsidP="00CB0ADA">
            <w:pPr>
              <w:keepNext/>
              <w:spacing w:before="240"/>
              <w:ind w:left="0"/>
              <w:jc w:val="right"/>
              <w:rPr>
                <w:rFonts w:ascii="Libre Franklin Medium" w:hAnsi="Libre Franklin Medium"/>
                <w:sz w:val="21"/>
                <w:szCs w:val="21"/>
              </w:rPr>
            </w:pPr>
            <w:r w:rsidRPr="00F52D29">
              <w:rPr>
                <w:rFonts w:ascii="Libre Franklin Medium" w:hAnsi="Libre Franklin Medium"/>
                <w:sz w:val="21"/>
                <w:szCs w:val="21"/>
              </w:rPr>
              <w:t>La caméra a-t-elle été déclarée ?</w:t>
            </w:r>
          </w:p>
        </w:tc>
        <w:sdt>
          <w:sdtPr>
            <w:alias w:val="Caméras déclarées?"/>
            <w:tag w:val="Caméras déclarées?"/>
            <w:id w:val="-1087687463"/>
            <w:placeholder>
              <w:docPart w:val="B54D2492B1D94D2280E974380CE08AB1"/>
            </w:placeholder>
            <w:showingPlcHdr/>
            <w:dropDownList>
              <w:listItem w:displayText="Oui" w:value="Oui"/>
              <w:listItem w:displayText="Non" w:value="Non"/>
            </w:dropDownList>
          </w:sdtPr>
          <w:sdtContent>
            <w:tc>
              <w:tcPr>
                <w:tcW w:w="1843" w:type="dxa"/>
                <w:vAlign w:val="bottom"/>
              </w:tcPr>
              <w:p w14:paraId="3F11A794" w14:textId="77777777" w:rsidR="00B65ADF" w:rsidRPr="00F52D29" w:rsidRDefault="00B65ADF" w:rsidP="00CB0ADA">
                <w:pPr>
                  <w:keepNext/>
                  <w:spacing w:before="240"/>
                  <w:ind w:left="0"/>
                  <w:rPr>
                    <w:szCs w:val="18"/>
                  </w:rPr>
                </w:pPr>
                <w:r w:rsidRPr="00F52D29">
                  <w:rPr>
                    <w:rFonts w:ascii="Libre Franklin Thin" w:hAnsi="Libre Franklin Thin"/>
                    <w:i/>
                    <w:iCs/>
                    <w:color w:val="767171" w:themeColor="background2" w:themeShade="80"/>
                  </w:rPr>
                  <w:t>Oui / Non</w:t>
                </w:r>
              </w:p>
            </w:tc>
          </w:sdtContent>
        </w:sdt>
      </w:tr>
      <w:tr w:rsidR="00B65ADF" w:rsidRPr="00F52D29" w14:paraId="1EEAE81E"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50B28E9C" w14:textId="77777777" w:rsidR="00B65ADF" w:rsidRPr="00F52D29" w:rsidRDefault="00B65ADF" w:rsidP="00CB0ADA">
            <w:pPr>
              <w:keepNext/>
              <w:ind w:left="0"/>
              <w:jc w:val="right"/>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1386862146"/>
            <w:placeholder>
              <w:docPart w:val="244D0C9E328B4BB895D949E1B1226B2D"/>
            </w:placeholder>
            <w:dropDownList>
              <w:listItem w:displayText="Caméra mobile" w:value="Caméra mobile"/>
            </w:dropDownList>
          </w:sdtPr>
          <w:sdtContent>
            <w:tc>
              <w:tcPr>
                <w:tcW w:w="3119" w:type="dxa"/>
                <w:vAlign w:val="bottom"/>
              </w:tcPr>
              <w:p w14:paraId="6D15CB57" w14:textId="77777777" w:rsidR="00B65ADF" w:rsidRPr="00F52D29" w:rsidRDefault="00B65ADF" w:rsidP="00CB0ADA">
                <w:pPr>
                  <w:keepNext/>
                  <w:ind w:left="0"/>
                </w:pPr>
                <w:r>
                  <w:t>Caméra mobile</w:t>
                </w:r>
              </w:p>
            </w:tc>
          </w:sdtContent>
        </w:sdt>
        <w:tc>
          <w:tcPr>
            <w:tcW w:w="3685" w:type="dxa"/>
            <w:vAlign w:val="bottom"/>
          </w:tcPr>
          <w:p w14:paraId="7826AC2F" w14:textId="77777777" w:rsidR="00B65ADF" w:rsidRPr="00F52D29" w:rsidRDefault="00B65ADF" w:rsidP="00CB0ADA">
            <w:pPr>
              <w:keepNext/>
              <w:ind w:left="0"/>
              <w:jc w:val="right"/>
              <w:rPr>
                <w:rFonts w:ascii="Libre Franklin Medium" w:hAnsi="Libre Franklin Medium"/>
                <w:sz w:val="21"/>
                <w:szCs w:val="21"/>
              </w:rPr>
            </w:pPr>
            <w:r w:rsidRPr="00F52D29">
              <w:rPr>
                <w:rFonts w:ascii="Libre Franklin Medium" w:hAnsi="Libre Franklin Medium"/>
                <w:sz w:val="21"/>
                <w:szCs w:val="21"/>
              </w:rPr>
              <w:t>Date de déclaration de la caméra :</w:t>
            </w:r>
          </w:p>
        </w:tc>
        <w:sdt>
          <w:sdtPr>
            <w:rPr>
              <w:szCs w:val="18"/>
            </w:rPr>
            <w:alias w:val="Date de déclaration"/>
            <w:tag w:val="Date de déclaration"/>
            <w:id w:val="-1656296341"/>
            <w:placeholder>
              <w:docPart w:val="9EF24D2654BB4FA4B956FDCCEB71BB7D"/>
            </w:placeholder>
            <w:showingPlcHdr/>
            <w:date>
              <w:dateFormat w:val="dd-MM-yyyy"/>
              <w:lid w:val="fr-BE"/>
              <w:storeMappedDataAs w:val="date"/>
              <w:calendar w:val="gregorian"/>
            </w:date>
          </w:sdtPr>
          <w:sdtContent>
            <w:tc>
              <w:tcPr>
                <w:tcW w:w="1843" w:type="dxa"/>
                <w:vAlign w:val="bottom"/>
              </w:tcPr>
              <w:p w14:paraId="7EA87058" w14:textId="77777777" w:rsidR="00B65ADF" w:rsidRPr="00F52D29" w:rsidRDefault="00B65ADF" w:rsidP="00CB0ADA">
                <w:pPr>
                  <w:keepNext/>
                  <w:ind w:left="0"/>
                  <w:rPr>
                    <w:sz w:val="16"/>
                    <w:szCs w:val="20"/>
                  </w:rPr>
                </w:pPr>
                <w:r w:rsidRPr="00F52D29">
                  <w:rPr>
                    <w:rFonts w:ascii="Libre Franklin Thin" w:hAnsi="Libre Franklin Thin"/>
                    <w:i/>
                    <w:iCs/>
                    <w:color w:val="767171" w:themeColor="background2" w:themeShade="80"/>
                  </w:rPr>
                  <w:t>Insérez la date</w:t>
                </w:r>
              </w:p>
            </w:tc>
          </w:sdtContent>
        </w:sdt>
      </w:tr>
      <w:tr w:rsidR="00B65ADF" w:rsidRPr="00F52D29" w14:paraId="044E5932"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34D77C06" w14:textId="77777777" w:rsidR="00B65ADF" w:rsidRPr="00F52D29" w:rsidRDefault="00B65ADF" w:rsidP="00CB0ADA">
            <w:pPr>
              <w:keepNext/>
              <w:ind w:left="0"/>
              <w:jc w:val="right"/>
              <w:rPr>
                <w:rFonts w:ascii="Libre Franklin Medium" w:eastAsiaTheme="majorEastAsia" w:hAnsi="Libre Franklin Medium" w:cstheme="majorBidi"/>
                <w:sz w:val="21"/>
                <w:szCs w:val="21"/>
              </w:rPr>
            </w:pPr>
            <w:r w:rsidRPr="00F52D29">
              <w:rPr>
                <w:rFonts w:ascii="Libre Franklin Medium" w:hAnsi="Libre Franklin Medium"/>
                <w:sz w:val="21"/>
                <w:szCs w:val="21"/>
              </w:rPr>
              <w:t>Date de mise en service de la caméra :</w:t>
            </w:r>
          </w:p>
        </w:tc>
        <w:sdt>
          <w:sdtPr>
            <w:rPr>
              <w:szCs w:val="18"/>
            </w:rPr>
            <w:alias w:val="Date de mise en service"/>
            <w:tag w:val="Date de mise en service"/>
            <w:id w:val="906878335"/>
            <w:placeholder>
              <w:docPart w:val="ED43F452F4A849FE8984AE3C0B329BDC"/>
            </w:placeholder>
            <w:showingPlcHdr/>
            <w:date w:fullDate="2025-05-22T00:00:00Z">
              <w:dateFormat w:val="dd-MM-yyyy"/>
              <w:lid w:val="fr-BE"/>
              <w:storeMappedDataAs w:val="date"/>
              <w:calendar w:val="gregorian"/>
            </w:date>
          </w:sdtPr>
          <w:sdtContent>
            <w:tc>
              <w:tcPr>
                <w:tcW w:w="3119" w:type="dxa"/>
                <w:vAlign w:val="bottom"/>
              </w:tcPr>
              <w:p w14:paraId="49BDC3B4" w14:textId="77777777" w:rsidR="00B65ADF" w:rsidRPr="00F52D29" w:rsidRDefault="00B65ADF" w:rsidP="00CB0ADA">
                <w:pPr>
                  <w:keepNext/>
                  <w:ind w:left="0"/>
                </w:pPr>
                <w:r w:rsidRPr="00F52D29">
                  <w:rPr>
                    <w:rFonts w:ascii="Libre Franklin Thin" w:hAnsi="Libre Franklin Thin"/>
                    <w:i/>
                    <w:iCs/>
                    <w:color w:val="767171" w:themeColor="background2" w:themeShade="80"/>
                    <w:szCs w:val="18"/>
                  </w:rPr>
                  <w:t>I</w:t>
                </w:r>
                <w:r w:rsidRPr="00F52D29">
                  <w:rPr>
                    <w:rFonts w:ascii="Libre Franklin Thin" w:hAnsi="Libre Franklin Thin"/>
                    <w:i/>
                    <w:iCs/>
                    <w:color w:val="767171" w:themeColor="background2" w:themeShade="80"/>
                  </w:rPr>
                  <w:t>nsérez la date</w:t>
                </w:r>
                <w:r w:rsidRPr="00F52D29">
                  <w:rPr>
                    <w:rFonts w:ascii="Libre Franklin Thin" w:hAnsi="Libre Franklin Thin"/>
                    <w:i/>
                    <w:iCs/>
                    <w:color w:val="767171" w:themeColor="background2" w:themeShade="80"/>
                    <w:szCs w:val="18"/>
                  </w:rPr>
                  <w:t>.</w:t>
                </w:r>
              </w:p>
            </w:tc>
          </w:sdtContent>
        </w:sdt>
        <w:tc>
          <w:tcPr>
            <w:tcW w:w="3685" w:type="dxa"/>
            <w:vAlign w:val="bottom"/>
          </w:tcPr>
          <w:p w14:paraId="10099BD9" w14:textId="77777777" w:rsidR="00B65ADF" w:rsidRPr="00F52D29" w:rsidRDefault="00B65ADF" w:rsidP="00CB0ADA">
            <w:pPr>
              <w:keepNext/>
              <w:ind w:left="0"/>
              <w:jc w:val="right"/>
              <w:rPr>
                <w:rFonts w:ascii="Libre Franklin Medium" w:hAnsi="Libre Franklin Medium"/>
                <w:sz w:val="21"/>
                <w:szCs w:val="21"/>
              </w:rPr>
            </w:pPr>
            <w:r w:rsidRPr="00F52D29">
              <w:rPr>
                <w:rFonts w:ascii="Libre Franklin Medium" w:hAnsi="Libre Franklin Medium"/>
                <w:sz w:val="21"/>
                <w:szCs w:val="21"/>
              </w:rPr>
              <w:t>Numéro de la déclaration :</w:t>
            </w:r>
          </w:p>
        </w:tc>
        <w:sdt>
          <w:sdtPr>
            <w:rPr>
              <w:szCs w:val="18"/>
            </w:rPr>
            <w:alias w:val="Référence"/>
            <w:tag w:val="Référence"/>
            <w:id w:val="-1058395212"/>
            <w:placeholder>
              <w:docPart w:val="1C58EAA2F4294FF98B3208A0A1FE78B2"/>
            </w:placeholder>
            <w:showingPlcHdr/>
            <w:text/>
          </w:sdtPr>
          <w:sdtContent>
            <w:tc>
              <w:tcPr>
                <w:tcW w:w="1843" w:type="dxa"/>
                <w:vAlign w:val="bottom"/>
              </w:tcPr>
              <w:p w14:paraId="5BAC83EF" w14:textId="77777777" w:rsidR="00B65ADF" w:rsidRPr="00F52D29" w:rsidRDefault="00B65ADF" w:rsidP="00CB0ADA">
                <w:pPr>
                  <w:keepNext/>
                  <w:ind w:left="0"/>
                  <w:rPr>
                    <w:szCs w:val="18"/>
                  </w:rPr>
                </w:pPr>
                <w:r w:rsidRPr="00F52D29">
                  <w:rPr>
                    <w:rFonts w:ascii="Libre Franklin Thin" w:hAnsi="Libre Franklin Thin"/>
                    <w:i/>
                    <w:iCs/>
                    <w:color w:val="767171" w:themeColor="background2" w:themeShade="80"/>
                  </w:rPr>
                  <w:t>Insérez le n°</w:t>
                </w:r>
              </w:p>
            </w:tc>
          </w:sdtContent>
        </w:sdt>
      </w:tr>
    </w:tbl>
    <w:p w14:paraId="4CC07FD2" w14:textId="77777777" w:rsidR="00B65ADF" w:rsidRPr="00F52D29" w:rsidRDefault="00B65ADF" w:rsidP="00B65ADF">
      <w:pPr>
        <w:keepNext/>
        <w:keepLines/>
        <w:spacing w:before="200"/>
        <w:outlineLvl w:val="2"/>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Description technique de la caméra de surveillance</w:t>
      </w:r>
      <w:r>
        <w:rPr>
          <w:rFonts w:ascii="Libre Franklin Medium" w:eastAsiaTheme="majorEastAsia" w:hAnsi="Libre Franklin Medium" w:cstheme="majorBidi"/>
          <w:sz w:val="21"/>
          <w:szCs w:val="21"/>
        </w:rPr>
        <w:t xml:space="preserve"> mobile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B65ADF" w:rsidRPr="00F52D29" w14:paraId="3C2B7A5A" w14:textId="77777777" w:rsidTr="00CB0ADA">
        <w:trPr>
          <w:trHeight w:val="1984"/>
        </w:trPr>
        <w:sdt>
          <w:sdtPr>
            <w:id w:val="-502595940"/>
            <w:placeholder>
              <w:docPart w:val="6DA841D4D4E048BDA60108164282D40A"/>
            </w:placeholder>
            <w:showingPlcHdr/>
            <w15:appearance w15:val="hidden"/>
          </w:sdtPr>
          <w:sdtContent>
            <w:tc>
              <w:tcPr>
                <w:tcW w:w="12640" w:type="dxa"/>
              </w:tcPr>
              <w:p w14:paraId="0FF47F06" w14:textId="77777777" w:rsidR="00B65ADF" w:rsidRDefault="00B65ADF" w:rsidP="00CB0ADA">
                <w:pPr>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 xml:space="preserve">Fournissez une description technique de la caméra de surveillance mobile en indiquant notamment </w:t>
                </w:r>
                <w:r w:rsidRPr="00F52D29">
                  <w:rPr>
                    <w:rFonts w:ascii="Libre Franklin Thin" w:hAnsi="Libre Franklin Thin"/>
                    <w:i/>
                    <w:iCs/>
                    <w:color w:val="767171" w:themeColor="background2" w:themeShade="80"/>
                  </w:rPr>
                  <w:t>la marque, le modèle</w:t>
                </w:r>
                <w:r>
                  <w:rPr>
                    <w:rFonts w:ascii="Libre Franklin Thin" w:hAnsi="Libre Franklin Thin"/>
                    <w:i/>
                    <w:iCs/>
                    <w:color w:val="767171" w:themeColor="background2" w:themeShade="80"/>
                  </w:rPr>
                  <w:t xml:space="preserve">, </w:t>
                </w:r>
                <w:r w:rsidRPr="00F52D29">
                  <w:rPr>
                    <w:rFonts w:ascii="Libre Franklin Thin" w:hAnsi="Libre Franklin Thin"/>
                    <w:i/>
                    <w:iCs/>
                    <w:color w:val="767171" w:themeColor="background2" w:themeShade="80"/>
                  </w:rPr>
                  <w:t xml:space="preserve">la résolution </w:t>
                </w:r>
                <w:r>
                  <w:rPr>
                    <w:rFonts w:ascii="Libre Franklin Thin" w:hAnsi="Libre Franklin Thin"/>
                    <w:i/>
                    <w:iCs/>
                    <w:color w:val="767171" w:themeColor="background2" w:themeShade="80"/>
                  </w:rPr>
                  <w:t xml:space="preserve">(en pixels) </w:t>
                </w:r>
                <w:r w:rsidRPr="00F52D29">
                  <w:rPr>
                    <w:rFonts w:ascii="Libre Franklin Thin" w:hAnsi="Libre Franklin Thin"/>
                    <w:i/>
                    <w:iCs/>
                    <w:color w:val="767171" w:themeColor="background2" w:themeShade="80"/>
                  </w:rPr>
                  <w:t xml:space="preserve">de </w:t>
                </w:r>
                <w:r>
                  <w:rPr>
                    <w:rFonts w:ascii="Libre Franklin Thin" w:hAnsi="Libre Franklin Thin"/>
                    <w:i/>
                    <w:iCs/>
                    <w:color w:val="767171" w:themeColor="background2" w:themeShade="80"/>
                  </w:rPr>
                  <w:t xml:space="preserve">l’image, </w:t>
                </w:r>
                <w:r w:rsidRPr="00F52D29">
                  <w:rPr>
                    <w:rFonts w:ascii="Libre Franklin Thin" w:hAnsi="Libre Franklin Thin"/>
                    <w:i/>
                    <w:iCs/>
                    <w:color w:val="767171" w:themeColor="background2" w:themeShade="80"/>
                  </w:rPr>
                  <w:t>ainsi que</w:t>
                </w:r>
                <w:r>
                  <w:rPr>
                    <w:rFonts w:ascii="Libre Franklin Thin" w:hAnsi="Libre Franklin Thin"/>
                    <w:i/>
                    <w:iCs/>
                    <w:color w:val="767171" w:themeColor="background2" w:themeShade="80"/>
                  </w:rPr>
                  <w:t xml:space="preserve"> le fournisseur et l’installateur, le cas échéant</w:t>
                </w:r>
                <w:r w:rsidRPr="00F52D29">
                  <w:rPr>
                    <w:rFonts w:ascii="Libre Franklin Thin" w:hAnsi="Libre Franklin Thin"/>
                    <w:i/>
                    <w:iCs/>
                    <w:color w:val="767171" w:themeColor="background2" w:themeShade="80"/>
                  </w:rPr>
                  <w:t xml:space="preserve">. </w:t>
                </w:r>
              </w:p>
              <w:p w14:paraId="31B9B397" w14:textId="77777777" w:rsidR="00B65ADF" w:rsidRPr="00F52D29" w:rsidRDefault="00B65ADF" w:rsidP="00CB0ADA">
                <w:pPr>
                  <w:ind w:left="0"/>
                </w:pPr>
                <w:r w:rsidRPr="00F52D29">
                  <w:rPr>
                    <w:rFonts w:ascii="Libre Franklin Thin" w:hAnsi="Libre Franklin Thin"/>
                    <w:i/>
                    <w:iCs/>
                    <w:color w:val="767171" w:themeColor="background2" w:themeShade="80"/>
                  </w:rPr>
                  <w:t xml:space="preserve">Veuillez également </w:t>
                </w:r>
                <w:r>
                  <w:rPr>
                    <w:rFonts w:ascii="Libre Franklin Thin" w:hAnsi="Libre Franklin Thin"/>
                    <w:i/>
                    <w:iCs/>
                    <w:color w:val="767171" w:themeColor="background2" w:themeShade="80"/>
                  </w:rPr>
                  <w:t>préciser si la caméra de surveillance fonctionne en permanence ou non, si l’enregistrement a lieu en continu (24h/24, 7j/7) ou non, et si la caméra enregistre uniquement les images ou également le son</w:t>
                </w:r>
                <w:r w:rsidRPr="00F52D29">
                  <w:rPr>
                    <w:rFonts w:ascii="Libre Franklin Thin" w:hAnsi="Libre Franklin Thin"/>
                    <w:i/>
                    <w:iCs/>
                    <w:color w:val="767171" w:themeColor="background2" w:themeShade="80"/>
                  </w:rPr>
                  <w:t>.</w:t>
                </w:r>
              </w:p>
            </w:tc>
          </w:sdtContent>
        </w:sdt>
      </w:tr>
    </w:tbl>
    <w:p w14:paraId="6B01A802" w14:textId="77777777" w:rsidR="0086371A" w:rsidRPr="0086371A" w:rsidRDefault="0086371A" w:rsidP="0086371A"/>
    <w:p w14:paraId="39974259" w14:textId="77777777" w:rsidR="0086371A" w:rsidRPr="0086371A" w:rsidRDefault="0086371A" w:rsidP="0086371A">
      <w:pPr>
        <w:keepNext/>
        <w:keepLines/>
        <w:shd w:val="clear" w:color="auto" w:fill="D9D9D9" w:themeFill="background1" w:themeFillShade="D9"/>
        <w:spacing w:before="360"/>
        <w:outlineLvl w:val="1"/>
        <w:rPr>
          <w:rFonts w:ascii="Libre Franklin SemiBold" w:eastAsiaTheme="majorEastAsia" w:hAnsi="Libre Franklin SemiBold" w:cstheme="majorBidi"/>
          <w:sz w:val="24"/>
        </w:rPr>
      </w:pPr>
      <w:r w:rsidRPr="0086371A">
        <w:rPr>
          <w:rFonts w:ascii="Libre Franklin SemiBold" w:eastAsiaTheme="majorEastAsia" w:hAnsi="Libre Franklin SemiBold" w:cstheme="majorBidi"/>
          <w:sz w:val="24"/>
        </w:rPr>
        <w:t>Caméra de surveillance 8</w:t>
      </w:r>
    </w:p>
    <w:p w14:paraId="7AD92047" w14:textId="77777777" w:rsidR="00B65ADF" w:rsidRPr="00F52D29" w:rsidRDefault="00B65ADF" w:rsidP="00B65ADF">
      <w:pPr>
        <w:keepNext/>
        <w:keepLines/>
        <w:tabs>
          <w:tab w:val="left" w:pos="6912"/>
          <w:tab w:val="left" w:pos="9469"/>
        </w:tabs>
        <w:spacing w:before="200"/>
        <w:outlineLvl w:val="2"/>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Description d</w:t>
      </w:r>
      <w:r>
        <w:rPr>
          <w:rFonts w:ascii="Libre Franklin Medium" w:eastAsiaTheme="majorEastAsia" w:hAnsi="Libre Franklin Medium" w:cstheme="majorBidi"/>
          <w:sz w:val="21"/>
          <w:szCs w:val="21"/>
        </w:rPr>
        <w:t>es</w:t>
      </w:r>
      <w:r w:rsidRPr="00F52D29">
        <w:rPr>
          <w:rFonts w:ascii="Libre Franklin Medium" w:eastAsiaTheme="majorEastAsia" w:hAnsi="Libre Franklin Medium" w:cstheme="majorBidi"/>
          <w:sz w:val="21"/>
          <w:szCs w:val="21"/>
        </w:rPr>
        <w:t xml:space="preserve"> </w:t>
      </w:r>
      <w:r>
        <w:rPr>
          <w:rFonts w:ascii="Libre Franklin Medium" w:eastAsiaTheme="majorEastAsia" w:hAnsi="Libre Franklin Medium" w:cstheme="majorBidi"/>
          <w:sz w:val="21"/>
          <w:szCs w:val="21"/>
        </w:rPr>
        <w:t>zones surveillées</w:t>
      </w:r>
      <w:r w:rsidRPr="00F52D29">
        <w:rPr>
          <w:rFonts w:ascii="Libre Franklin Medium" w:eastAsiaTheme="majorEastAsia" w:hAnsi="Libre Franklin Medium" w:cstheme="majorBidi"/>
          <w:sz w:val="21"/>
          <w:szCs w:val="21"/>
        </w:rPr>
        <w:t xml:space="preserve"> par la caméra</w:t>
      </w:r>
      <w:r>
        <w:rPr>
          <w:rFonts w:ascii="Libre Franklin Medium" w:eastAsiaTheme="majorEastAsia" w:hAnsi="Libre Franklin Medium" w:cstheme="majorBidi"/>
          <w:sz w:val="21"/>
          <w:szCs w:val="21"/>
        </w:rPr>
        <w:t xml:space="preserve"> mobile et des périodes d’utilisation</w:t>
      </w:r>
      <w:r w:rsidRPr="00F52D29">
        <w:rPr>
          <w:rFonts w:ascii="Libre Franklin Medium" w:eastAsiaTheme="majorEastAsia" w:hAnsi="Libre Franklin Medium" w:cstheme="majorBidi"/>
          <w:sz w:val="21"/>
          <w:szCs w:val="21"/>
        </w:rP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B65ADF" w:rsidRPr="00F52D29" w14:paraId="044DD384" w14:textId="77777777" w:rsidTr="00CB0ADA">
        <w:trPr>
          <w:trHeight w:val="1701"/>
        </w:trPr>
        <w:sdt>
          <w:sdtPr>
            <w:id w:val="1477106774"/>
            <w:placeholder>
              <w:docPart w:val="8BBCC5AC55994C5082627296D995961F"/>
            </w:placeholder>
            <w:showingPlcHdr/>
            <w15:appearance w15:val="hidden"/>
          </w:sdtPr>
          <w:sdtContent>
            <w:tc>
              <w:tcPr>
                <w:tcW w:w="12640" w:type="dxa"/>
                <w:gridSpan w:val="4"/>
              </w:tcPr>
              <w:p w14:paraId="76B83CB9" w14:textId="77777777" w:rsidR="00B65ADF" w:rsidRDefault="00B65ADF" w:rsidP="00CB0ADA">
                <w:pPr>
                  <w:keepNext/>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V</w:t>
                </w:r>
                <w:r w:rsidRPr="00F52D29">
                  <w:rPr>
                    <w:rFonts w:ascii="Libre Franklin Thin" w:hAnsi="Libre Franklin Thin"/>
                    <w:i/>
                    <w:iCs/>
                    <w:color w:val="767171" w:themeColor="background2" w:themeShade="80"/>
                  </w:rPr>
                  <w:t xml:space="preserve">euillez </w:t>
                </w:r>
                <w:r>
                  <w:rPr>
                    <w:rFonts w:ascii="Libre Franklin Thin" w:hAnsi="Libre Franklin Thin"/>
                    <w:i/>
                    <w:iCs/>
                    <w:color w:val="767171" w:themeColor="background2" w:themeShade="80"/>
                  </w:rPr>
                  <w:t>préciser la localisation de la caméra de surveillance mobile et décrire les différentes zones</w:t>
                </w:r>
                <w:r w:rsidRPr="00F52D29">
                  <w:rPr>
                    <w:rFonts w:ascii="Libre Franklin Thin" w:hAnsi="Libre Franklin Thin"/>
                    <w:i/>
                    <w:iCs/>
                    <w:color w:val="767171" w:themeColor="background2" w:themeShade="80"/>
                  </w:rPr>
                  <w:t xml:space="preserve"> </w:t>
                </w:r>
                <w:r>
                  <w:rPr>
                    <w:rFonts w:ascii="Libre Franklin Thin" w:hAnsi="Libre Franklin Thin"/>
                    <w:i/>
                    <w:iCs/>
                    <w:color w:val="767171" w:themeColor="background2" w:themeShade="80"/>
                  </w:rPr>
                  <w:t>surveillées par celle-ci</w:t>
                </w:r>
                <w:r w:rsidRPr="00F52D29">
                  <w:rPr>
                    <w:rFonts w:ascii="Libre Franklin Thin" w:hAnsi="Libre Franklin Thin"/>
                    <w:i/>
                    <w:iCs/>
                    <w:color w:val="767171" w:themeColor="background2" w:themeShade="80"/>
                  </w:rPr>
                  <w:t xml:space="preserve">. </w:t>
                </w:r>
              </w:p>
              <w:p w14:paraId="14FE8C02" w14:textId="77777777" w:rsidR="00B65ADF" w:rsidRPr="00F52D29" w:rsidRDefault="00B65ADF" w:rsidP="00CB0ADA">
                <w:pPr>
                  <w:keepNext/>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 xml:space="preserve">Précisez également </w:t>
                </w:r>
                <w:r w:rsidRPr="00F52D29">
                  <w:rPr>
                    <w:rFonts w:ascii="Libre Franklin Thin" w:hAnsi="Libre Franklin Thin"/>
                    <w:i/>
                    <w:iCs/>
                    <w:color w:val="767171" w:themeColor="background2" w:themeShade="80"/>
                  </w:rPr>
                  <w:t>les périodes d’utilisation de la caméra</w:t>
                </w:r>
                <w:r>
                  <w:rPr>
                    <w:rFonts w:ascii="Libre Franklin Thin" w:hAnsi="Libre Franklin Thin"/>
                    <w:i/>
                    <w:iCs/>
                    <w:color w:val="767171" w:themeColor="background2" w:themeShade="80"/>
                  </w:rPr>
                  <w:t xml:space="preserve"> de surveillance mobile</w:t>
                </w:r>
                <w:r w:rsidRPr="00F52D29">
                  <w:rPr>
                    <w:rFonts w:ascii="Libre Franklin Thin" w:hAnsi="Libre Franklin Thin"/>
                    <w:i/>
                    <w:iCs/>
                    <w:color w:val="767171" w:themeColor="background2" w:themeShade="80"/>
                  </w:rPr>
                  <w:t>.</w:t>
                </w:r>
              </w:p>
            </w:tc>
          </w:sdtContent>
        </w:sdt>
      </w:tr>
      <w:tr w:rsidR="00B65ADF" w:rsidRPr="00F52D29" w14:paraId="1828B000"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38B81791" w14:textId="77777777" w:rsidR="00B65ADF" w:rsidRPr="00F52D29" w:rsidRDefault="00B65ADF" w:rsidP="00CB0ADA">
            <w:pPr>
              <w:keepNext/>
              <w:spacing w:before="240"/>
              <w:ind w:left="0"/>
              <w:jc w:val="right"/>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Indication du type de lieu filmé :</w:t>
            </w:r>
          </w:p>
        </w:tc>
        <w:sdt>
          <w:sdtPr>
            <w:alias w:val="Type de lieu filmé"/>
            <w:tag w:val="Type de lieu filmé"/>
            <w:id w:val="893475073"/>
            <w:placeholder>
              <w:docPart w:val="2B3A2D0FA6134CE6BBA190508FB92CDC"/>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19" w:type="dxa"/>
                <w:vAlign w:val="bottom"/>
              </w:tcPr>
              <w:p w14:paraId="096CDA64" w14:textId="77777777" w:rsidR="00B65ADF" w:rsidRPr="00F52D29" w:rsidRDefault="00B65ADF" w:rsidP="00CB0ADA">
                <w:pPr>
                  <w:keepNext/>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5" w:type="dxa"/>
            <w:vAlign w:val="bottom"/>
          </w:tcPr>
          <w:p w14:paraId="3002D119" w14:textId="77777777" w:rsidR="00B65ADF" w:rsidRPr="00F52D29" w:rsidRDefault="00B65ADF" w:rsidP="00CB0ADA">
            <w:pPr>
              <w:keepNext/>
              <w:spacing w:before="240"/>
              <w:ind w:left="0"/>
              <w:jc w:val="right"/>
              <w:rPr>
                <w:rFonts w:ascii="Libre Franklin Medium" w:hAnsi="Libre Franklin Medium"/>
                <w:sz w:val="21"/>
                <w:szCs w:val="21"/>
              </w:rPr>
            </w:pPr>
            <w:r w:rsidRPr="00F52D29">
              <w:rPr>
                <w:rFonts w:ascii="Libre Franklin Medium" w:hAnsi="Libre Franklin Medium"/>
                <w:sz w:val="21"/>
                <w:szCs w:val="21"/>
              </w:rPr>
              <w:t>La caméra a-t-elle été déclarée ?</w:t>
            </w:r>
          </w:p>
        </w:tc>
        <w:sdt>
          <w:sdtPr>
            <w:alias w:val="Caméras déclarées?"/>
            <w:tag w:val="Caméras déclarées?"/>
            <w:id w:val="-988325397"/>
            <w:placeholder>
              <w:docPart w:val="C973F5C03DBD44AB84E696B22500443D"/>
            </w:placeholder>
            <w:showingPlcHdr/>
            <w:dropDownList>
              <w:listItem w:displayText="Oui" w:value="Oui"/>
              <w:listItem w:displayText="Non" w:value="Non"/>
            </w:dropDownList>
          </w:sdtPr>
          <w:sdtContent>
            <w:tc>
              <w:tcPr>
                <w:tcW w:w="1843" w:type="dxa"/>
                <w:vAlign w:val="bottom"/>
              </w:tcPr>
              <w:p w14:paraId="771C6A58" w14:textId="77777777" w:rsidR="00B65ADF" w:rsidRPr="00F52D29" w:rsidRDefault="00B65ADF" w:rsidP="00CB0ADA">
                <w:pPr>
                  <w:keepNext/>
                  <w:spacing w:before="240"/>
                  <w:ind w:left="0"/>
                  <w:rPr>
                    <w:szCs w:val="18"/>
                  </w:rPr>
                </w:pPr>
                <w:r w:rsidRPr="00F52D29">
                  <w:rPr>
                    <w:rFonts w:ascii="Libre Franklin Thin" w:hAnsi="Libre Franklin Thin"/>
                    <w:i/>
                    <w:iCs/>
                    <w:color w:val="767171" w:themeColor="background2" w:themeShade="80"/>
                  </w:rPr>
                  <w:t>Oui / Non</w:t>
                </w:r>
              </w:p>
            </w:tc>
          </w:sdtContent>
        </w:sdt>
      </w:tr>
      <w:tr w:rsidR="00B65ADF" w:rsidRPr="00F52D29" w14:paraId="1A0225FA"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6BF4B78E" w14:textId="77777777" w:rsidR="00B65ADF" w:rsidRPr="00F52D29" w:rsidRDefault="00B65ADF" w:rsidP="00CB0ADA">
            <w:pPr>
              <w:keepNext/>
              <w:ind w:left="0"/>
              <w:jc w:val="right"/>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636642848"/>
            <w:placeholder>
              <w:docPart w:val="91B8358329B64F868D5ABE215E29F72B"/>
            </w:placeholder>
            <w:dropDownList>
              <w:listItem w:displayText="Caméra mobile" w:value="Caméra mobile"/>
            </w:dropDownList>
          </w:sdtPr>
          <w:sdtContent>
            <w:tc>
              <w:tcPr>
                <w:tcW w:w="3119" w:type="dxa"/>
                <w:vAlign w:val="bottom"/>
              </w:tcPr>
              <w:p w14:paraId="2632AE56" w14:textId="77777777" w:rsidR="00B65ADF" w:rsidRPr="00F52D29" w:rsidRDefault="00B65ADF" w:rsidP="00CB0ADA">
                <w:pPr>
                  <w:keepNext/>
                  <w:ind w:left="0"/>
                </w:pPr>
                <w:r>
                  <w:t>Caméra mobile</w:t>
                </w:r>
              </w:p>
            </w:tc>
          </w:sdtContent>
        </w:sdt>
        <w:tc>
          <w:tcPr>
            <w:tcW w:w="3685" w:type="dxa"/>
            <w:vAlign w:val="bottom"/>
          </w:tcPr>
          <w:p w14:paraId="0156D484" w14:textId="77777777" w:rsidR="00B65ADF" w:rsidRPr="00F52D29" w:rsidRDefault="00B65ADF" w:rsidP="00CB0ADA">
            <w:pPr>
              <w:keepNext/>
              <w:ind w:left="0"/>
              <w:jc w:val="right"/>
              <w:rPr>
                <w:rFonts w:ascii="Libre Franklin Medium" w:hAnsi="Libre Franklin Medium"/>
                <w:sz w:val="21"/>
                <w:szCs w:val="21"/>
              </w:rPr>
            </w:pPr>
            <w:r w:rsidRPr="00F52D29">
              <w:rPr>
                <w:rFonts w:ascii="Libre Franklin Medium" w:hAnsi="Libre Franklin Medium"/>
                <w:sz w:val="21"/>
                <w:szCs w:val="21"/>
              </w:rPr>
              <w:t>Date de déclaration de la caméra :</w:t>
            </w:r>
          </w:p>
        </w:tc>
        <w:sdt>
          <w:sdtPr>
            <w:rPr>
              <w:szCs w:val="18"/>
            </w:rPr>
            <w:alias w:val="Date de déclaration"/>
            <w:tag w:val="Date de déclaration"/>
            <w:id w:val="-2079815332"/>
            <w:placeholder>
              <w:docPart w:val="72DD87140F7547EB9B3CA7B986F20B20"/>
            </w:placeholder>
            <w:showingPlcHdr/>
            <w:date>
              <w:dateFormat w:val="dd-MM-yyyy"/>
              <w:lid w:val="fr-BE"/>
              <w:storeMappedDataAs w:val="date"/>
              <w:calendar w:val="gregorian"/>
            </w:date>
          </w:sdtPr>
          <w:sdtContent>
            <w:tc>
              <w:tcPr>
                <w:tcW w:w="1843" w:type="dxa"/>
                <w:vAlign w:val="bottom"/>
              </w:tcPr>
              <w:p w14:paraId="7B237310" w14:textId="77777777" w:rsidR="00B65ADF" w:rsidRPr="00F52D29" w:rsidRDefault="00B65ADF" w:rsidP="00CB0ADA">
                <w:pPr>
                  <w:keepNext/>
                  <w:ind w:left="0"/>
                  <w:rPr>
                    <w:sz w:val="16"/>
                    <w:szCs w:val="20"/>
                  </w:rPr>
                </w:pPr>
                <w:r w:rsidRPr="00F52D29">
                  <w:rPr>
                    <w:rFonts w:ascii="Libre Franklin Thin" w:hAnsi="Libre Franklin Thin"/>
                    <w:i/>
                    <w:iCs/>
                    <w:color w:val="767171" w:themeColor="background2" w:themeShade="80"/>
                  </w:rPr>
                  <w:t>Insérez la date</w:t>
                </w:r>
              </w:p>
            </w:tc>
          </w:sdtContent>
        </w:sdt>
      </w:tr>
      <w:tr w:rsidR="00B65ADF" w:rsidRPr="00F52D29" w14:paraId="14FC66B3"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5F779BE5" w14:textId="77777777" w:rsidR="00B65ADF" w:rsidRPr="00F52D29" w:rsidRDefault="00B65ADF" w:rsidP="00CB0ADA">
            <w:pPr>
              <w:keepNext/>
              <w:ind w:left="0"/>
              <w:jc w:val="right"/>
              <w:rPr>
                <w:rFonts w:ascii="Libre Franklin Medium" w:eastAsiaTheme="majorEastAsia" w:hAnsi="Libre Franklin Medium" w:cstheme="majorBidi"/>
                <w:sz w:val="21"/>
                <w:szCs w:val="21"/>
              </w:rPr>
            </w:pPr>
            <w:r w:rsidRPr="00F52D29">
              <w:rPr>
                <w:rFonts w:ascii="Libre Franklin Medium" w:hAnsi="Libre Franklin Medium"/>
                <w:sz w:val="21"/>
                <w:szCs w:val="21"/>
              </w:rPr>
              <w:t>Date de mise en service de la caméra :</w:t>
            </w:r>
          </w:p>
        </w:tc>
        <w:sdt>
          <w:sdtPr>
            <w:rPr>
              <w:szCs w:val="18"/>
            </w:rPr>
            <w:alias w:val="Date de mise en service"/>
            <w:tag w:val="Date de mise en service"/>
            <w:id w:val="-481929648"/>
            <w:placeholder>
              <w:docPart w:val="686A49B9E7A44F09879320CC2A3D40E3"/>
            </w:placeholder>
            <w:showingPlcHdr/>
            <w:date w:fullDate="2025-05-22T00:00:00Z">
              <w:dateFormat w:val="dd-MM-yyyy"/>
              <w:lid w:val="fr-BE"/>
              <w:storeMappedDataAs w:val="date"/>
              <w:calendar w:val="gregorian"/>
            </w:date>
          </w:sdtPr>
          <w:sdtContent>
            <w:tc>
              <w:tcPr>
                <w:tcW w:w="3119" w:type="dxa"/>
                <w:vAlign w:val="bottom"/>
              </w:tcPr>
              <w:p w14:paraId="0AA48340" w14:textId="77777777" w:rsidR="00B65ADF" w:rsidRPr="00F52D29" w:rsidRDefault="00B65ADF" w:rsidP="00CB0ADA">
                <w:pPr>
                  <w:keepNext/>
                  <w:ind w:left="0"/>
                </w:pPr>
                <w:r w:rsidRPr="00F52D29">
                  <w:rPr>
                    <w:rFonts w:ascii="Libre Franklin Thin" w:hAnsi="Libre Franklin Thin"/>
                    <w:i/>
                    <w:iCs/>
                    <w:color w:val="767171" w:themeColor="background2" w:themeShade="80"/>
                    <w:szCs w:val="18"/>
                  </w:rPr>
                  <w:t>I</w:t>
                </w:r>
                <w:r w:rsidRPr="00F52D29">
                  <w:rPr>
                    <w:rFonts w:ascii="Libre Franklin Thin" w:hAnsi="Libre Franklin Thin"/>
                    <w:i/>
                    <w:iCs/>
                    <w:color w:val="767171" w:themeColor="background2" w:themeShade="80"/>
                  </w:rPr>
                  <w:t>nsérez la date</w:t>
                </w:r>
                <w:r w:rsidRPr="00F52D29">
                  <w:rPr>
                    <w:rFonts w:ascii="Libre Franklin Thin" w:hAnsi="Libre Franklin Thin"/>
                    <w:i/>
                    <w:iCs/>
                    <w:color w:val="767171" w:themeColor="background2" w:themeShade="80"/>
                    <w:szCs w:val="18"/>
                  </w:rPr>
                  <w:t>.</w:t>
                </w:r>
              </w:p>
            </w:tc>
          </w:sdtContent>
        </w:sdt>
        <w:tc>
          <w:tcPr>
            <w:tcW w:w="3685" w:type="dxa"/>
            <w:vAlign w:val="bottom"/>
          </w:tcPr>
          <w:p w14:paraId="644BE6AB" w14:textId="77777777" w:rsidR="00B65ADF" w:rsidRPr="00F52D29" w:rsidRDefault="00B65ADF" w:rsidP="00CB0ADA">
            <w:pPr>
              <w:keepNext/>
              <w:ind w:left="0"/>
              <w:jc w:val="right"/>
              <w:rPr>
                <w:rFonts w:ascii="Libre Franklin Medium" w:hAnsi="Libre Franklin Medium"/>
                <w:sz w:val="21"/>
                <w:szCs w:val="21"/>
              </w:rPr>
            </w:pPr>
            <w:r w:rsidRPr="00F52D29">
              <w:rPr>
                <w:rFonts w:ascii="Libre Franklin Medium" w:hAnsi="Libre Franklin Medium"/>
                <w:sz w:val="21"/>
                <w:szCs w:val="21"/>
              </w:rPr>
              <w:t>Numéro de la déclaration :</w:t>
            </w:r>
          </w:p>
        </w:tc>
        <w:sdt>
          <w:sdtPr>
            <w:rPr>
              <w:szCs w:val="18"/>
            </w:rPr>
            <w:alias w:val="Référence"/>
            <w:tag w:val="Référence"/>
            <w:id w:val="-1932502160"/>
            <w:placeholder>
              <w:docPart w:val="B6DD0B8B438A4B5FB1ABEA8DCC469E38"/>
            </w:placeholder>
            <w:showingPlcHdr/>
            <w:text/>
          </w:sdtPr>
          <w:sdtContent>
            <w:tc>
              <w:tcPr>
                <w:tcW w:w="1843" w:type="dxa"/>
                <w:vAlign w:val="bottom"/>
              </w:tcPr>
              <w:p w14:paraId="4EDD25B5" w14:textId="77777777" w:rsidR="00B65ADF" w:rsidRPr="00F52D29" w:rsidRDefault="00B65ADF" w:rsidP="00CB0ADA">
                <w:pPr>
                  <w:keepNext/>
                  <w:ind w:left="0"/>
                  <w:rPr>
                    <w:szCs w:val="18"/>
                  </w:rPr>
                </w:pPr>
                <w:r w:rsidRPr="00F52D29">
                  <w:rPr>
                    <w:rFonts w:ascii="Libre Franklin Thin" w:hAnsi="Libre Franklin Thin"/>
                    <w:i/>
                    <w:iCs/>
                    <w:color w:val="767171" w:themeColor="background2" w:themeShade="80"/>
                  </w:rPr>
                  <w:t>Insérez le n°</w:t>
                </w:r>
              </w:p>
            </w:tc>
          </w:sdtContent>
        </w:sdt>
      </w:tr>
    </w:tbl>
    <w:p w14:paraId="31FCA19E" w14:textId="77777777" w:rsidR="00B65ADF" w:rsidRPr="00F52D29" w:rsidRDefault="00B65ADF" w:rsidP="00B65ADF">
      <w:pPr>
        <w:keepNext/>
        <w:keepLines/>
        <w:spacing w:before="200"/>
        <w:outlineLvl w:val="2"/>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Description technique de la caméra de surveillance</w:t>
      </w:r>
      <w:r>
        <w:rPr>
          <w:rFonts w:ascii="Libre Franklin Medium" w:eastAsiaTheme="majorEastAsia" w:hAnsi="Libre Franklin Medium" w:cstheme="majorBidi"/>
          <w:sz w:val="21"/>
          <w:szCs w:val="21"/>
        </w:rPr>
        <w:t xml:space="preserve"> mobile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B65ADF" w:rsidRPr="00F52D29" w14:paraId="579EBD9A" w14:textId="77777777" w:rsidTr="00CB0ADA">
        <w:trPr>
          <w:trHeight w:val="1984"/>
        </w:trPr>
        <w:sdt>
          <w:sdtPr>
            <w:id w:val="1062370857"/>
            <w:placeholder>
              <w:docPart w:val="7990CE08D7B54FC2968A80776D644F43"/>
            </w:placeholder>
            <w:showingPlcHdr/>
            <w15:appearance w15:val="hidden"/>
          </w:sdtPr>
          <w:sdtContent>
            <w:tc>
              <w:tcPr>
                <w:tcW w:w="12640" w:type="dxa"/>
              </w:tcPr>
              <w:p w14:paraId="43D0F3E7" w14:textId="77777777" w:rsidR="00B65ADF" w:rsidRDefault="00B65ADF" w:rsidP="00CB0ADA">
                <w:pPr>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 xml:space="preserve">Fournissez une description technique de la caméra de surveillance mobile en indiquant notamment </w:t>
                </w:r>
                <w:r w:rsidRPr="00F52D29">
                  <w:rPr>
                    <w:rFonts w:ascii="Libre Franklin Thin" w:hAnsi="Libre Franklin Thin"/>
                    <w:i/>
                    <w:iCs/>
                    <w:color w:val="767171" w:themeColor="background2" w:themeShade="80"/>
                  </w:rPr>
                  <w:t>la marque, le modèle</w:t>
                </w:r>
                <w:r>
                  <w:rPr>
                    <w:rFonts w:ascii="Libre Franklin Thin" w:hAnsi="Libre Franklin Thin"/>
                    <w:i/>
                    <w:iCs/>
                    <w:color w:val="767171" w:themeColor="background2" w:themeShade="80"/>
                  </w:rPr>
                  <w:t xml:space="preserve">, </w:t>
                </w:r>
                <w:r w:rsidRPr="00F52D29">
                  <w:rPr>
                    <w:rFonts w:ascii="Libre Franklin Thin" w:hAnsi="Libre Franklin Thin"/>
                    <w:i/>
                    <w:iCs/>
                    <w:color w:val="767171" w:themeColor="background2" w:themeShade="80"/>
                  </w:rPr>
                  <w:t xml:space="preserve">la résolution </w:t>
                </w:r>
                <w:r>
                  <w:rPr>
                    <w:rFonts w:ascii="Libre Franklin Thin" w:hAnsi="Libre Franklin Thin"/>
                    <w:i/>
                    <w:iCs/>
                    <w:color w:val="767171" w:themeColor="background2" w:themeShade="80"/>
                  </w:rPr>
                  <w:t xml:space="preserve">(en pixels) </w:t>
                </w:r>
                <w:r w:rsidRPr="00F52D29">
                  <w:rPr>
                    <w:rFonts w:ascii="Libre Franklin Thin" w:hAnsi="Libre Franklin Thin"/>
                    <w:i/>
                    <w:iCs/>
                    <w:color w:val="767171" w:themeColor="background2" w:themeShade="80"/>
                  </w:rPr>
                  <w:t xml:space="preserve">de </w:t>
                </w:r>
                <w:r>
                  <w:rPr>
                    <w:rFonts w:ascii="Libre Franklin Thin" w:hAnsi="Libre Franklin Thin"/>
                    <w:i/>
                    <w:iCs/>
                    <w:color w:val="767171" w:themeColor="background2" w:themeShade="80"/>
                  </w:rPr>
                  <w:t xml:space="preserve">l’image, </w:t>
                </w:r>
                <w:r w:rsidRPr="00F52D29">
                  <w:rPr>
                    <w:rFonts w:ascii="Libre Franklin Thin" w:hAnsi="Libre Franklin Thin"/>
                    <w:i/>
                    <w:iCs/>
                    <w:color w:val="767171" w:themeColor="background2" w:themeShade="80"/>
                  </w:rPr>
                  <w:t>ainsi que</w:t>
                </w:r>
                <w:r>
                  <w:rPr>
                    <w:rFonts w:ascii="Libre Franklin Thin" w:hAnsi="Libre Franklin Thin"/>
                    <w:i/>
                    <w:iCs/>
                    <w:color w:val="767171" w:themeColor="background2" w:themeShade="80"/>
                  </w:rPr>
                  <w:t xml:space="preserve"> le fournisseur et l’installateur, le cas échéant</w:t>
                </w:r>
                <w:r w:rsidRPr="00F52D29">
                  <w:rPr>
                    <w:rFonts w:ascii="Libre Franklin Thin" w:hAnsi="Libre Franklin Thin"/>
                    <w:i/>
                    <w:iCs/>
                    <w:color w:val="767171" w:themeColor="background2" w:themeShade="80"/>
                  </w:rPr>
                  <w:t xml:space="preserve">. </w:t>
                </w:r>
              </w:p>
              <w:p w14:paraId="4229C606" w14:textId="77777777" w:rsidR="00B65ADF" w:rsidRPr="00F52D29" w:rsidRDefault="00B65ADF" w:rsidP="00CB0ADA">
                <w:pPr>
                  <w:ind w:left="0"/>
                </w:pPr>
                <w:r w:rsidRPr="00F52D29">
                  <w:rPr>
                    <w:rFonts w:ascii="Libre Franklin Thin" w:hAnsi="Libre Franklin Thin"/>
                    <w:i/>
                    <w:iCs/>
                    <w:color w:val="767171" w:themeColor="background2" w:themeShade="80"/>
                  </w:rPr>
                  <w:t xml:space="preserve">Veuillez également </w:t>
                </w:r>
                <w:r>
                  <w:rPr>
                    <w:rFonts w:ascii="Libre Franklin Thin" w:hAnsi="Libre Franklin Thin"/>
                    <w:i/>
                    <w:iCs/>
                    <w:color w:val="767171" w:themeColor="background2" w:themeShade="80"/>
                  </w:rPr>
                  <w:t>préciser si la caméra de surveillance fonctionne en permanence ou non, si l’enregistrement a lieu en continu (24h/24, 7j/7) ou non, et si la caméra enregistre uniquement les images ou également le son</w:t>
                </w:r>
                <w:r w:rsidRPr="00F52D29">
                  <w:rPr>
                    <w:rFonts w:ascii="Libre Franklin Thin" w:hAnsi="Libre Franklin Thin"/>
                    <w:i/>
                    <w:iCs/>
                    <w:color w:val="767171" w:themeColor="background2" w:themeShade="80"/>
                  </w:rPr>
                  <w:t>.</w:t>
                </w:r>
              </w:p>
            </w:tc>
          </w:sdtContent>
        </w:sdt>
      </w:tr>
    </w:tbl>
    <w:p w14:paraId="7FDCAC96" w14:textId="77777777" w:rsidR="0086371A" w:rsidRPr="0086371A" w:rsidRDefault="0086371A" w:rsidP="0086371A"/>
    <w:p w14:paraId="4FD5E90F" w14:textId="77777777" w:rsidR="0086371A" w:rsidRPr="0086371A" w:rsidRDefault="0086371A" w:rsidP="0086371A">
      <w:pPr>
        <w:keepNext/>
        <w:keepLines/>
        <w:shd w:val="clear" w:color="auto" w:fill="D9D9D9" w:themeFill="background1" w:themeFillShade="D9"/>
        <w:spacing w:before="360"/>
        <w:outlineLvl w:val="1"/>
        <w:rPr>
          <w:rFonts w:ascii="Libre Franklin SemiBold" w:eastAsiaTheme="majorEastAsia" w:hAnsi="Libre Franklin SemiBold" w:cstheme="majorBidi"/>
          <w:sz w:val="24"/>
        </w:rPr>
      </w:pPr>
      <w:r w:rsidRPr="0086371A">
        <w:rPr>
          <w:rFonts w:ascii="Libre Franklin SemiBold" w:eastAsiaTheme="majorEastAsia" w:hAnsi="Libre Franklin SemiBold" w:cstheme="majorBidi"/>
          <w:sz w:val="24"/>
        </w:rPr>
        <w:t>Caméra de surveillance 9</w:t>
      </w:r>
    </w:p>
    <w:p w14:paraId="5C5AB3F2" w14:textId="77777777" w:rsidR="00B65ADF" w:rsidRPr="00F52D29" w:rsidRDefault="00B65ADF" w:rsidP="00B65ADF">
      <w:pPr>
        <w:keepNext/>
        <w:keepLines/>
        <w:tabs>
          <w:tab w:val="left" w:pos="6912"/>
          <w:tab w:val="left" w:pos="9469"/>
        </w:tabs>
        <w:spacing w:before="200"/>
        <w:outlineLvl w:val="2"/>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Description d</w:t>
      </w:r>
      <w:r>
        <w:rPr>
          <w:rFonts w:ascii="Libre Franklin Medium" w:eastAsiaTheme="majorEastAsia" w:hAnsi="Libre Franklin Medium" w:cstheme="majorBidi"/>
          <w:sz w:val="21"/>
          <w:szCs w:val="21"/>
        </w:rPr>
        <w:t>es</w:t>
      </w:r>
      <w:r w:rsidRPr="00F52D29">
        <w:rPr>
          <w:rFonts w:ascii="Libre Franklin Medium" w:eastAsiaTheme="majorEastAsia" w:hAnsi="Libre Franklin Medium" w:cstheme="majorBidi"/>
          <w:sz w:val="21"/>
          <w:szCs w:val="21"/>
        </w:rPr>
        <w:t xml:space="preserve"> </w:t>
      </w:r>
      <w:r>
        <w:rPr>
          <w:rFonts w:ascii="Libre Franklin Medium" w:eastAsiaTheme="majorEastAsia" w:hAnsi="Libre Franklin Medium" w:cstheme="majorBidi"/>
          <w:sz w:val="21"/>
          <w:szCs w:val="21"/>
        </w:rPr>
        <w:t>zones surveillées</w:t>
      </w:r>
      <w:r w:rsidRPr="00F52D29">
        <w:rPr>
          <w:rFonts w:ascii="Libre Franklin Medium" w:eastAsiaTheme="majorEastAsia" w:hAnsi="Libre Franklin Medium" w:cstheme="majorBidi"/>
          <w:sz w:val="21"/>
          <w:szCs w:val="21"/>
        </w:rPr>
        <w:t xml:space="preserve"> par la caméra</w:t>
      </w:r>
      <w:r>
        <w:rPr>
          <w:rFonts w:ascii="Libre Franklin Medium" w:eastAsiaTheme="majorEastAsia" w:hAnsi="Libre Franklin Medium" w:cstheme="majorBidi"/>
          <w:sz w:val="21"/>
          <w:szCs w:val="21"/>
        </w:rPr>
        <w:t xml:space="preserve"> mobile et des périodes d’utilisation</w:t>
      </w:r>
      <w:r w:rsidRPr="00F52D29">
        <w:rPr>
          <w:rFonts w:ascii="Libre Franklin Medium" w:eastAsiaTheme="majorEastAsia" w:hAnsi="Libre Franklin Medium" w:cstheme="majorBidi"/>
          <w:sz w:val="21"/>
          <w:szCs w:val="21"/>
        </w:rP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B65ADF" w:rsidRPr="00F52D29" w14:paraId="10778711" w14:textId="77777777" w:rsidTr="00CB0ADA">
        <w:trPr>
          <w:trHeight w:val="1701"/>
        </w:trPr>
        <w:sdt>
          <w:sdtPr>
            <w:id w:val="-1990083941"/>
            <w:placeholder>
              <w:docPart w:val="0C2701C7195247578C978AF75CA30BCE"/>
            </w:placeholder>
            <w:showingPlcHdr/>
            <w15:appearance w15:val="hidden"/>
          </w:sdtPr>
          <w:sdtContent>
            <w:tc>
              <w:tcPr>
                <w:tcW w:w="12640" w:type="dxa"/>
                <w:gridSpan w:val="4"/>
              </w:tcPr>
              <w:p w14:paraId="1EB64067" w14:textId="77777777" w:rsidR="00B65ADF" w:rsidRDefault="00B65ADF" w:rsidP="00CB0ADA">
                <w:pPr>
                  <w:keepNext/>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V</w:t>
                </w:r>
                <w:r w:rsidRPr="00F52D29">
                  <w:rPr>
                    <w:rFonts w:ascii="Libre Franklin Thin" w:hAnsi="Libre Franklin Thin"/>
                    <w:i/>
                    <w:iCs/>
                    <w:color w:val="767171" w:themeColor="background2" w:themeShade="80"/>
                  </w:rPr>
                  <w:t xml:space="preserve">euillez </w:t>
                </w:r>
                <w:r>
                  <w:rPr>
                    <w:rFonts w:ascii="Libre Franklin Thin" w:hAnsi="Libre Franklin Thin"/>
                    <w:i/>
                    <w:iCs/>
                    <w:color w:val="767171" w:themeColor="background2" w:themeShade="80"/>
                  </w:rPr>
                  <w:t>préciser la localisation de la caméra de surveillance mobile et décrire les différentes zones</w:t>
                </w:r>
                <w:r w:rsidRPr="00F52D29">
                  <w:rPr>
                    <w:rFonts w:ascii="Libre Franklin Thin" w:hAnsi="Libre Franklin Thin"/>
                    <w:i/>
                    <w:iCs/>
                    <w:color w:val="767171" w:themeColor="background2" w:themeShade="80"/>
                  </w:rPr>
                  <w:t xml:space="preserve"> </w:t>
                </w:r>
                <w:r>
                  <w:rPr>
                    <w:rFonts w:ascii="Libre Franklin Thin" w:hAnsi="Libre Franklin Thin"/>
                    <w:i/>
                    <w:iCs/>
                    <w:color w:val="767171" w:themeColor="background2" w:themeShade="80"/>
                  </w:rPr>
                  <w:t>surveillées par celle-ci</w:t>
                </w:r>
                <w:r w:rsidRPr="00F52D29">
                  <w:rPr>
                    <w:rFonts w:ascii="Libre Franklin Thin" w:hAnsi="Libre Franklin Thin"/>
                    <w:i/>
                    <w:iCs/>
                    <w:color w:val="767171" w:themeColor="background2" w:themeShade="80"/>
                  </w:rPr>
                  <w:t xml:space="preserve">. </w:t>
                </w:r>
              </w:p>
              <w:p w14:paraId="50D18210" w14:textId="77777777" w:rsidR="00B65ADF" w:rsidRPr="00F52D29" w:rsidRDefault="00B65ADF" w:rsidP="00CB0ADA">
                <w:pPr>
                  <w:keepNext/>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 xml:space="preserve">Précisez également </w:t>
                </w:r>
                <w:r w:rsidRPr="00F52D29">
                  <w:rPr>
                    <w:rFonts w:ascii="Libre Franklin Thin" w:hAnsi="Libre Franklin Thin"/>
                    <w:i/>
                    <w:iCs/>
                    <w:color w:val="767171" w:themeColor="background2" w:themeShade="80"/>
                  </w:rPr>
                  <w:t>les périodes d’utilisation de la caméra</w:t>
                </w:r>
                <w:r>
                  <w:rPr>
                    <w:rFonts w:ascii="Libre Franklin Thin" w:hAnsi="Libre Franklin Thin"/>
                    <w:i/>
                    <w:iCs/>
                    <w:color w:val="767171" w:themeColor="background2" w:themeShade="80"/>
                  </w:rPr>
                  <w:t xml:space="preserve"> de surveillance mobile</w:t>
                </w:r>
                <w:r w:rsidRPr="00F52D29">
                  <w:rPr>
                    <w:rFonts w:ascii="Libre Franklin Thin" w:hAnsi="Libre Franklin Thin"/>
                    <w:i/>
                    <w:iCs/>
                    <w:color w:val="767171" w:themeColor="background2" w:themeShade="80"/>
                  </w:rPr>
                  <w:t>.</w:t>
                </w:r>
              </w:p>
            </w:tc>
          </w:sdtContent>
        </w:sdt>
      </w:tr>
      <w:tr w:rsidR="00B65ADF" w:rsidRPr="00F52D29" w14:paraId="0F5100DE"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54855631" w14:textId="77777777" w:rsidR="00B65ADF" w:rsidRPr="00F52D29" w:rsidRDefault="00B65ADF" w:rsidP="00CB0ADA">
            <w:pPr>
              <w:keepNext/>
              <w:spacing w:before="240"/>
              <w:ind w:left="0"/>
              <w:jc w:val="right"/>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Indication du type de lieu filmé :</w:t>
            </w:r>
          </w:p>
        </w:tc>
        <w:sdt>
          <w:sdtPr>
            <w:alias w:val="Type de lieu filmé"/>
            <w:tag w:val="Type de lieu filmé"/>
            <w:id w:val="1088430071"/>
            <w:placeholder>
              <w:docPart w:val="C833CF48D2E44198BB8BDC71F36FC178"/>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19" w:type="dxa"/>
                <w:vAlign w:val="bottom"/>
              </w:tcPr>
              <w:p w14:paraId="1A48666D" w14:textId="77777777" w:rsidR="00B65ADF" w:rsidRPr="00F52D29" w:rsidRDefault="00B65ADF" w:rsidP="00CB0ADA">
                <w:pPr>
                  <w:keepNext/>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5" w:type="dxa"/>
            <w:vAlign w:val="bottom"/>
          </w:tcPr>
          <w:p w14:paraId="668E2828" w14:textId="77777777" w:rsidR="00B65ADF" w:rsidRPr="00F52D29" w:rsidRDefault="00B65ADF" w:rsidP="00CB0ADA">
            <w:pPr>
              <w:keepNext/>
              <w:spacing w:before="240"/>
              <w:ind w:left="0"/>
              <w:jc w:val="right"/>
              <w:rPr>
                <w:rFonts w:ascii="Libre Franklin Medium" w:hAnsi="Libre Franklin Medium"/>
                <w:sz w:val="21"/>
                <w:szCs w:val="21"/>
              </w:rPr>
            </w:pPr>
            <w:r w:rsidRPr="00F52D29">
              <w:rPr>
                <w:rFonts w:ascii="Libre Franklin Medium" w:hAnsi="Libre Franklin Medium"/>
                <w:sz w:val="21"/>
                <w:szCs w:val="21"/>
              </w:rPr>
              <w:t>La caméra a-t-elle été déclarée ?</w:t>
            </w:r>
          </w:p>
        </w:tc>
        <w:sdt>
          <w:sdtPr>
            <w:alias w:val="Caméras déclarées?"/>
            <w:tag w:val="Caméras déclarées?"/>
            <w:id w:val="-1728991244"/>
            <w:placeholder>
              <w:docPart w:val="04B7C8AC99864C4F847AB521002CE342"/>
            </w:placeholder>
            <w:showingPlcHdr/>
            <w:dropDownList>
              <w:listItem w:displayText="Oui" w:value="Oui"/>
              <w:listItem w:displayText="Non" w:value="Non"/>
            </w:dropDownList>
          </w:sdtPr>
          <w:sdtContent>
            <w:tc>
              <w:tcPr>
                <w:tcW w:w="1843" w:type="dxa"/>
                <w:vAlign w:val="bottom"/>
              </w:tcPr>
              <w:p w14:paraId="76A76816" w14:textId="77777777" w:rsidR="00B65ADF" w:rsidRPr="00F52D29" w:rsidRDefault="00B65ADF" w:rsidP="00CB0ADA">
                <w:pPr>
                  <w:keepNext/>
                  <w:spacing w:before="240"/>
                  <w:ind w:left="0"/>
                  <w:rPr>
                    <w:szCs w:val="18"/>
                  </w:rPr>
                </w:pPr>
                <w:r w:rsidRPr="00F52D29">
                  <w:rPr>
                    <w:rFonts w:ascii="Libre Franklin Thin" w:hAnsi="Libre Franklin Thin"/>
                    <w:i/>
                    <w:iCs/>
                    <w:color w:val="767171" w:themeColor="background2" w:themeShade="80"/>
                  </w:rPr>
                  <w:t>Oui / Non</w:t>
                </w:r>
              </w:p>
            </w:tc>
          </w:sdtContent>
        </w:sdt>
      </w:tr>
      <w:tr w:rsidR="00B65ADF" w:rsidRPr="00F52D29" w14:paraId="11CDC8CE"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319AF547" w14:textId="77777777" w:rsidR="00B65ADF" w:rsidRPr="00F52D29" w:rsidRDefault="00B65ADF" w:rsidP="00CB0ADA">
            <w:pPr>
              <w:keepNext/>
              <w:ind w:left="0"/>
              <w:jc w:val="right"/>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2039924456"/>
            <w:placeholder>
              <w:docPart w:val="CFCC86BA879C476B8447ED03EB811B4E"/>
            </w:placeholder>
            <w:dropDownList>
              <w:listItem w:displayText="Caméra mobile" w:value="Caméra mobile"/>
            </w:dropDownList>
          </w:sdtPr>
          <w:sdtContent>
            <w:tc>
              <w:tcPr>
                <w:tcW w:w="3119" w:type="dxa"/>
                <w:vAlign w:val="bottom"/>
              </w:tcPr>
              <w:p w14:paraId="20C07A37" w14:textId="77777777" w:rsidR="00B65ADF" w:rsidRPr="00F52D29" w:rsidRDefault="00B65ADF" w:rsidP="00CB0ADA">
                <w:pPr>
                  <w:keepNext/>
                  <w:ind w:left="0"/>
                </w:pPr>
                <w:r>
                  <w:t>Caméra mobile</w:t>
                </w:r>
              </w:p>
            </w:tc>
          </w:sdtContent>
        </w:sdt>
        <w:tc>
          <w:tcPr>
            <w:tcW w:w="3685" w:type="dxa"/>
            <w:vAlign w:val="bottom"/>
          </w:tcPr>
          <w:p w14:paraId="131D4628" w14:textId="77777777" w:rsidR="00B65ADF" w:rsidRPr="00F52D29" w:rsidRDefault="00B65ADF" w:rsidP="00CB0ADA">
            <w:pPr>
              <w:keepNext/>
              <w:ind w:left="0"/>
              <w:jc w:val="right"/>
              <w:rPr>
                <w:rFonts w:ascii="Libre Franklin Medium" w:hAnsi="Libre Franklin Medium"/>
                <w:sz w:val="21"/>
                <w:szCs w:val="21"/>
              </w:rPr>
            </w:pPr>
            <w:r w:rsidRPr="00F52D29">
              <w:rPr>
                <w:rFonts w:ascii="Libre Franklin Medium" w:hAnsi="Libre Franklin Medium"/>
                <w:sz w:val="21"/>
                <w:szCs w:val="21"/>
              </w:rPr>
              <w:t>Date de déclaration de la caméra :</w:t>
            </w:r>
          </w:p>
        </w:tc>
        <w:sdt>
          <w:sdtPr>
            <w:rPr>
              <w:szCs w:val="18"/>
            </w:rPr>
            <w:alias w:val="Date de déclaration"/>
            <w:tag w:val="Date de déclaration"/>
            <w:id w:val="513192786"/>
            <w:placeholder>
              <w:docPart w:val="E1524E697F254055BD20ADABEEF9E761"/>
            </w:placeholder>
            <w:showingPlcHdr/>
            <w:date>
              <w:dateFormat w:val="dd-MM-yyyy"/>
              <w:lid w:val="fr-BE"/>
              <w:storeMappedDataAs w:val="date"/>
              <w:calendar w:val="gregorian"/>
            </w:date>
          </w:sdtPr>
          <w:sdtContent>
            <w:tc>
              <w:tcPr>
                <w:tcW w:w="1843" w:type="dxa"/>
                <w:vAlign w:val="bottom"/>
              </w:tcPr>
              <w:p w14:paraId="65192C85" w14:textId="77777777" w:rsidR="00B65ADF" w:rsidRPr="00F52D29" w:rsidRDefault="00B65ADF" w:rsidP="00CB0ADA">
                <w:pPr>
                  <w:keepNext/>
                  <w:ind w:left="0"/>
                  <w:rPr>
                    <w:sz w:val="16"/>
                    <w:szCs w:val="20"/>
                  </w:rPr>
                </w:pPr>
                <w:r w:rsidRPr="00F52D29">
                  <w:rPr>
                    <w:rFonts w:ascii="Libre Franklin Thin" w:hAnsi="Libre Franklin Thin"/>
                    <w:i/>
                    <w:iCs/>
                    <w:color w:val="767171" w:themeColor="background2" w:themeShade="80"/>
                  </w:rPr>
                  <w:t>Insérez la date</w:t>
                </w:r>
              </w:p>
            </w:tc>
          </w:sdtContent>
        </w:sdt>
      </w:tr>
      <w:tr w:rsidR="00B65ADF" w:rsidRPr="00F52D29" w14:paraId="78DC223B"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1E9D3C30" w14:textId="77777777" w:rsidR="00B65ADF" w:rsidRPr="00F52D29" w:rsidRDefault="00B65ADF" w:rsidP="00CB0ADA">
            <w:pPr>
              <w:keepNext/>
              <w:ind w:left="0"/>
              <w:jc w:val="right"/>
              <w:rPr>
                <w:rFonts w:ascii="Libre Franklin Medium" w:eastAsiaTheme="majorEastAsia" w:hAnsi="Libre Franklin Medium" w:cstheme="majorBidi"/>
                <w:sz w:val="21"/>
                <w:szCs w:val="21"/>
              </w:rPr>
            </w:pPr>
            <w:r w:rsidRPr="00F52D29">
              <w:rPr>
                <w:rFonts w:ascii="Libre Franklin Medium" w:hAnsi="Libre Franklin Medium"/>
                <w:sz w:val="21"/>
                <w:szCs w:val="21"/>
              </w:rPr>
              <w:t>Date de mise en service de la caméra :</w:t>
            </w:r>
          </w:p>
        </w:tc>
        <w:sdt>
          <w:sdtPr>
            <w:rPr>
              <w:szCs w:val="18"/>
            </w:rPr>
            <w:alias w:val="Date de mise en service"/>
            <w:tag w:val="Date de mise en service"/>
            <w:id w:val="-1052300339"/>
            <w:placeholder>
              <w:docPart w:val="0F9087D03F214F9FB84346460D0ED588"/>
            </w:placeholder>
            <w:showingPlcHdr/>
            <w:date w:fullDate="2025-05-22T00:00:00Z">
              <w:dateFormat w:val="dd-MM-yyyy"/>
              <w:lid w:val="fr-BE"/>
              <w:storeMappedDataAs w:val="date"/>
              <w:calendar w:val="gregorian"/>
            </w:date>
          </w:sdtPr>
          <w:sdtContent>
            <w:tc>
              <w:tcPr>
                <w:tcW w:w="3119" w:type="dxa"/>
                <w:vAlign w:val="bottom"/>
              </w:tcPr>
              <w:p w14:paraId="111ABD81" w14:textId="77777777" w:rsidR="00B65ADF" w:rsidRPr="00F52D29" w:rsidRDefault="00B65ADF" w:rsidP="00CB0ADA">
                <w:pPr>
                  <w:keepNext/>
                  <w:ind w:left="0"/>
                </w:pPr>
                <w:r w:rsidRPr="00F52D29">
                  <w:rPr>
                    <w:rFonts w:ascii="Libre Franklin Thin" w:hAnsi="Libre Franklin Thin"/>
                    <w:i/>
                    <w:iCs/>
                    <w:color w:val="767171" w:themeColor="background2" w:themeShade="80"/>
                    <w:szCs w:val="18"/>
                  </w:rPr>
                  <w:t>I</w:t>
                </w:r>
                <w:r w:rsidRPr="00F52D29">
                  <w:rPr>
                    <w:rFonts w:ascii="Libre Franklin Thin" w:hAnsi="Libre Franklin Thin"/>
                    <w:i/>
                    <w:iCs/>
                    <w:color w:val="767171" w:themeColor="background2" w:themeShade="80"/>
                  </w:rPr>
                  <w:t>nsérez la date</w:t>
                </w:r>
                <w:r w:rsidRPr="00F52D29">
                  <w:rPr>
                    <w:rFonts w:ascii="Libre Franklin Thin" w:hAnsi="Libre Franklin Thin"/>
                    <w:i/>
                    <w:iCs/>
                    <w:color w:val="767171" w:themeColor="background2" w:themeShade="80"/>
                    <w:szCs w:val="18"/>
                  </w:rPr>
                  <w:t>.</w:t>
                </w:r>
              </w:p>
            </w:tc>
          </w:sdtContent>
        </w:sdt>
        <w:tc>
          <w:tcPr>
            <w:tcW w:w="3685" w:type="dxa"/>
            <w:vAlign w:val="bottom"/>
          </w:tcPr>
          <w:p w14:paraId="49E4BCF4" w14:textId="77777777" w:rsidR="00B65ADF" w:rsidRPr="00F52D29" w:rsidRDefault="00B65ADF" w:rsidP="00CB0ADA">
            <w:pPr>
              <w:keepNext/>
              <w:ind w:left="0"/>
              <w:jc w:val="right"/>
              <w:rPr>
                <w:rFonts w:ascii="Libre Franklin Medium" w:hAnsi="Libre Franklin Medium"/>
                <w:sz w:val="21"/>
                <w:szCs w:val="21"/>
              </w:rPr>
            </w:pPr>
            <w:r w:rsidRPr="00F52D29">
              <w:rPr>
                <w:rFonts w:ascii="Libre Franklin Medium" w:hAnsi="Libre Franklin Medium"/>
                <w:sz w:val="21"/>
                <w:szCs w:val="21"/>
              </w:rPr>
              <w:t>Numéro de la déclaration :</w:t>
            </w:r>
          </w:p>
        </w:tc>
        <w:sdt>
          <w:sdtPr>
            <w:rPr>
              <w:szCs w:val="18"/>
            </w:rPr>
            <w:alias w:val="Référence"/>
            <w:tag w:val="Référence"/>
            <w:id w:val="-1666547967"/>
            <w:placeholder>
              <w:docPart w:val="45FD8B92BA7247AC82DE8383A683690F"/>
            </w:placeholder>
            <w:showingPlcHdr/>
            <w:text/>
          </w:sdtPr>
          <w:sdtContent>
            <w:tc>
              <w:tcPr>
                <w:tcW w:w="1843" w:type="dxa"/>
                <w:vAlign w:val="bottom"/>
              </w:tcPr>
              <w:p w14:paraId="6731B43B" w14:textId="77777777" w:rsidR="00B65ADF" w:rsidRPr="00F52D29" w:rsidRDefault="00B65ADF" w:rsidP="00CB0ADA">
                <w:pPr>
                  <w:keepNext/>
                  <w:ind w:left="0"/>
                  <w:rPr>
                    <w:szCs w:val="18"/>
                  </w:rPr>
                </w:pPr>
                <w:r w:rsidRPr="00F52D29">
                  <w:rPr>
                    <w:rFonts w:ascii="Libre Franklin Thin" w:hAnsi="Libre Franklin Thin"/>
                    <w:i/>
                    <w:iCs/>
                    <w:color w:val="767171" w:themeColor="background2" w:themeShade="80"/>
                  </w:rPr>
                  <w:t>Insérez le n°</w:t>
                </w:r>
              </w:p>
            </w:tc>
          </w:sdtContent>
        </w:sdt>
      </w:tr>
    </w:tbl>
    <w:p w14:paraId="301A39BB" w14:textId="77777777" w:rsidR="00B65ADF" w:rsidRPr="00F52D29" w:rsidRDefault="00B65ADF" w:rsidP="00B65ADF">
      <w:pPr>
        <w:keepNext/>
        <w:keepLines/>
        <w:spacing w:before="200"/>
        <w:outlineLvl w:val="2"/>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Description technique de la caméra de surveillance</w:t>
      </w:r>
      <w:r>
        <w:rPr>
          <w:rFonts w:ascii="Libre Franklin Medium" w:eastAsiaTheme="majorEastAsia" w:hAnsi="Libre Franklin Medium" w:cstheme="majorBidi"/>
          <w:sz w:val="21"/>
          <w:szCs w:val="21"/>
        </w:rPr>
        <w:t xml:space="preserve"> mobile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B65ADF" w:rsidRPr="00F52D29" w14:paraId="1D48CBBA" w14:textId="77777777" w:rsidTr="00CB0ADA">
        <w:trPr>
          <w:trHeight w:val="1984"/>
        </w:trPr>
        <w:sdt>
          <w:sdtPr>
            <w:id w:val="-1754502344"/>
            <w:placeholder>
              <w:docPart w:val="B344DF7C38464049B7595DF85860E348"/>
            </w:placeholder>
            <w:showingPlcHdr/>
            <w15:appearance w15:val="hidden"/>
          </w:sdtPr>
          <w:sdtContent>
            <w:tc>
              <w:tcPr>
                <w:tcW w:w="12640" w:type="dxa"/>
              </w:tcPr>
              <w:p w14:paraId="79257DFE" w14:textId="77777777" w:rsidR="00B65ADF" w:rsidRDefault="00B65ADF" w:rsidP="00CB0ADA">
                <w:pPr>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 xml:space="preserve">Fournissez une description technique de la caméra de surveillance mobile en indiquant notamment </w:t>
                </w:r>
                <w:r w:rsidRPr="00F52D29">
                  <w:rPr>
                    <w:rFonts w:ascii="Libre Franklin Thin" w:hAnsi="Libre Franklin Thin"/>
                    <w:i/>
                    <w:iCs/>
                    <w:color w:val="767171" w:themeColor="background2" w:themeShade="80"/>
                  </w:rPr>
                  <w:t>la marque, le modèle</w:t>
                </w:r>
                <w:r>
                  <w:rPr>
                    <w:rFonts w:ascii="Libre Franklin Thin" w:hAnsi="Libre Franklin Thin"/>
                    <w:i/>
                    <w:iCs/>
                    <w:color w:val="767171" w:themeColor="background2" w:themeShade="80"/>
                  </w:rPr>
                  <w:t xml:space="preserve">, </w:t>
                </w:r>
                <w:r w:rsidRPr="00F52D29">
                  <w:rPr>
                    <w:rFonts w:ascii="Libre Franklin Thin" w:hAnsi="Libre Franklin Thin"/>
                    <w:i/>
                    <w:iCs/>
                    <w:color w:val="767171" w:themeColor="background2" w:themeShade="80"/>
                  </w:rPr>
                  <w:t xml:space="preserve">la résolution </w:t>
                </w:r>
                <w:r>
                  <w:rPr>
                    <w:rFonts w:ascii="Libre Franklin Thin" w:hAnsi="Libre Franklin Thin"/>
                    <w:i/>
                    <w:iCs/>
                    <w:color w:val="767171" w:themeColor="background2" w:themeShade="80"/>
                  </w:rPr>
                  <w:t xml:space="preserve">(en pixels) </w:t>
                </w:r>
                <w:r w:rsidRPr="00F52D29">
                  <w:rPr>
                    <w:rFonts w:ascii="Libre Franklin Thin" w:hAnsi="Libre Franklin Thin"/>
                    <w:i/>
                    <w:iCs/>
                    <w:color w:val="767171" w:themeColor="background2" w:themeShade="80"/>
                  </w:rPr>
                  <w:t xml:space="preserve">de </w:t>
                </w:r>
                <w:r>
                  <w:rPr>
                    <w:rFonts w:ascii="Libre Franklin Thin" w:hAnsi="Libre Franklin Thin"/>
                    <w:i/>
                    <w:iCs/>
                    <w:color w:val="767171" w:themeColor="background2" w:themeShade="80"/>
                  </w:rPr>
                  <w:t xml:space="preserve">l’image, </w:t>
                </w:r>
                <w:r w:rsidRPr="00F52D29">
                  <w:rPr>
                    <w:rFonts w:ascii="Libre Franklin Thin" w:hAnsi="Libre Franklin Thin"/>
                    <w:i/>
                    <w:iCs/>
                    <w:color w:val="767171" w:themeColor="background2" w:themeShade="80"/>
                  </w:rPr>
                  <w:t>ainsi que</w:t>
                </w:r>
                <w:r>
                  <w:rPr>
                    <w:rFonts w:ascii="Libre Franklin Thin" w:hAnsi="Libre Franklin Thin"/>
                    <w:i/>
                    <w:iCs/>
                    <w:color w:val="767171" w:themeColor="background2" w:themeShade="80"/>
                  </w:rPr>
                  <w:t xml:space="preserve"> le fournisseur et l’installateur, le cas échéant</w:t>
                </w:r>
                <w:r w:rsidRPr="00F52D29">
                  <w:rPr>
                    <w:rFonts w:ascii="Libre Franklin Thin" w:hAnsi="Libre Franklin Thin"/>
                    <w:i/>
                    <w:iCs/>
                    <w:color w:val="767171" w:themeColor="background2" w:themeShade="80"/>
                  </w:rPr>
                  <w:t xml:space="preserve">. </w:t>
                </w:r>
              </w:p>
              <w:p w14:paraId="2E5F68EB" w14:textId="77777777" w:rsidR="00B65ADF" w:rsidRPr="00F52D29" w:rsidRDefault="00B65ADF" w:rsidP="00CB0ADA">
                <w:pPr>
                  <w:ind w:left="0"/>
                </w:pPr>
                <w:r w:rsidRPr="00F52D29">
                  <w:rPr>
                    <w:rFonts w:ascii="Libre Franklin Thin" w:hAnsi="Libre Franklin Thin"/>
                    <w:i/>
                    <w:iCs/>
                    <w:color w:val="767171" w:themeColor="background2" w:themeShade="80"/>
                  </w:rPr>
                  <w:t xml:space="preserve">Veuillez également </w:t>
                </w:r>
                <w:r>
                  <w:rPr>
                    <w:rFonts w:ascii="Libre Franklin Thin" w:hAnsi="Libre Franklin Thin"/>
                    <w:i/>
                    <w:iCs/>
                    <w:color w:val="767171" w:themeColor="background2" w:themeShade="80"/>
                  </w:rPr>
                  <w:t>préciser si la caméra de surveillance fonctionne en permanence ou non, si l’enregistrement a lieu en continu (24h/24, 7j/7) ou non, et si la caméra enregistre uniquement les images ou également le son</w:t>
                </w:r>
                <w:r w:rsidRPr="00F52D29">
                  <w:rPr>
                    <w:rFonts w:ascii="Libre Franklin Thin" w:hAnsi="Libre Franklin Thin"/>
                    <w:i/>
                    <w:iCs/>
                    <w:color w:val="767171" w:themeColor="background2" w:themeShade="80"/>
                  </w:rPr>
                  <w:t>.</w:t>
                </w:r>
              </w:p>
            </w:tc>
          </w:sdtContent>
        </w:sdt>
      </w:tr>
    </w:tbl>
    <w:p w14:paraId="0CBC5592" w14:textId="77777777" w:rsidR="0086371A" w:rsidRPr="0086371A" w:rsidRDefault="0086371A" w:rsidP="0086371A"/>
    <w:p w14:paraId="302B81F4" w14:textId="77777777" w:rsidR="0086371A" w:rsidRPr="0086371A" w:rsidRDefault="0086371A" w:rsidP="0086371A">
      <w:pPr>
        <w:keepNext/>
        <w:keepLines/>
        <w:shd w:val="clear" w:color="auto" w:fill="D9D9D9" w:themeFill="background1" w:themeFillShade="D9"/>
        <w:spacing w:before="360"/>
        <w:outlineLvl w:val="1"/>
        <w:rPr>
          <w:rFonts w:ascii="Libre Franklin SemiBold" w:eastAsiaTheme="majorEastAsia" w:hAnsi="Libre Franklin SemiBold" w:cstheme="majorBidi"/>
          <w:sz w:val="24"/>
        </w:rPr>
      </w:pPr>
      <w:r w:rsidRPr="0086371A">
        <w:rPr>
          <w:rFonts w:ascii="Libre Franklin SemiBold" w:eastAsiaTheme="majorEastAsia" w:hAnsi="Libre Franklin SemiBold" w:cstheme="majorBidi"/>
          <w:sz w:val="24"/>
        </w:rPr>
        <w:t>Caméra de surveillance 10</w:t>
      </w:r>
    </w:p>
    <w:p w14:paraId="10254529" w14:textId="77777777" w:rsidR="00B65ADF" w:rsidRPr="00F52D29" w:rsidRDefault="00B65ADF" w:rsidP="00B65ADF">
      <w:pPr>
        <w:keepNext/>
        <w:keepLines/>
        <w:tabs>
          <w:tab w:val="left" w:pos="6912"/>
          <w:tab w:val="left" w:pos="9469"/>
        </w:tabs>
        <w:spacing w:before="200"/>
        <w:outlineLvl w:val="2"/>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Description d</w:t>
      </w:r>
      <w:r>
        <w:rPr>
          <w:rFonts w:ascii="Libre Franklin Medium" w:eastAsiaTheme="majorEastAsia" w:hAnsi="Libre Franklin Medium" w:cstheme="majorBidi"/>
          <w:sz w:val="21"/>
          <w:szCs w:val="21"/>
        </w:rPr>
        <w:t>es</w:t>
      </w:r>
      <w:r w:rsidRPr="00F52D29">
        <w:rPr>
          <w:rFonts w:ascii="Libre Franklin Medium" w:eastAsiaTheme="majorEastAsia" w:hAnsi="Libre Franklin Medium" w:cstheme="majorBidi"/>
          <w:sz w:val="21"/>
          <w:szCs w:val="21"/>
        </w:rPr>
        <w:t xml:space="preserve"> </w:t>
      </w:r>
      <w:r>
        <w:rPr>
          <w:rFonts w:ascii="Libre Franklin Medium" w:eastAsiaTheme="majorEastAsia" w:hAnsi="Libre Franklin Medium" w:cstheme="majorBidi"/>
          <w:sz w:val="21"/>
          <w:szCs w:val="21"/>
        </w:rPr>
        <w:t>zones surveillées</w:t>
      </w:r>
      <w:r w:rsidRPr="00F52D29">
        <w:rPr>
          <w:rFonts w:ascii="Libre Franklin Medium" w:eastAsiaTheme="majorEastAsia" w:hAnsi="Libre Franklin Medium" w:cstheme="majorBidi"/>
          <w:sz w:val="21"/>
          <w:szCs w:val="21"/>
        </w:rPr>
        <w:t xml:space="preserve"> par la caméra</w:t>
      </w:r>
      <w:r>
        <w:rPr>
          <w:rFonts w:ascii="Libre Franklin Medium" w:eastAsiaTheme="majorEastAsia" w:hAnsi="Libre Franklin Medium" w:cstheme="majorBidi"/>
          <w:sz w:val="21"/>
          <w:szCs w:val="21"/>
        </w:rPr>
        <w:t xml:space="preserve"> mobile et des périodes d’utilisation</w:t>
      </w:r>
      <w:r w:rsidRPr="00F52D29">
        <w:rPr>
          <w:rFonts w:ascii="Libre Franklin Medium" w:eastAsiaTheme="majorEastAsia" w:hAnsi="Libre Franklin Medium" w:cstheme="majorBidi"/>
          <w:sz w:val="21"/>
          <w:szCs w:val="21"/>
        </w:rP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B65ADF" w:rsidRPr="00F52D29" w14:paraId="0EE302B9" w14:textId="77777777" w:rsidTr="00CB0ADA">
        <w:trPr>
          <w:trHeight w:val="1701"/>
        </w:trPr>
        <w:sdt>
          <w:sdtPr>
            <w:id w:val="-875236080"/>
            <w:placeholder>
              <w:docPart w:val="647AE7B93ED24425A791FE08182C5300"/>
            </w:placeholder>
            <w:showingPlcHdr/>
            <w15:appearance w15:val="hidden"/>
          </w:sdtPr>
          <w:sdtContent>
            <w:tc>
              <w:tcPr>
                <w:tcW w:w="12640" w:type="dxa"/>
                <w:gridSpan w:val="4"/>
              </w:tcPr>
              <w:p w14:paraId="00DAEF5E" w14:textId="77777777" w:rsidR="00B65ADF" w:rsidRDefault="00B65ADF" w:rsidP="00CB0ADA">
                <w:pPr>
                  <w:keepNext/>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V</w:t>
                </w:r>
                <w:r w:rsidRPr="00F52D29">
                  <w:rPr>
                    <w:rFonts w:ascii="Libre Franklin Thin" w:hAnsi="Libre Franklin Thin"/>
                    <w:i/>
                    <w:iCs/>
                    <w:color w:val="767171" w:themeColor="background2" w:themeShade="80"/>
                  </w:rPr>
                  <w:t xml:space="preserve">euillez </w:t>
                </w:r>
                <w:r>
                  <w:rPr>
                    <w:rFonts w:ascii="Libre Franklin Thin" w:hAnsi="Libre Franklin Thin"/>
                    <w:i/>
                    <w:iCs/>
                    <w:color w:val="767171" w:themeColor="background2" w:themeShade="80"/>
                  </w:rPr>
                  <w:t>préciser la localisation de la caméra de surveillance mobile et décrire les différentes zones</w:t>
                </w:r>
                <w:r w:rsidRPr="00F52D29">
                  <w:rPr>
                    <w:rFonts w:ascii="Libre Franklin Thin" w:hAnsi="Libre Franklin Thin"/>
                    <w:i/>
                    <w:iCs/>
                    <w:color w:val="767171" w:themeColor="background2" w:themeShade="80"/>
                  </w:rPr>
                  <w:t xml:space="preserve"> </w:t>
                </w:r>
                <w:r>
                  <w:rPr>
                    <w:rFonts w:ascii="Libre Franklin Thin" w:hAnsi="Libre Franklin Thin"/>
                    <w:i/>
                    <w:iCs/>
                    <w:color w:val="767171" w:themeColor="background2" w:themeShade="80"/>
                  </w:rPr>
                  <w:t>surveillées par celle-ci</w:t>
                </w:r>
                <w:r w:rsidRPr="00F52D29">
                  <w:rPr>
                    <w:rFonts w:ascii="Libre Franklin Thin" w:hAnsi="Libre Franklin Thin"/>
                    <w:i/>
                    <w:iCs/>
                    <w:color w:val="767171" w:themeColor="background2" w:themeShade="80"/>
                  </w:rPr>
                  <w:t xml:space="preserve">. </w:t>
                </w:r>
              </w:p>
              <w:p w14:paraId="6A1DA8D6" w14:textId="77777777" w:rsidR="00B65ADF" w:rsidRPr="00F52D29" w:rsidRDefault="00B65ADF" w:rsidP="00CB0ADA">
                <w:pPr>
                  <w:keepNext/>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 xml:space="preserve">Précisez également </w:t>
                </w:r>
                <w:r w:rsidRPr="00F52D29">
                  <w:rPr>
                    <w:rFonts w:ascii="Libre Franklin Thin" w:hAnsi="Libre Franklin Thin"/>
                    <w:i/>
                    <w:iCs/>
                    <w:color w:val="767171" w:themeColor="background2" w:themeShade="80"/>
                  </w:rPr>
                  <w:t>les périodes d’utilisation de la caméra</w:t>
                </w:r>
                <w:r>
                  <w:rPr>
                    <w:rFonts w:ascii="Libre Franklin Thin" w:hAnsi="Libre Franklin Thin"/>
                    <w:i/>
                    <w:iCs/>
                    <w:color w:val="767171" w:themeColor="background2" w:themeShade="80"/>
                  </w:rPr>
                  <w:t xml:space="preserve"> de surveillance mobile</w:t>
                </w:r>
                <w:r w:rsidRPr="00F52D29">
                  <w:rPr>
                    <w:rFonts w:ascii="Libre Franklin Thin" w:hAnsi="Libre Franklin Thin"/>
                    <w:i/>
                    <w:iCs/>
                    <w:color w:val="767171" w:themeColor="background2" w:themeShade="80"/>
                  </w:rPr>
                  <w:t>.</w:t>
                </w:r>
              </w:p>
            </w:tc>
          </w:sdtContent>
        </w:sdt>
      </w:tr>
      <w:tr w:rsidR="00B65ADF" w:rsidRPr="00F52D29" w14:paraId="4B706481"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35EC1E24" w14:textId="77777777" w:rsidR="00B65ADF" w:rsidRPr="00F52D29" w:rsidRDefault="00B65ADF" w:rsidP="00CB0ADA">
            <w:pPr>
              <w:keepNext/>
              <w:spacing w:before="240"/>
              <w:ind w:left="0"/>
              <w:jc w:val="right"/>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Indication du type de lieu filmé :</w:t>
            </w:r>
          </w:p>
        </w:tc>
        <w:sdt>
          <w:sdtPr>
            <w:alias w:val="Type de lieu filmé"/>
            <w:tag w:val="Type de lieu filmé"/>
            <w:id w:val="-712196507"/>
            <w:placeholder>
              <w:docPart w:val="31C23FD881124A9FBB80254D186BB257"/>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19" w:type="dxa"/>
                <w:vAlign w:val="bottom"/>
              </w:tcPr>
              <w:p w14:paraId="3E4D27FD" w14:textId="77777777" w:rsidR="00B65ADF" w:rsidRPr="00F52D29" w:rsidRDefault="00B65ADF" w:rsidP="00CB0ADA">
                <w:pPr>
                  <w:keepNext/>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5" w:type="dxa"/>
            <w:vAlign w:val="bottom"/>
          </w:tcPr>
          <w:p w14:paraId="3103F7BE" w14:textId="77777777" w:rsidR="00B65ADF" w:rsidRPr="00F52D29" w:rsidRDefault="00B65ADF" w:rsidP="00CB0ADA">
            <w:pPr>
              <w:keepNext/>
              <w:spacing w:before="240"/>
              <w:ind w:left="0"/>
              <w:jc w:val="right"/>
              <w:rPr>
                <w:rFonts w:ascii="Libre Franklin Medium" w:hAnsi="Libre Franklin Medium"/>
                <w:sz w:val="21"/>
                <w:szCs w:val="21"/>
              </w:rPr>
            </w:pPr>
            <w:r w:rsidRPr="00F52D29">
              <w:rPr>
                <w:rFonts w:ascii="Libre Franklin Medium" w:hAnsi="Libre Franklin Medium"/>
                <w:sz w:val="21"/>
                <w:szCs w:val="21"/>
              </w:rPr>
              <w:t>La caméra a-t-elle été déclarée ?</w:t>
            </w:r>
          </w:p>
        </w:tc>
        <w:sdt>
          <w:sdtPr>
            <w:alias w:val="Caméras déclarées?"/>
            <w:tag w:val="Caméras déclarées?"/>
            <w:id w:val="2071149894"/>
            <w:placeholder>
              <w:docPart w:val="4E4A5DCDF14845C196ABCA842D7A1255"/>
            </w:placeholder>
            <w:showingPlcHdr/>
            <w:dropDownList>
              <w:listItem w:displayText="Oui" w:value="Oui"/>
              <w:listItem w:displayText="Non" w:value="Non"/>
            </w:dropDownList>
          </w:sdtPr>
          <w:sdtContent>
            <w:tc>
              <w:tcPr>
                <w:tcW w:w="1843" w:type="dxa"/>
                <w:vAlign w:val="bottom"/>
              </w:tcPr>
              <w:p w14:paraId="0043FDE8" w14:textId="77777777" w:rsidR="00B65ADF" w:rsidRPr="00F52D29" w:rsidRDefault="00B65ADF" w:rsidP="00CB0ADA">
                <w:pPr>
                  <w:keepNext/>
                  <w:spacing w:before="240"/>
                  <w:ind w:left="0"/>
                  <w:rPr>
                    <w:szCs w:val="18"/>
                  </w:rPr>
                </w:pPr>
                <w:r w:rsidRPr="00F52D29">
                  <w:rPr>
                    <w:rFonts w:ascii="Libre Franklin Thin" w:hAnsi="Libre Franklin Thin"/>
                    <w:i/>
                    <w:iCs/>
                    <w:color w:val="767171" w:themeColor="background2" w:themeShade="80"/>
                  </w:rPr>
                  <w:t>Oui / Non</w:t>
                </w:r>
              </w:p>
            </w:tc>
          </w:sdtContent>
        </w:sdt>
      </w:tr>
      <w:tr w:rsidR="00B65ADF" w:rsidRPr="00F52D29" w14:paraId="5E8538DC"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31CC7DAF" w14:textId="77777777" w:rsidR="00B65ADF" w:rsidRPr="00F52D29" w:rsidRDefault="00B65ADF" w:rsidP="00CB0ADA">
            <w:pPr>
              <w:keepNext/>
              <w:ind w:left="0"/>
              <w:jc w:val="right"/>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78489257"/>
            <w:placeholder>
              <w:docPart w:val="2E023CA0D1AA4C51835032CFFB245BED"/>
            </w:placeholder>
            <w:dropDownList>
              <w:listItem w:displayText="Caméra mobile" w:value="Caméra mobile"/>
            </w:dropDownList>
          </w:sdtPr>
          <w:sdtContent>
            <w:tc>
              <w:tcPr>
                <w:tcW w:w="3119" w:type="dxa"/>
                <w:vAlign w:val="bottom"/>
              </w:tcPr>
              <w:p w14:paraId="0CFE7C1E" w14:textId="77777777" w:rsidR="00B65ADF" w:rsidRPr="00F52D29" w:rsidRDefault="00B65ADF" w:rsidP="00CB0ADA">
                <w:pPr>
                  <w:keepNext/>
                  <w:ind w:left="0"/>
                </w:pPr>
                <w:r>
                  <w:t>Caméra mobile</w:t>
                </w:r>
              </w:p>
            </w:tc>
          </w:sdtContent>
        </w:sdt>
        <w:tc>
          <w:tcPr>
            <w:tcW w:w="3685" w:type="dxa"/>
            <w:vAlign w:val="bottom"/>
          </w:tcPr>
          <w:p w14:paraId="19EC40B3" w14:textId="77777777" w:rsidR="00B65ADF" w:rsidRPr="00F52D29" w:rsidRDefault="00B65ADF" w:rsidP="00CB0ADA">
            <w:pPr>
              <w:keepNext/>
              <w:ind w:left="0"/>
              <w:jc w:val="right"/>
              <w:rPr>
                <w:rFonts w:ascii="Libre Franklin Medium" w:hAnsi="Libre Franklin Medium"/>
                <w:sz w:val="21"/>
                <w:szCs w:val="21"/>
              </w:rPr>
            </w:pPr>
            <w:r w:rsidRPr="00F52D29">
              <w:rPr>
                <w:rFonts w:ascii="Libre Franklin Medium" w:hAnsi="Libre Franklin Medium"/>
                <w:sz w:val="21"/>
                <w:szCs w:val="21"/>
              </w:rPr>
              <w:t>Date de déclaration de la caméra :</w:t>
            </w:r>
          </w:p>
        </w:tc>
        <w:sdt>
          <w:sdtPr>
            <w:rPr>
              <w:szCs w:val="18"/>
            </w:rPr>
            <w:alias w:val="Date de déclaration"/>
            <w:tag w:val="Date de déclaration"/>
            <w:id w:val="-58560156"/>
            <w:placeholder>
              <w:docPart w:val="D92DDA0C0792458D92862209C65277A8"/>
            </w:placeholder>
            <w:showingPlcHdr/>
            <w:date>
              <w:dateFormat w:val="dd-MM-yyyy"/>
              <w:lid w:val="fr-BE"/>
              <w:storeMappedDataAs w:val="date"/>
              <w:calendar w:val="gregorian"/>
            </w:date>
          </w:sdtPr>
          <w:sdtContent>
            <w:tc>
              <w:tcPr>
                <w:tcW w:w="1843" w:type="dxa"/>
                <w:vAlign w:val="bottom"/>
              </w:tcPr>
              <w:p w14:paraId="177AD68A" w14:textId="77777777" w:rsidR="00B65ADF" w:rsidRPr="00F52D29" w:rsidRDefault="00B65ADF" w:rsidP="00CB0ADA">
                <w:pPr>
                  <w:keepNext/>
                  <w:ind w:left="0"/>
                  <w:rPr>
                    <w:sz w:val="16"/>
                    <w:szCs w:val="20"/>
                  </w:rPr>
                </w:pPr>
                <w:r w:rsidRPr="00F52D29">
                  <w:rPr>
                    <w:rFonts w:ascii="Libre Franklin Thin" w:hAnsi="Libre Franklin Thin"/>
                    <w:i/>
                    <w:iCs/>
                    <w:color w:val="767171" w:themeColor="background2" w:themeShade="80"/>
                  </w:rPr>
                  <w:t>Insérez la date</w:t>
                </w:r>
              </w:p>
            </w:tc>
          </w:sdtContent>
        </w:sdt>
      </w:tr>
      <w:tr w:rsidR="00B65ADF" w:rsidRPr="00F52D29" w14:paraId="0876DBE7"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37E329C3" w14:textId="77777777" w:rsidR="00B65ADF" w:rsidRPr="00F52D29" w:rsidRDefault="00B65ADF" w:rsidP="00CB0ADA">
            <w:pPr>
              <w:keepNext/>
              <w:ind w:left="0"/>
              <w:jc w:val="right"/>
              <w:rPr>
                <w:rFonts w:ascii="Libre Franklin Medium" w:eastAsiaTheme="majorEastAsia" w:hAnsi="Libre Franklin Medium" w:cstheme="majorBidi"/>
                <w:sz w:val="21"/>
                <w:szCs w:val="21"/>
              </w:rPr>
            </w:pPr>
            <w:r w:rsidRPr="00F52D29">
              <w:rPr>
                <w:rFonts w:ascii="Libre Franklin Medium" w:hAnsi="Libre Franklin Medium"/>
                <w:sz w:val="21"/>
                <w:szCs w:val="21"/>
              </w:rPr>
              <w:t>Date de mise en service de la caméra :</w:t>
            </w:r>
          </w:p>
        </w:tc>
        <w:sdt>
          <w:sdtPr>
            <w:rPr>
              <w:szCs w:val="18"/>
            </w:rPr>
            <w:alias w:val="Date de mise en service"/>
            <w:tag w:val="Date de mise en service"/>
            <w:id w:val="1873417646"/>
            <w:placeholder>
              <w:docPart w:val="87AE11E8C7884992806D59B5C869153D"/>
            </w:placeholder>
            <w:showingPlcHdr/>
            <w:date w:fullDate="2025-05-22T00:00:00Z">
              <w:dateFormat w:val="dd-MM-yyyy"/>
              <w:lid w:val="fr-BE"/>
              <w:storeMappedDataAs w:val="date"/>
              <w:calendar w:val="gregorian"/>
            </w:date>
          </w:sdtPr>
          <w:sdtContent>
            <w:tc>
              <w:tcPr>
                <w:tcW w:w="3119" w:type="dxa"/>
                <w:vAlign w:val="bottom"/>
              </w:tcPr>
              <w:p w14:paraId="20C5EF84" w14:textId="77777777" w:rsidR="00B65ADF" w:rsidRPr="00F52D29" w:rsidRDefault="00B65ADF" w:rsidP="00CB0ADA">
                <w:pPr>
                  <w:keepNext/>
                  <w:ind w:left="0"/>
                </w:pPr>
                <w:r w:rsidRPr="00F52D29">
                  <w:rPr>
                    <w:rFonts w:ascii="Libre Franklin Thin" w:hAnsi="Libre Franklin Thin"/>
                    <w:i/>
                    <w:iCs/>
                    <w:color w:val="767171" w:themeColor="background2" w:themeShade="80"/>
                    <w:szCs w:val="18"/>
                  </w:rPr>
                  <w:t>I</w:t>
                </w:r>
                <w:r w:rsidRPr="00F52D29">
                  <w:rPr>
                    <w:rFonts w:ascii="Libre Franklin Thin" w:hAnsi="Libre Franklin Thin"/>
                    <w:i/>
                    <w:iCs/>
                    <w:color w:val="767171" w:themeColor="background2" w:themeShade="80"/>
                  </w:rPr>
                  <w:t>nsérez la date</w:t>
                </w:r>
                <w:r w:rsidRPr="00F52D29">
                  <w:rPr>
                    <w:rFonts w:ascii="Libre Franklin Thin" w:hAnsi="Libre Franklin Thin"/>
                    <w:i/>
                    <w:iCs/>
                    <w:color w:val="767171" w:themeColor="background2" w:themeShade="80"/>
                    <w:szCs w:val="18"/>
                  </w:rPr>
                  <w:t>.</w:t>
                </w:r>
              </w:p>
            </w:tc>
          </w:sdtContent>
        </w:sdt>
        <w:tc>
          <w:tcPr>
            <w:tcW w:w="3685" w:type="dxa"/>
            <w:vAlign w:val="bottom"/>
          </w:tcPr>
          <w:p w14:paraId="64824DFA" w14:textId="77777777" w:rsidR="00B65ADF" w:rsidRPr="00F52D29" w:rsidRDefault="00B65ADF" w:rsidP="00CB0ADA">
            <w:pPr>
              <w:keepNext/>
              <w:ind w:left="0"/>
              <w:jc w:val="right"/>
              <w:rPr>
                <w:rFonts w:ascii="Libre Franklin Medium" w:hAnsi="Libre Franklin Medium"/>
                <w:sz w:val="21"/>
                <w:szCs w:val="21"/>
              </w:rPr>
            </w:pPr>
            <w:r w:rsidRPr="00F52D29">
              <w:rPr>
                <w:rFonts w:ascii="Libre Franklin Medium" w:hAnsi="Libre Franklin Medium"/>
                <w:sz w:val="21"/>
                <w:szCs w:val="21"/>
              </w:rPr>
              <w:t>Numéro de la déclaration :</w:t>
            </w:r>
          </w:p>
        </w:tc>
        <w:sdt>
          <w:sdtPr>
            <w:rPr>
              <w:szCs w:val="18"/>
            </w:rPr>
            <w:alias w:val="Référence"/>
            <w:tag w:val="Référence"/>
            <w:id w:val="-178041942"/>
            <w:placeholder>
              <w:docPart w:val="44EA6828408943178787FFF060737369"/>
            </w:placeholder>
            <w:showingPlcHdr/>
            <w:text/>
          </w:sdtPr>
          <w:sdtContent>
            <w:tc>
              <w:tcPr>
                <w:tcW w:w="1843" w:type="dxa"/>
                <w:vAlign w:val="bottom"/>
              </w:tcPr>
              <w:p w14:paraId="75F66468" w14:textId="77777777" w:rsidR="00B65ADF" w:rsidRPr="00F52D29" w:rsidRDefault="00B65ADF" w:rsidP="00CB0ADA">
                <w:pPr>
                  <w:keepNext/>
                  <w:ind w:left="0"/>
                  <w:rPr>
                    <w:szCs w:val="18"/>
                  </w:rPr>
                </w:pPr>
                <w:r w:rsidRPr="00F52D29">
                  <w:rPr>
                    <w:rFonts w:ascii="Libre Franklin Thin" w:hAnsi="Libre Franklin Thin"/>
                    <w:i/>
                    <w:iCs/>
                    <w:color w:val="767171" w:themeColor="background2" w:themeShade="80"/>
                  </w:rPr>
                  <w:t>Insérez le n°</w:t>
                </w:r>
              </w:p>
            </w:tc>
          </w:sdtContent>
        </w:sdt>
      </w:tr>
    </w:tbl>
    <w:p w14:paraId="52DED29B" w14:textId="77777777" w:rsidR="00B65ADF" w:rsidRPr="00F52D29" w:rsidRDefault="00B65ADF" w:rsidP="00B65ADF">
      <w:pPr>
        <w:keepNext/>
        <w:keepLines/>
        <w:spacing w:before="200"/>
        <w:outlineLvl w:val="2"/>
        <w:rPr>
          <w:rFonts w:ascii="Libre Franklin Medium" w:eastAsiaTheme="majorEastAsia" w:hAnsi="Libre Franklin Medium" w:cstheme="majorBidi"/>
          <w:sz w:val="21"/>
          <w:szCs w:val="21"/>
        </w:rPr>
      </w:pPr>
      <w:r w:rsidRPr="00F52D29">
        <w:rPr>
          <w:rFonts w:ascii="Libre Franklin Medium" w:eastAsiaTheme="majorEastAsia" w:hAnsi="Libre Franklin Medium" w:cstheme="majorBidi"/>
          <w:sz w:val="21"/>
          <w:szCs w:val="21"/>
        </w:rPr>
        <w:t>Description technique de la caméra de surveillance</w:t>
      </w:r>
      <w:r>
        <w:rPr>
          <w:rFonts w:ascii="Libre Franklin Medium" w:eastAsiaTheme="majorEastAsia" w:hAnsi="Libre Franklin Medium" w:cstheme="majorBidi"/>
          <w:sz w:val="21"/>
          <w:szCs w:val="21"/>
        </w:rPr>
        <w:t xml:space="preserve"> mobile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B65ADF" w:rsidRPr="00F52D29" w14:paraId="643BE043" w14:textId="77777777" w:rsidTr="00CB0ADA">
        <w:trPr>
          <w:trHeight w:val="1984"/>
        </w:trPr>
        <w:sdt>
          <w:sdtPr>
            <w:id w:val="492842454"/>
            <w:placeholder>
              <w:docPart w:val="C1085AEFA47E4C16B64AC3406E891E01"/>
            </w:placeholder>
            <w:showingPlcHdr/>
            <w15:appearance w15:val="hidden"/>
          </w:sdtPr>
          <w:sdtContent>
            <w:tc>
              <w:tcPr>
                <w:tcW w:w="12640" w:type="dxa"/>
              </w:tcPr>
              <w:p w14:paraId="49426C29" w14:textId="77777777" w:rsidR="00B65ADF" w:rsidRDefault="00B65ADF" w:rsidP="00CB0ADA">
                <w:pPr>
                  <w:spacing w:after="120"/>
                  <w:ind w:left="0"/>
                  <w:rPr>
                    <w:rFonts w:ascii="Libre Franklin Thin" w:hAnsi="Libre Franklin Thin"/>
                    <w:i/>
                    <w:iCs/>
                    <w:color w:val="767171" w:themeColor="background2" w:themeShade="80"/>
                  </w:rPr>
                </w:pPr>
                <w:r>
                  <w:rPr>
                    <w:rFonts w:ascii="Libre Franklin Thin" w:hAnsi="Libre Franklin Thin"/>
                    <w:i/>
                    <w:iCs/>
                    <w:color w:val="767171" w:themeColor="background2" w:themeShade="80"/>
                  </w:rPr>
                  <w:t xml:space="preserve">Fournissez une description technique de la caméra de surveillance mobile en indiquant notamment </w:t>
                </w:r>
                <w:r w:rsidRPr="00F52D29">
                  <w:rPr>
                    <w:rFonts w:ascii="Libre Franklin Thin" w:hAnsi="Libre Franklin Thin"/>
                    <w:i/>
                    <w:iCs/>
                    <w:color w:val="767171" w:themeColor="background2" w:themeShade="80"/>
                  </w:rPr>
                  <w:t>la marque, le modèle</w:t>
                </w:r>
                <w:r>
                  <w:rPr>
                    <w:rFonts w:ascii="Libre Franklin Thin" w:hAnsi="Libre Franklin Thin"/>
                    <w:i/>
                    <w:iCs/>
                    <w:color w:val="767171" w:themeColor="background2" w:themeShade="80"/>
                  </w:rPr>
                  <w:t xml:space="preserve">, </w:t>
                </w:r>
                <w:r w:rsidRPr="00F52D29">
                  <w:rPr>
                    <w:rFonts w:ascii="Libre Franklin Thin" w:hAnsi="Libre Franklin Thin"/>
                    <w:i/>
                    <w:iCs/>
                    <w:color w:val="767171" w:themeColor="background2" w:themeShade="80"/>
                  </w:rPr>
                  <w:t xml:space="preserve">la résolution </w:t>
                </w:r>
                <w:r>
                  <w:rPr>
                    <w:rFonts w:ascii="Libre Franklin Thin" w:hAnsi="Libre Franklin Thin"/>
                    <w:i/>
                    <w:iCs/>
                    <w:color w:val="767171" w:themeColor="background2" w:themeShade="80"/>
                  </w:rPr>
                  <w:t xml:space="preserve">(en pixels) </w:t>
                </w:r>
                <w:r w:rsidRPr="00F52D29">
                  <w:rPr>
                    <w:rFonts w:ascii="Libre Franklin Thin" w:hAnsi="Libre Franklin Thin"/>
                    <w:i/>
                    <w:iCs/>
                    <w:color w:val="767171" w:themeColor="background2" w:themeShade="80"/>
                  </w:rPr>
                  <w:t xml:space="preserve">de </w:t>
                </w:r>
                <w:r>
                  <w:rPr>
                    <w:rFonts w:ascii="Libre Franklin Thin" w:hAnsi="Libre Franklin Thin"/>
                    <w:i/>
                    <w:iCs/>
                    <w:color w:val="767171" w:themeColor="background2" w:themeShade="80"/>
                  </w:rPr>
                  <w:t xml:space="preserve">l’image, </w:t>
                </w:r>
                <w:r w:rsidRPr="00F52D29">
                  <w:rPr>
                    <w:rFonts w:ascii="Libre Franklin Thin" w:hAnsi="Libre Franklin Thin"/>
                    <w:i/>
                    <w:iCs/>
                    <w:color w:val="767171" w:themeColor="background2" w:themeShade="80"/>
                  </w:rPr>
                  <w:t>ainsi que</w:t>
                </w:r>
                <w:r>
                  <w:rPr>
                    <w:rFonts w:ascii="Libre Franklin Thin" w:hAnsi="Libre Franklin Thin"/>
                    <w:i/>
                    <w:iCs/>
                    <w:color w:val="767171" w:themeColor="background2" w:themeShade="80"/>
                  </w:rPr>
                  <w:t xml:space="preserve"> le fournisseur et l’installateur, le cas échéant</w:t>
                </w:r>
                <w:r w:rsidRPr="00F52D29">
                  <w:rPr>
                    <w:rFonts w:ascii="Libre Franklin Thin" w:hAnsi="Libre Franklin Thin"/>
                    <w:i/>
                    <w:iCs/>
                    <w:color w:val="767171" w:themeColor="background2" w:themeShade="80"/>
                  </w:rPr>
                  <w:t xml:space="preserve">. </w:t>
                </w:r>
              </w:p>
              <w:p w14:paraId="143C314C" w14:textId="77777777" w:rsidR="00B65ADF" w:rsidRPr="00F52D29" w:rsidRDefault="00B65ADF" w:rsidP="00CB0ADA">
                <w:pPr>
                  <w:ind w:left="0"/>
                </w:pPr>
                <w:r w:rsidRPr="00F52D29">
                  <w:rPr>
                    <w:rFonts w:ascii="Libre Franklin Thin" w:hAnsi="Libre Franklin Thin"/>
                    <w:i/>
                    <w:iCs/>
                    <w:color w:val="767171" w:themeColor="background2" w:themeShade="80"/>
                  </w:rPr>
                  <w:t xml:space="preserve">Veuillez également </w:t>
                </w:r>
                <w:r>
                  <w:rPr>
                    <w:rFonts w:ascii="Libre Franklin Thin" w:hAnsi="Libre Franklin Thin"/>
                    <w:i/>
                    <w:iCs/>
                    <w:color w:val="767171" w:themeColor="background2" w:themeShade="80"/>
                  </w:rPr>
                  <w:t>préciser si la caméra de surveillance fonctionne en permanence ou non, si l’enregistrement a lieu en continu (24h/24, 7j/7) ou non, et si la caméra enregistre uniquement les images ou également le son</w:t>
                </w:r>
                <w:r w:rsidRPr="00F52D29">
                  <w:rPr>
                    <w:rFonts w:ascii="Libre Franklin Thin" w:hAnsi="Libre Franklin Thin"/>
                    <w:i/>
                    <w:iCs/>
                    <w:color w:val="767171" w:themeColor="background2" w:themeShade="80"/>
                  </w:rPr>
                  <w:t>.</w:t>
                </w:r>
              </w:p>
            </w:tc>
          </w:sdtContent>
        </w:sdt>
      </w:tr>
    </w:tbl>
    <w:p w14:paraId="68175842" w14:textId="77777777" w:rsidR="005E4C18" w:rsidRDefault="005E4C18" w:rsidP="00DD290E">
      <w:pPr>
        <w:ind w:left="0"/>
      </w:pPr>
    </w:p>
    <w:p w14:paraId="62A1C7B9" w14:textId="3DD93342" w:rsidR="008525E3" w:rsidRDefault="008525E3" w:rsidP="007E45F1">
      <w:pPr>
        <w:pStyle w:val="Heading1"/>
        <w:pageBreakBefore/>
      </w:pPr>
      <w:r>
        <w:t>Description du traitement d’images mis en œuvre par le biais du système de surveillance par caméras</w:t>
      </w:r>
      <w:r w:rsidR="00EE2AFF">
        <w:rPr>
          <w:rStyle w:val="FootnoteReference"/>
        </w:rPr>
        <w:footnoteReference w:id="5"/>
      </w:r>
    </w:p>
    <w:tbl>
      <w:tblPr>
        <w:tblStyle w:val="TableGrid"/>
        <w:tblW w:w="12645"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85" w:type="dxa"/>
        </w:tblCellMar>
        <w:tblLook w:val="04A0" w:firstRow="1" w:lastRow="0" w:firstColumn="1" w:lastColumn="0" w:noHBand="0" w:noVBand="1"/>
      </w:tblPr>
      <w:tblGrid>
        <w:gridCol w:w="3144"/>
        <w:gridCol w:w="9501"/>
      </w:tblGrid>
      <w:tr w:rsidR="00531A66" w14:paraId="54E2F124" w14:textId="77777777" w:rsidTr="00A84029">
        <w:trPr>
          <w:trHeight w:val="397"/>
        </w:trPr>
        <w:tc>
          <w:tcPr>
            <w:tcW w:w="3143" w:type="dxa"/>
          </w:tcPr>
          <w:p w14:paraId="7377E5B0" w14:textId="77777777" w:rsidR="00531A66" w:rsidRPr="00A178F7" w:rsidRDefault="00531A66" w:rsidP="00A84029">
            <w:pPr>
              <w:ind w:left="0"/>
              <w:jc w:val="right"/>
              <w:rPr>
                <w:rFonts w:ascii="Libre Franklin Medium" w:eastAsiaTheme="majorEastAsia" w:hAnsi="Libre Franklin Medium" w:cstheme="majorBidi"/>
                <w:sz w:val="21"/>
                <w:szCs w:val="21"/>
              </w:rPr>
            </w:pPr>
            <w:r w:rsidRPr="00A178F7">
              <w:rPr>
                <w:rFonts w:ascii="Libre Franklin Medium" w:eastAsiaTheme="majorEastAsia" w:hAnsi="Libre Franklin Medium" w:cstheme="majorBidi"/>
                <w:sz w:val="21"/>
                <w:szCs w:val="21"/>
              </w:rPr>
              <w:t>Finalité du traitement :</w:t>
            </w:r>
          </w:p>
        </w:tc>
        <w:sdt>
          <w:sdtPr>
            <w:rPr>
              <w:sz w:val="20"/>
              <w:szCs w:val="20"/>
            </w:rPr>
            <w:alias w:val="Finalité du traitement"/>
            <w:tag w:val="Finalité du traitement"/>
            <w:id w:val="-188616515"/>
            <w:lock w:val="sdtLocked"/>
            <w:placeholder>
              <w:docPart w:val="748FCB1504C5438DB7CB43CC656682EF"/>
            </w:placeholder>
            <w:showingPlcHdr/>
            <w:dropDownList>
              <w:listItem w:value="Finalité du traitement"/>
              <w:listItem w:displayText="Article 3, 1° — Prévenir, constater ou déceler des infractions contre les personnes ou les biens" w:value="Article 3, 1° — Prévenir, constater ou déceler des infractions contre les personnes ou les biens"/>
              <w:listItem w:displayText="Article 3, 2° — Prévenir, constater ou déceler des incivilités au sens de l'article 135 de la nouvelle loi communale" w:value="Article 3, 2° — Prévenir, constater ou déceler des incivilités au sens de l'article 135 de la nouvelle loi communale"/>
              <w:listItem w:displayText="Article 3, 2° — Contrôler le respect des règlements communaux" w:value="Article 3, 2° — Contrôler le respect des règlements communaux"/>
              <w:listItem w:displayText="Article 3, 2° — Maintenir l'ordre public" w:value="Article 3, 2° — Maintenir l'ordre public"/>
              <w:listItem w:displayText="Article 7/2, 1° — Surveillance dans le cadre de l'article 142 de la Loi du 2 octobre 2017 réglementant la sécurité privée et particulière" w:value="Article 7/2, 1° — Surveillance dans le cadre de l'article 142 de la Loi du 2 octobre 2017 réglementant la sécurité privée et particulière"/>
              <w:listItem w:displayText="Article 7/2, 2° — Surveillance dans un lieu fermé, ou les parties de ce lieu fermé, où personne n'est supposé être présent" w:value="Article 7/2, 2° — Surveillance dans un lieu fermé, ou les parties de ce lieu fermé, où personne n'est supposé être présent"/>
              <w:listItem w:displayText="Article 7/2, 3° — Surveillance par une personne physique, à des fins personnelles ou domestiques, dans un lieu fermé non accessible au public" w:value="Article 7/2, 3° — Surveillance par une personne physique, à des fins personnelles ou domestiques, dans un lieu fermé non accessible au public"/>
            </w:dropDownList>
          </w:sdtPr>
          <w:sdtContent>
            <w:tc>
              <w:tcPr>
                <w:tcW w:w="9497" w:type="dxa"/>
              </w:tcPr>
              <w:p w14:paraId="59B376D7" w14:textId="77777777" w:rsidR="00531A66" w:rsidRPr="002037BD" w:rsidRDefault="00E92987" w:rsidP="00A84029">
                <w:pPr>
                  <w:ind w:left="0"/>
                  <w:rPr>
                    <w:sz w:val="20"/>
                    <w:szCs w:val="20"/>
                  </w:rPr>
                </w:pPr>
                <w:r w:rsidRPr="00AD5DF7">
                  <w:rPr>
                    <w:rStyle w:val="PlaceholderText"/>
                    <w:rFonts w:ascii="Libre Franklin Thin" w:hAnsi="Libre Franklin Thin"/>
                    <w:i/>
                    <w:iCs/>
                    <w:color w:val="767171" w:themeColor="background2" w:themeShade="80"/>
                  </w:rPr>
                  <w:t>Veuillez</w:t>
                </w:r>
                <w:r>
                  <w:rPr>
                    <w:rStyle w:val="PlaceholderText"/>
                    <w:rFonts w:ascii="Libre Franklin Thin" w:hAnsi="Libre Franklin Thin"/>
                    <w:i/>
                    <w:iCs/>
                    <w:color w:val="767171" w:themeColor="background2" w:themeShade="80"/>
                  </w:rPr>
                  <w:t xml:space="preserve"> sélectionner la finalité du système de surveillance par caméras</w:t>
                </w:r>
              </w:p>
            </w:tc>
          </w:sdtContent>
        </w:sdt>
      </w:tr>
      <w:tr w:rsidR="00531A66" w14:paraId="1B4BFE93" w14:textId="77777777" w:rsidTr="0025758C">
        <w:trPr>
          <w:trHeight w:val="624"/>
        </w:trPr>
        <w:tc>
          <w:tcPr>
            <w:tcW w:w="3143" w:type="dxa"/>
          </w:tcPr>
          <w:p w14:paraId="2149E685" w14:textId="77777777" w:rsidR="00531A66" w:rsidRPr="00A178F7" w:rsidRDefault="00531A66" w:rsidP="00063D97">
            <w:pPr>
              <w:spacing w:before="120" w:after="240"/>
              <w:ind w:left="0"/>
              <w:jc w:val="right"/>
              <w:rPr>
                <w:rFonts w:ascii="Libre Franklin Medium" w:eastAsiaTheme="majorEastAsia" w:hAnsi="Libre Franklin Medium" w:cstheme="majorBidi"/>
                <w:sz w:val="21"/>
                <w:szCs w:val="21"/>
              </w:rPr>
            </w:pPr>
            <w:r w:rsidRPr="00A178F7">
              <w:rPr>
                <w:rFonts w:ascii="Libre Franklin Medium" w:eastAsiaTheme="majorEastAsia" w:hAnsi="Libre Franklin Medium" w:cstheme="majorBidi"/>
                <w:sz w:val="21"/>
                <w:szCs w:val="21"/>
              </w:rPr>
              <w:t>Base légale du traitement  :</w:t>
            </w:r>
          </w:p>
        </w:tc>
        <w:sdt>
          <w:sdtPr>
            <w:rPr>
              <w:sz w:val="20"/>
              <w:szCs w:val="20"/>
            </w:rPr>
            <w:alias w:val="Base légale du traitement"/>
            <w:tag w:val="Base légale du traitement"/>
            <w:id w:val="-291752573"/>
            <w:lock w:val="sdtLocked"/>
            <w:placeholder>
              <w:docPart w:val="C8302BCFBBDB4EBA9BB7316DA4613911"/>
            </w:placeholder>
            <w:showingPlcHdr/>
            <w:dropDownList>
              <w:listItem w:value="Base légale du traitement"/>
              <w:listItem w:displayText="Art. 6.1.a) RGPD — La surveillance par caméras se fonde sur le consentement des personnes filmées " w:value="Art. 6.1.a) RGPD — La surveillance par caméras se fonde sur le consentement des personnes filmées "/>
              <w:listItem w:displayText="Art. 6.1.c) RGPD — La surveillance par caméras est nécessaire au respect d’une obligation légale" w:value="Art. 6.1.c) RGPD — La surveillance par caméras est nécessaire au respect d’une obligation légale"/>
              <w:listItem w:displayText="Art. 6.1.e) RGPD — La surveillance par caméras est nécessaire à l’exécution d’une mission d’intérêt public" w:value="Art. 6.1.e) RGPD — La surveillance par caméras est nécessaire à l’exécution d’une mission d’intérêt public"/>
              <w:listItem w:displayText="Art. 6.1.f) RGPD — La surveillance par caméras est nécessaire à la poursuite de mes intérêts légitimes" w:value="Art. 6.1.f) RGPD — La surveillance par caméras est nécessaire à la poursuite de mes intérêts légitimes"/>
            </w:dropDownList>
          </w:sdtPr>
          <w:sdtContent>
            <w:tc>
              <w:tcPr>
                <w:tcW w:w="9497" w:type="dxa"/>
              </w:tcPr>
              <w:p w14:paraId="2B1D3A22" w14:textId="77777777" w:rsidR="00531A66" w:rsidRPr="002037BD" w:rsidRDefault="00E92987" w:rsidP="00063D97">
                <w:pPr>
                  <w:spacing w:before="120" w:after="240"/>
                  <w:ind w:left="0"/>
                  <w:rPr>
                    <w:sz w:val="20"/>
                    <w:szCs w:val="20"/>
                  </w:rPr>
                </w:pPr>
                <w:r w:rsidRPr="00AD5DF7">
                  <w:rPr>
                    <w:rStyle w:val="PlaceholderText"/>
                    <w:rFonts w:ascii="Libre Franklin Thin" w:hAnsi="Libre Franklin Thin"/>
                    <w:i/>
                    <w:iCs/>
                    <w:color w:val="767171" w:themeColor="background2" w:themeShade="80"/>
                  </w:rPr>
                  <w:t>Veuillez</w:t>
                </w:r>
                <w:r>
                  <w:rPr>
                    <w:rStyle w:val="PlaceholderText"/>
                    <w:rFonts w:ascii="Libre Franklin Thin" w:hAnsi="Libre Franklin Thin"/>
                    <w:i/>
                    <w:iCs/>
                    <w:color w:val="767171" w:themeColor="background2" w:themeShade="80"/>
                  </w:rPr>
                  <w:t xml:space="preserve"> sélectionner la base de licéité sur laquelle se fonde le traitement</w:t>
                </w:r>
              </w:p>
            </w:tc>
          </w:sdtContent>
        </w:sdt>
      </w:tr>
      <w:tr w:rsidR="006C74B5" w14:paraId="2A89FE8C" w14:textId="77777777" w:rsidTr="00135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bottom w:w="113" w:type="dxa"/>
            <w:right w:w="108" w:type="dxa"/>
          </w:tblCellMar>
        </w:tblPrEx>
        <w:trPr>
          <w:trHeight w:val="1417"/>
        </w:trPr>
        <w:sdt>
          <w:sdtPr>
            <w:alias w:val="Finalité et base légale du traitement"/>
            <w:tag w:val="Veuillez fournir de plus amples informations quant aux intérêts légitimes que vous estimez poursuivre, en mentionnant par exemple des tentatives de cambriolage par le passé ou des problèmes de sécurité dans les alentours du lieu filmé, en prenant soin de mettre vos intérêts en balance avec le droit à la vie privée des personnes susceptibles d'être filmées"/>
            <w:id w:val="472647405"/>
            <w:lock w:val="sdtLocked"/>
            <w:placeholder>
              <w:docPart w:val="9A7FEEB87CE44B68BE0E3EC103401FA9"/>
            </w:placeholder>
            <w:showingPlcHdr/>
            <w15:appearance w15:val="hidden"/>
          </w:sdtPr>
          <w:sdtContent>
            <w:tc>
              <w:tcPr>
                <w:tcW w:w="12640" w:type="dxa"/>
                <w:gridSpan w:val="2"/>
              </w:tcPr>
              <w:p w14:paraId="4D72072C" w14:textId="77777777" w:rsidR="006C74B5" w:rsidRDefault="00CD16C5" w:rsidP="00E07339">
                <w:pPr>
                  <w:ind w:left="0"/>
                </w:pPr>
                <w:r w:rsidRPr="00AD5DF7">
                  <w:rPr>
                    <w:rStyle w:val="PlaceholderText"/>
                    <w:rFonts w:ascii="Libre Franklin Thin" w:hAnsi="Libre Franklin Thin"/>
                    <w:i/>
                    <w:iCs/>
                    <w:color w:val="767171" w:themeColor="background2" w:themeShade="80"/>
                  </w:rPr>
                  <w:t xml:space="preserve">Veuillez fournir de plus amples informations quant </w:t>
                </w:r>
                <w:r w:rsidR="00B567C6">
                  <w:rPr>
                    <w:rStyle w:val="PlaceholderText"/>
                    <w:rFonts w:ascii="Libre Franklin Thin" w:hAnsi="Libre Franklin Thin"/>
                    <w:i/>
                    <w:iCs/>
                    <w:color w:val="767171" w:themeColor="background2" w:themeShade="80"/>
                  </w:rPr>
                  <w:t xml:space="preserve">aux </w:t>
                </w:r>
                <w:r w:rsidRPr="00AD5DF7">
                  <w:rPr>
                    <w:rStyle w:val="PlaceholderText"/>
                    <w:rFonts w:ascii="Libre Franklin Thin" w:hAnsi="Libre Franklin Thin"/>
                    <w:i/>
                    <w:iCs/>
                    <w:color w:val="767171" w:themeColor="background2" w:themeShade="80"/>
                  </w:rPr>
                  <w:t>intérêts légitimes</w:t>
                </w:r>
                <w:r w:rsidR="00B567C6">
                  <w:rPr>
                    <w:rStyle w:val="PlaceholderText"/>
                    <w:rFonts w:ascii="Libre Franklin Thin" w:hAnsi="Libre Franklin Thin"/>
                    <w:i/>
                    <w:iCs/>
                    <w:color w:val="767171" w:themeColor="background2" w:themeShade="80"/>
                  </w:rPr>
                  <w:t xml:space="preserve"> que vous estimez poursuivre</w:t>
                </w:r>
                <w:r w:rsidR="00AF7BD1">
                  <w:rPr>
                    <w:rStyle w:val="PlaceholderText"/>
                    <w:rFonts w:ascii="Libre Franklin Thin" w:hAnsi="Libre Franklin Thin"/>
                    <w:i/>
                    <w:iCs/>
                    <w:color w:val="767171" w:themeColor="background2" w:themeShade="80"/>
                  </w:rPr>
                  <w:t xml:space="preserve">, </w:t>
                </w:r>
                <w:r w:rsidR="00466BAE">
                  <w:rPr>
                    <w:rStyle w:val="PlaceholderText"/>
                    <w:rFonts w:ascii="Libre Franklin Thin" w:hAnsi="Libre Franklin Thin"/>
                    <w:i/>
                    <w:iCs/>
                    <w:color w:val="767171" w:themeColor="background2" w:themeShade="80"/>
                  </w:rPr>
                  <w:t xml:space="preserve">en mentionnant </w:t>
                </w:r>
                <w:r w:rsidR="00AF7BD1">
                  <w:rPr>
                    <w:rStyle w:val="PlaceholderText"/>
                    <w:rFonts w:ascii="Libre Franklin Thin" w:hAnsi="Libre Franklin Thin"/>
                    <w:i/>
                    <w:iCs/>
                    <w:color w:val="767171" w:themeColor="background2" w:themeShade="80"/>
                  </w:rPr>
                  <w:t xml:space="preserve">par exemple des tentatives de cambriolage </w:t>
                </w:r>
                <w:r w:rsidR="00466BAE">
                  <w:rPr>
                    <w:rStyle w:val="PlaceholderText"/>
                    <w:rFonts w:ascii="Libre Franklin Thin" w:hAnsi="Libre Franklin Thin"/>
                    <w:i/>
                    <w:iCs/>
                    <w:color w:val="767171" w:themeColor="background2" w:themeShade="80"/>
                  </w:rPr>
                  <w:t xml:space="preserve">par le passé </w:t>
                </w:r>
                <w:r w:rsidR="00073D8B">
                  <w:rPr>
                    <w:rStyle w:val="PlaceholderText"/>
                    <w:rFonts w:ascii="Libre Franklin Thin" w:hAnsi="Libre Franklin Thin"/>
                    <w:i/>
                    <w:iCs/>
                    <w:color w:val="767171" w:themeColor="background2" w:themeShade="80"/>
                  </w:rPr>
                  <w:t xml:space="preserve">ou des problèmes de sécurité </w:t>
                </w:r>
                <w:r w:rsidR="00FF7653">
                  <w:rPr>
                    <w:rStyle w:val="PlaceholderText"/>
                    <w:rFonts w:ascii="Libre Franklin Thin" w:hAnsi="Libre Franklin Thin"/>
                    <w:i/>
                    <w:iCs/>
                    <w:color w:val="767171" w:themeColor="background2" w:themeShade="80"/>
                  </w:rPr>
                  <w:t>dans les alentours du lieu filmé</w:t>
                </w:r>
                <w:r w:rsidR="00AF7BD1">
                  <w:rPr>
                    <w:rStyle w:val="PlaceholderText"/>
                    <w:rFonts w:ascii="Libre Franklin Thin" w:hAnsi="Libre Franklin Thin"/>
                    <w:i/>
                    <w:iCs/>
                    <w:color w:val="767171" w:themeColor="background2" w:themeShade="80"/>
                  </w:rPr>
                  <w:t xml:space="preserve">, en </w:t>
                </w:r>
                <w:r w:rsidR="00FF7653">
                  <w:rPr>
                    <w:rStyle w:val="PlaceholderText"/>
                    <w:rFonts w:ascii="Libre Franklin Thin" w:hAnsi="Libre Franklin Thin"/>
                    <w:i/>
                    <w:iCs/>
                    <w:color w:val="767171" w:themeColor="background2" w:themeShade="80"/>
                  </w:rPr>
                  <w:t xml:space="preserve">prenant soin de mettre </w:t>
                </w:r>
                <w:r w:rsidR="00073D8B">
                  <w:rPr>
                    <w:rStyle w:val="PlaceholderText"/>
                    <w:rFonts w:ascii="Libre Franklin Thin" w:hAnsi="Libre Franklin Thin"/>
                    <w:i/>
                    <w:iCs/>
                    <w:color w:val="767171" w:themeColor="background2" w:themeShade="80"/>
                  </w:rPr>
                  <w:t>vos intérêts</w:t>
                </w:r>
                <w:r w:rsidR="00AF7BD1">
                  <w:rPr>
                    <w:rStyle w:val="PlaceholderText"/>
                    <w:rFonts w:ascii="Libre Franklin Thin" w:hAnsi="Libre Franklin Thin"/>
                    <w:i/>
                    <w:iCs/>
                    <w:color w:val="767171" w:themeColor="background2" w:themeShade="80"/>
                  </w:rPr>
                  <w:t xml:space="preserve"> en balance avec</w:t>
                </w:r>
                <w:r w:rsidRPr="00AD5DF7">
                  <w:rPr>
                    <w:rStyle w:val="PlaceholderText"/>
                    <w:rFonts w:ascii="Libre Franklin Thin" w:hAnsi="Libre Franklin Thin"/>
                    <w:i/>
                    <w:iCs/>
                    <w:color w:val="767171" w:themeColor="background2" w:themeShade="80"/>
                  </w:rPr>
                  <w:t xml:space="preserve"> le droit à la vie privée des personnes susceptibles d'être filmées</w:t>
                </w:r>
                <w:r w:rsidR="00AF7BD1">
                  <w:rPr>
                    <w:rStyle w:val="PlaceholderText"/>
                    <w:rFonts w:ascii="Libre Franklin Thin" w:hAnsi="Libre Franklin Thin"/>
                    <w:i/>
                    <w:iCs/>
                    <w:color w:val="767171" w:themeColor="background2" w:themeShade="80"/>
                  </w:rPr>
                  <w:t>.</w:t>
                </w:r>
              </w:p>
            </w:tc>
          </w:sdtContent>
        </w:sdt>
      </w:tr>
    </w:tbl>
    <w:p w14:paraId="0AF7195A" w14:textId="77777777" w:rsidR="00495E44" w:rsidRPr="00EF08C7" w:rsidRDefault="00495E44" w:rsidP="00EF08C7">
      <w:pPr>
        <w:pStyle w:val="Heading3"/>
      </w:pPr>
      <w:r w:rsidRPr="00EF08C7">
        <w:t>Description des catégories de personnes concernées et des catégories de données à caractère personnel</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2A5DA3" w14:paraId="4407F572" w14:textId="77777777" w:rsidTr="00F91BE9">
        <w:trPr>
          <w:trHeight w:val="1134"/>
        </w:trPr>
        <w:sdt>
          <w:sdtPr>
            <w:alias w:val="Description des catégories de personnes concernées et des catégories de données à caractère personnel"/>
            <w:tag w:val="Les caméras de surveillance permettent de « traiter » (c'est-à-dire de collecter et d’enregistrer) des images. Les « personnes concernées » sont celles qui apparaissent sur ces images, qui constituent par conséquent des données à caractère personnel des personnes filmées. "/>
            <w:id w:val="-1498873330"/>
            <w:lock w:val="sdtLocked"/>
            <w:placeholder>
              <w:docPart w:val="AF044224083C4F91961EAE147DA6D5CE"/>
            </w:placeholder>
            <w:showingPlcHdr/>
            <w15:appearance w15:val="hidden"/>
          </w:sdtPr>
          <w:sdtContent>
            <w:tc>
              <w:tcPr>
                <w:tcW w:w="12640" w:type="dxa"/>
              </w:tcPr>
              <w:p w14:paraId="44945907" w14:textId="77777777" w:rsidR="00023921" w:rsidRDefault="00C90B14" w:rsidP="00E07339">
                <w:pPr>
                  <w:ind w:left="0"/>
                  <w:rPr>
                    <w:rStyle w:val="PlaceholderText"/>
                    <w:rFonts w:ascii="Libre Franklin Thin" w:hAnsi="Libre Franklin Thin"/>
                    <w:i/>
                    <w:iCs/>
                    <w:color w:val="767171" w:themeColor="background2" w:themeShade="80"/>
                  </w:rPr>
                </w:pPr>
                <w:r w:rsidRPr="00AD5DF7">
                  <w:rPr>
                    <w:rStyle w:val="PlaceholderText"/>
                    <w:rFonts w:ascii="Libre Franklin Thin" w:hAnsi="Libre Franklin Thin"/>
                    <w:i/>
                    <w:iCs/>
                    <w:color w:val="767171" w:themeColor="background2" w:themeShade="80"/>
                  </w:rPr>
                  <w:t xml:space="preserve">Les caméras de surveillance permettent de </w:t>
                </w:r>
                <w:r w:rsidR="00294913">
                  <w:rPr>
                    <w:rStyle w:val="PlaceholderText"/>
                    <w:rFonts w:ascii="Libre Franklin Thin" w:hAnsi="Libre Franklin Thin"/>
                    <w:i/>
                    <w:iCs/>
                    <w:color w:val="767171" w:themeColor="background2" w:themeShade="80"/>
                  </w:rPr>
                  <w:t>« </w:t>
                </w:r>
                <w:r w:rsidRPr="00AD5DF7">
                  <w:rPr>
                    <w:rStyle w:val="PlaceholderText"/>
                    <w:rFonts w:ascii="Libre Franklin Thin" w:hAnsi="Libre Franklin Thin"/>
                    <w:i/>
                    <w:iCs/>
                    <w:color w:val="767171" w:themeColor="background2" w:themeShade="80"/>
                  </w:rPr>
                  <w:t>traiter</w:t>
                </w:r>
                <w:r w:rsidR="00294913">
                  <w:rPr>
                    <w:rStyle w:val="PlaceholderText"/>
                    <w:rFonts w:ascii="Libre Franklin Thin" w:hAnsi="Libre Franklin Thin"/>
                    <w:i/>
                    <w:iCs/>
                    <w:color w:val="767171" w:themeColor="background2" w:themeShade="80"/>
                  </w:rPr>
                  <w:t> »</w:t>
                </w:r>
                <w:r w:rsidRPr="00AD5DF7">
                  <w:rPr>
                    <w:rStyle w:val="PlaceholderText"/>
                    <w:rFonts w:ascii="Libre Franklin Thin" w:hAnsi="Libre Franklin Thin"/>
                    <w:i/>
                    <w:iCs/>
                    <w:color w:val="767171" w:themeColor="background2" w:themeShade="80"/>
                  </w:rPr>
                  <w:t xml:space="preserve"> (</w:t>
                </w:r>
                <w:r w:rsidR="00294913">
                  <w:rPr>
                    <w:rStyle w:val="PlaceholderText"/>
                    <w:rFonts w:ascii="Libre Franklin Thin" w:hAnsi="Libre Franklin Thin"/>
                    <w:i/>
                    <w:iCs/>
                    <w:color w:val="767171" w:themeColor="background2" w:themeShade="80"/>
                  </w:rPr>
                  <w:t xml:space="preserve">c'est-à-dire de </w:t>
                </w:r>
                <w:r w:rsidRPr="00AD5DF7">
                  <w:rPr>
                    <w:rStyle w:val="PlaceholderText"/>
                    <w:rFonts w:ascii="Libre Franklin Thin" w:hAnsi="Libre Franklin Thin"/>
                    <w:i/>
                    <w:iCs/>
                    <w:color w:val="767171" w:themeColor="background2" w:themeShade="80"/>
                  </w:rPr>
                  <w:t xml:space="preserve">collecter et </w:t>
                </w:r>
                <w:r w:rsidR="00294913">
                  <w:rPr>
                    <w:rStyle w:val="PlaceholderText"/>
                    <w:rFonts w:ascii="Libre Franklin Thin" w:hAnsi="Libre Franklin Thin"/>
                    <w:i/>
                    <w:iCs/>
                    <w:color w:val="767171" w:themeColor="background2" w:themeShade="80"/>
                  </w:rPr>
                  <w:t>d’</w:t>
                </w:r>
                <w:r w:rsidRPr="00AD5DF7">
                  <w:rPr>
                    <w:rStyle w:val="PlaceholderText"/>
                    <w:rFonts w:ascii="Libre Franklin Thin" w:hAnsi="Libre Franklin Thin"/>
                    <w:i/>
                    <w:iCs/>
                    <w:color w:val="767171" w:themeColor="background2" w:themeShade="80"/>
                  </w:rPr>
                  <w:t xml:space="preserve">enregistrer) des images. Les </w:t>
                </w:r>
                <w:r>
                  <w:rPr>
                    <w:rStyle w:val="PlaceholderText"/>
                    <w:rFonts w:ascii="Libre Franklin Thin" w:hAnsi="Libre Franklin Thin"/>
                    <w:i/>
                    <w:iCs/>
                    <w:color w:val="767171" w:themeColor="background2" w:themeShade="80"/>
                  </w:rPr>
                  <w:t>« </w:t>
                </w:r>
                <w:r w:rsidRPr="00AD5DF7">
                  <w:rPr>
                    <w:rStyle w:val="PlaceholderText"/>
                    <w:rFonts w:ascii="Libre Franklin Thin" w:hAnsi="Libre Franklin Thin"/>
                    <w:i/>
                    <w:iCs/>
                    <w:color w:val="767171" w:themeColor="background2" w:themeShade="80"/>
                  </w:rPr>
                  <w:t>personnes concernées</w:t>
                </w:r>
                <w:r>
                  <w:rPr>
                    <w:rStyle w:val="PlaceholderText"/>
                    <w:rFonts w:ascii="Libre Franklin Thin" w:hAnsi="Libre Franklin Thin"/>
                    <w:i/>
                    <w:iCs/>
                    <w:color w:val="767171" w:themeColor="background2" w:themeShade="80"/>
                  </w:rPr>
                  <w:t> »</w:t>
                </w:r>
                <w:r w:rsidRPr="00AD5DF7">
                  <w:rPr>
                    <w:rStyle w:val="PlaceholderText"/>
                    <w:rFonts w:ascii="Libre Franklin Thin" w:hAnsi="Libre Franklin Thin"/>
                    <w:i/>
                    <w:iCs/>
                    <w:color w:val="767171" w:themeColor="background2" w:themeShade="80"/>
                  </w:rPr>
                  <w:t xml:space="preserve"> sont celles qui apparaissent sur ces images, qui constituent par conséquent des données à caractère personnel des personnes filmées. </w:t>
                </w:r>
              </w:p>
              <w:p w14:paraId="0A283863" w14:textId="77777777" w:rsidR="002A5DA3" w:rsidRDefault="00C90B14" w:rsidP="00E07339">
                <w:pPr>
                  <w:ind w:left="0"/>
                </w:pPr>
                <w:r w:rsidRPr="00AD5DF7">
                  <w:rPr>
                    <w:rStyle w:val="PlaceholderText"/>
                    <w:rFonts w:ascii="Libre Franklin Thin" w:hAnsi="Libre Franklin Thin"/>
                    <w:i/>
                    <w:iCs/>
                    <w:color w:val="767171" w:themeColor="background2" w:themeShade="80"/>
                  </w:rPr>
                  <w:t>Veuillez</w:t>
                </w:r>
                <w:r>
                  <w:rPr>
                    <w:rStyle w:val="PlaceholderText"/>
                    <w:rFonts w:ascii="Libre Franklin Thin" w:hAnsi="Libre Franklin Thin"/>
                    <w:i/>
                    <w:iCs/>
                    <w:color w:val="767171" w:themeColor="background2" w:themeShade="80"/>
                  </w:rPr>
                  <w:t xml:space="preserve"> dès lors</w:t>
                </w:r>
                <w:r w:rsidRPr="00AD5DF7">
                  <w:rPr>
                    <w:rStyle w:val="PlaceholderText"/>
                    <w:rFonts w:ascii="Libre Franklin Thin" w:hAnsi="Libre Franklin Thin"/>
                    <w:i/>
                    <w:iCs/>
                    <w:color w:val="767171" w:themeColor="background2" w:themeShade="80"/>
                  </w:rPr>
                  <w:t xml:space="preserve"> préciser si les caméras enregistrent des images et du son, et </w:t>
                </w:r>
                <w:r w:rsidR="00294913">
                  <w:rPr>
                    <w:rStyle w:val="PlaceholderText"/>
                    <w:rFonts w:ascii="Libre Franklin Thin" w:hAnsi="Libre Franklin Thin"/>
                    <w:i/>
                    <w:iCs/>
                    <w:color w:val="767171" w:themeColor="background2" w:themeShade="80"/>
                  </w:rPr>
                  <w:t>décrire</w:t>
                </w:r>
                <w:r w:rsidRPr="00AD5DF7">
                  <w:rPr>
                    <w:rStyle w:val="PlaceholderText"/>
                    <w:rFonts w:ascii="Libre Franklin Thin" w:hAnsi="Libre Franklin Thin"/>
                    <w:i/>
                    <w:iCs/>
                    <w:color w:val="767171" w:themeColor="background2" w:themeShade="80"/>
                  </w:rPr>
                  <w:t xml:space="preserve"> </w:t>
                </w:r>
                <w:r>
                  <w:rPr>
                    <w:rStyle w:val="PlaceholderText"/>
                    <w:rFonts w:ascii="Libre Franklin Thin" w:hAnsi="Libre Franklin Thin"/>
                    <w:i/>
                    <w:iCs/>
                    <w:color w:val="767171" w:themeColor="background2" w:themeShade="80"/>
                  </w:rPr>
                  <w:t>quelles personnes sont</w:t>
                </w:r>
                <w:r w:rsidRPr="00AD5DF7">
                  <w:rPr>
                    <w:rStyle w:val="PlaceholderText"/>
                    <w:rFonts w:ascii="Libre Franklin Thin" w:hAnsi="Libre Franklin Thin"/>
                    <w:i/>
                    <w:iCs/>
                    <w:color w:val="767171" w:themeColor="background2" w:themeShade="80"/>
                  </w:rPr>
                  <w:t xml:space="preserve"> susceptibles d’être filmées (e.g., les habitants de l’immeuble, les clients, la patientèle, les livreurs, les élèves)</w:t>
                </w:r>
                <w:r>
                  <w:rPr>
                    <w:rStyle w:val="PlaceholderText"/>
                    <w:rFonts w:ascii="Libre Franklin Thin" w:hAnsi="Libre Franklin Thin"/>
                    <w:i/>
                    <w:iCs/>
                    <w:color w:val="767171" w:themeColor="background2" w:themeShade="80"/>
                  </w:rPr>
                  <w:t>.</w:t>
                </w:r>
                <w:r>
                  <w:rPr>
                    <w:rStyle w:val="PlaceholderText"/>
                  </w:rPr>
                  <w:t xml:space="preserve"> </w:t>
                </w:r>
              </w:p>
            </w:tc>
          </w:sdtContent>
        </w:sdt>
      </w:tr>
    </w:tbl>
    <w:p w14:paraId="005FFB32" w14:textId="77777777" w:rsidR="00991441" w:rsidRPr="00EF08C7" w:rsidRDefault="00991441" w:rsidP="00EF08C7">
      <w:pPr>
        <w:pStyle w:val="Heading3"/>
      </w:pPr>
      <w:r w:rsidRPr="00EF08C7">
        <w:t>Lieu du traitement des images</w:t>
      </w:r>
      <w:r w:rsidR="002F40C5" w:rsidRPr="00EF08C7">
        <w:t xml:space="preserve"> (</w:t>
      </w:r>
      <w:r w:rsidR="00E0600A" w:rsidRPr="00EF08C7">
        <w:t xml:space="preserve">visionnage en temps réel et </w:t>
      </w:r>
      <w:r w:rsidR="002F40C5" w:rsidRPr="00EF08C7">
        <w:t>informations relatives aux transferts internationaux)</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991441" w14:paraId="3ED880EF" w14:textId="77777777" w:rsidTr="007E45F1">
        <w:trPr>
          <w:trHeight w:val="1701"/>
        </w:trPr>
        <w:sdt>
          <w:sdtPr>
            <w:alias w:val="Lieu du traitement des images (visionnage en temps réel et informations relatives aux transferts internationaux)"/>
            <w:tag w:val="La plupart des caméras dites « connectées » permettent aujourd’hui de consulter les images en temps réel/en différé, sur un portail en ligne ou par le biais d’une application mobile. Il peut s’agir tant d’une application dédiée fournie par le fabricant des caméras que d’une application générale de domotique développée par une partie tierce. Veuillez par conséquent préciser où sont traitées les images : à l’adresse où sont placées les caméras ou ailleurs ? Dans l’hypothèse où les images seraient enregistrées dans le cloud, par exemple dans le cadre d’un abonnement souscrit auprès du fabricant/fournisseur du système de surveillance par caméras, veuillez préciser si les serveurs sont établis dans l’Union européenne ou dans des pays tiers établis en dehors de l’Union européenne et identifier ce pays tiers. Cette information se trouve généralement dans les conditions générales d’utilisation du système de surveillance par caméras ou de l’application utilisée. "/>
            <w:id w:val="-448001249"/>
            <w:lock w:val="sdtLocked"/>
            <w:placeholder>
              <w:docPart w:val="D9A869F605F249B1B3036E39A1328903"/>
            </w:placeholder>
            <w:showingPlcHdr/>
            <w15:appearance w15:val="hidden"/>
          </w:sdtPr>
          <w:sdtContent>
            <w:tc>
              <w:tcPr>
                <w:tcW w:w="12640" w:type="dxa"/>
              </w:tcPr>
              <w:p w14:paraId="7D346C66" w14:textId="77777777" w:rsidR="00FA7E24" w:rsidRDefault="00506DD6" w:rsidP="00FA7E24">
                <w:pPr>
                  <w:spacing w:after="120"/>
                  <w:ind w:left="0"/>
                  <w:rPr>
                    <w:rStyle w:val="PlaceholderText"/>
                    <w:rFonts w:ascii="Libre Franklin Thin" w:hAnsi="Libre Franklin Thin"/>
                    <w:i/>
                    <w:iCs/>
                    <w:color w:val="767171" w:themeColor="background2" w:themeShade="80"/>
                  </w:rPr>
                </w:pPr>
                <w:r>
                  <w:rPr>
                    <w:rStyle w:val="PlaceholderText"/>
                    <w:rFonts w:ascii="Libre Franklin Thin" w:hAnsi="Libre Franklin Thin"/>
                    <w:i/>
                    <w:iCs/>
                    <w:color w:val="767171" w:themeColor="background2" w:themeShade="80"/>
                  </w:rPr>
                  <w:t>La plupart des caméras dites « connectées » permettent aujourd’hui de consulter les images</w:t>
                </w:r>
                <w:r w:rsidR="00A57163">
                  <w:rPr>
                    <w:rStyle w:val="PlaceholderText"/>
                    <w:rFonts w:ascii="Libre Franklin Thin" w:hAnsi="Libre Franklin Thin"/>
                    <w:i/>
                    <w:iCs/>
                    <w:color w:val="767171" w:themeColor="background2" w:themeShade="80"/>
                  </w:rPr>
                  <w:t xml:space="preserve"> en temps réel/en différé,</w:t>
                </w:r>
                <w:r>
                  <w:rPr>
                    <w:rStyle w:val="PlaceholderText"/>
                    <w:rFonts w:ascii="Libre Franklin Thin" w:hAnsi="Libre Franklin Thin"/>
                    <w:i/>
                    <w:iCs/>
                    <w:color w:val="767171" w:themeColor="background2" w:themeShade="80"/>
                  </w:rPr>
                  <w:t xml:space="preserve"> sur un portail en ligne </w:t>
                </w:r>
                <w:r w:rsidR="00A57163">
                  <w:rPr>
                    <w:rStyle w:val="PlaceholderText"/>
                    <w:rFonts w:ascii="Libre Franklin Thin" w:hAnsi="Libre Franklin Thin"/>
                    <w:i/>
                    <w:iCs/>
                    <w:color w:val="767171" w:themeColor="background2" w:themeShade="80"/>
                  </w:rPr>
                  <w:t>ou</w:t>
                </w:r>
                <w:r>
                  <w:rPr>
                    <w:rStyle w:val="PlaceholderText"/>
                    <w:rFonts w:ascii="Libre Franklin Thin" w:hAnsi="Libre Franklin Thin"/>
                    <w:i/>
                    <w:iCs/>
                    <w:color w:val="767171" w:themeColor="background2" w:themeShade="80"/>
                  </w:rPr>
                  <w:t xml:space="preserve"> par le biais d’une application mobile. Il peut s’agir tant d’une application dédiée fournie par le fabricant des caméras que d’une application générale de domotique développée par une partie tierce. </w:t>
                </w:r>
                <w:r w:rsidR="002F40C5">
                  <w:rPr>
                    <w:rStyle w:val="PlaceholderText"/>
                    <w:rFonts w:ascii="Libre Franklin Thin" w:hAnsi="Libre Franklin Thin"/>
                    <w:i/>
                    <w:iCs/>
                    <w:color w:val="767171" w:themeColor="background2" w:themeShade="80"/>
                  </w:rPr>
                  <w:t xml:space="preserve">Veuillez par conséquent préciser où sont traitées les images : à l’adresse où sont placées les caméras ou ailleurs ? </w:t>
                </w:r>
                <w:r>
                  <w:rPr>
                    <w:rStyle w:val="PlaceholderText"/>
                    <w:rFonts w:ascii="Libre Franklin Thin" w:hAnsi="Libre Franklin Thin"/>
                    <w:i/>
                    <w:iCs/>
                    <w:color w:val="767171" w:themeColor="background2" w:themeShade="80"/>
                  </w:rPr>
                  <w:t>Dans l’hypothèse où les images seraient enregistrées dans le cloud, par exemple dans le cadre d’un abonnement souscrit auprès du fabricant/fournisseur du système de surveillance par caméras, veuillez préciser si les serveurs sont</w:t>
                </w:r>
                <w:r w:rsidRPr="00AD5DF7">
                  <w:rPr>
                    <w:rStyle w:val="PlaceholderText"/>
                    <w:rFonts w:ascii="Libre Franklin Thin" w:hAnsi="Libre Franklin Thin"/>
                    <w:i/>
                    <w:iCs/>
                    <w:color w:val="767171" w:themeColor="background2" w:themeShade="80"/>
                  </w:rPr>
                  <w:t xml:space="preserve"> établis </w:t>
                </w:r>
                <w:r>
                  <w:rPr>
                    <w:rStyle w:val="PlaceholderText"/>
                    <w:rFonts w:ascii="Libre Franklin Thin" w:hAnsi="Libre Franklin Thin"/>
                    <w:i/>
                    <w:iCs/>
                    <w:color w:val="767171" w:themeColor="background2" w:themeShade="80"/>
                  </w:rPr>
                  <w:t xml:space="preserve">dans l’Union européenne ou </w:t>
                </w:r>
                <w:r w:rsidRPr="00AD5DF7">
                  <w:rPr>
                    <w:rStyle w:val="PlaceholderText"/>
                    <w:rFonts w:ascii="Libre Franklin Thin" w:hAnsi="Libre Franklin Thin"/>
                    <w:i/>
                    <w:iCs/>
                    <w:color w:val="767171" w:themeColor="background2" w:themeShade="80"/>
                  </w:rPr>
                  <w:t>dans des pays tiers</w:t>
                </w:r>
                <w:r>
                  <w:rPr>
                    <w:rStyle w:val="PlaceholderText"/>
                    <w:rFonts w:ascii="Libre Franklin Thin" w:hAnsi="Libre Franklin Thin"/>
                    <w:i/>
                    <w:iCs/>
                    <w:color w:val="767171" w:themeColor="background2" w:themeShade="80"/>
                  </w:rPr>
                  <w:t xml:space="preserve"> établis en dehors de l’Union européenne et identifier ce pays tiers</w:t>
                </w:r>
                <w:r w:rsidRPr="00AD5DF7">
                  <w:rPr>
                    <w:rStyle w:val="PlaceholderText"/>
                    <w:rFonts w:ascii="Libre Franklin Thin" w:hAnsi="Libre Franklin Thin"/>
                    <w:i/>
                    <w:iCs/>
                    <w:color w:val="767171" w:themeColor="background2" w:themeShade="80"/>
                  </w:rPr>
                  <w:t>.</w:t>
                </w:r>
                <w:r>
                  <w:rPr>
                    <w:rStyle w:val="PlaceholderText"/>
                    <w:rFonts w:ascii="Libre Franklin Thin" w:hAnsi="Libre Franklin Thin"/>
                    <w:i/>
                    <w:iCs/>
                    <w:color w:val="767171" w:themeColor="background2" w:themeShade="80"/>
                  </w:rPr>
                  <w:t xml:space="preserve"> Cette information se trouve généralement dans les conditions générales d’utilisation du système de surveillance par caméras ou de l’application utilisée</w:t>
                </w:r>
                <w:r w:rsidR="002F40C5">
                  <w:rPr>
                    <w:rStyle w:val="PlaceholderText"/>
                    <w:rFonts w:ascii="Libre Franklin Thin" w:hAnsi="Libre Franklin Thin"/>
                    <w:i/>
                    <w:iCs/>
                    <w:color w:val="767171" w:themeColor="background2" w:themeShade="80"/>
                  </w:rPr>
                  <w:t>.</w:t>
                </w:r>
                <w:r w:rsidR="00FA7E24">
                  <w:rPr>
                    <w:rStyle w:val="PlaceholderText"/>
                    <w:rFonts w:ascii="Libre Franklin Thin" w:hAnsi="Libre Franklin Thin"/>
                    <w:i/>
                    <w:iCs/>
                    <w:color w:val="767171" w:themeColor="background2" w:themeShade="80"/>
                  </w:rPr>
                  <w:t xml:space="preserve"> </w:t>
                </w:r>
              </w:p>
              <w:p w14:paraId="5F2F90F2" w14:textId="77777777" w:rsidR="00991441" w:rsidRDefault="00FA7E24" w:rsidP="00527208">
                <w:pPr>
                  <w:ind w:left="0"/>
                </w:pPr>
                <w:r w:rsidRPr="00FA7E24">
                  <w:rPr>
                    <w:rStyle w:val="PlaceholderText"/>
                    <w:rFonts w:ascii="Libre Franklin Medium" w:hAnsi="Libre Franklin Medium"/>
                    <w:i/>
                    <w:iCs/>
                    <w:color w:val="FF0000"/>
                  </w:rPr>
                  <w:t>Attention</w:t>
                </w:r>
                <w:r w:rsidRPr="00FA7E24">
                  <w:rPr>
                    <w:rStyle w:val="PlaceholderText"/>
                    <w:rFonts w:ascii="Libre Franklin Thin" w:hAnsi="Libre Franklin Thin"/>
                    <w:i/>
                    <w:iCs/>
                    <w:color w:val="FF0000"/>
                  </w:rPr>
                  <w:t> </w:t>
                </w:r>
                <w:r>
                  <w:rPr>
                    <w:rStyle w:val="PlaceholderText"/>
                    <w:rFonts w:ascii="Libre Franklin Thin" w:hAnsi="Libre Franklin Thin"/>
                    <w:i/>
                    <w:iCs/>
                    <w:color w:val="767171" w:themeColor="background2" w:themeShade="80"/>
                  </w:rPr>
                  <w:t xml:space="preserve">: </w:t>
                </w:r>
                <w:r w:rsidRPr="00FA7E24">
                  <w:rPr>
                    <w:rStyle w:val="PlaceholderText"/>
                    <w:rFonts w:ascii="Libre Franklin Thin" w:hAnsi="Libre Franklin Thin"/>
                    <w:i/>
                    <w:iCs/>
                    <w:color w:val="767171" w:themeColor="background2" w:themeShade="80"/>
                  </w:rPr>
                  <w:t xml:space="preserve">le visionnage </w:t>
                </w:r>
                <w:r>
                  <w:rPr>
                    <w:rStyle w:val="PlaceholderText"/>
                    <w:rFonts w:ascii="Libre Franklin Thin" w:hAnsi="Libre Franklin Thin"/>
                    <w:i/>
                    <w:iCs/>
                    <w:color w:val="767171" w:themeColor="background2" w:themeShade="80"/>
                  </w:rPr>
                  <w:t xml:space="preserve">en temps réel </w:t>
                </w:r>
                <w:r w:rsidRPr="00FA7E24">
                  <w:rPr>
                    <w:rStyle w:val="PlaceholderText"/>
                    <w:rFonts w:ascii="Libre Franklin Thin" w:hAnsi="Libre Franklin Thin"/>
                    <w:i/>
                    <w:iCs/>
                    <w:color w:val="767171" w:themeColor="background2" w:themeShade="80"/>
                  </w:rPr>
                  <w:t xml:space="preserve">des images </w:t>
                </w:r>
                <w:r>
                  <w:rPr>
                    <w:rStyle w:val="PlaceholderText"/>
                    <w:rFonts w:ascii="Libre Franklin Thin" w:hAnsi="Libre Franklin Thin"/>
                    <w:i/>
                    <w:iCs/>
                    <w:color w:val="767171" w:themeColor="background2" w:themeShade="80"/>
                  </w:rPr>
                  <w:t>de caméras de surveillance mobiles dans des lieux fermés</w:t>
                </w:r>
                <w:r w:rsidRPr="00FA7E24">
                  <w:rPr>
                    <w:rStyle w:val="PlaceholderText"/>
                    <w:rFonts w:ascii="Libre Franklin Thin" w:hAnsi="Libre Franklin Thin"/>
                    <w:i/>
                    <w:iCs/>
                    <w:color w:val="767171" w:themeColor="background2" w:themeShade="80"/>
                  </w:rPr>
                  <w:t xml:space="preserve"> n'est admis que dans le but de permettre une intervention immédiate en cas d'infraction, de dommage, d'incivilité ou d'atteinte à l'ordre public.</w:t>
                </w:r>
              </w:p>
            </w:tc>
          </w:sdtContent>
        </w:sdt>
      </w:tr>
    </w:tbl>
    <w:p w14:paraId="12D735AE" w14:textId="77777777" w:rsidR="005F283D" w:rsidRPr="00EF08C7" w:rsidRDefault="005F283D" w:rsidP="00EF08C7">
      <w:pPr>
        <w:pStyle w:val="Heading3"/>
      </w:pPr>
      <w:r w:rsidRPr="00EF08C7">
        <w:t>Délai de conservation des images</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5F283D" w14:paraId="54A5EEBA" w14:textId="77777777" w:rsidTr="00F26EB7">
        <w:trPr>
          <w:trHeight w:val="1134"/>
        </w:trPr>
        <w:sdt>
          <w:sdtPr>
            <w:alias w:val="Délai de conservation des images"/>
            <w:tag w:val="Veuillez indiquer le délai de conservation à l’expiration duquel les images enregistrées au moyen des caméra de surveillance sont automatiquement effacées. "/>
            <w:id w:val="-1009522433"/>
            <w:lock w:val="sdtLocked"/>
            <w:placeholder>
              <w:docPart w:val="34BFFDED888F4BDEBF2FCE3C5E53B852"/>
            </w:placeholder>
            <w:showingPlcHdr/>
            <w15:appearance w15:val="hidden"/>
          </w:sdtPr>
          <w:sdtContent>
            <w:tc>
              <w:tcPr>
                <w:tcW w:w="12640" w:type="dxa"/>
              </w:tcPr>
              <w:p w14:paraId="65331A6B" w14:textId="77777777" w:rsidR="00023921" w:rsidRDefault="00696ECC" w:rsidP="00487317">
                <w:pPr>
                  <w:spacing w:after="120"/>
                  <w:ind w:left="0"/>
                  <w:rPr>
                    <w:rStyle w:val="PlaceholderText"/>
                    <w:rFonts w:ascii="Libre Franklin Thin" w:hAnsi="Libre Franklin Thin"/>
                    <w:i/>
                    <w:iCs/>
                    <w:color w:val="767171" w:themeColor="background2" w:themeShade="80"/>
                  </w:rPr>
                </w:pPr>
                <w:r>
                  <w:rPr>
                    <w:rStyle w:val="PlaceholderText"/>
                    <w:rFonts w:ascii="Libre Franklin Thin" w:hAnsi="Libre Franklin Thin"/>
                    <w:i/>
                    <w:iCs/>
                    <w:color w:val="767171" w:themeColor="background2" w:themeShade="80"/>
                  </w:rPr>
                  <w:t>Veuillez indiquer</w:t>
                </w:r>
                <w:r w:rsidR="005F283D" w:rsidRPr="00AD5DF7">
                  <w:rPr>
                    <w:rStyle w:val="PlaceholderText"/>
                    <w:rFonts w:ascii="Libre Franklin Thin" w:hAnsi="Libre Franklin Thin"/>
                    <w:i/>
                    <w:iCs/>
                    <w:color w:val="767171" w:themeColor="background2" w:themeShade="80"/>
                  </w:rPr>
                  <w:t xml:space="preserve"> le délai de conservation </w:t>
                </w:r>
                <w:r w:rsidR="00136E6C">
                  <w:rPr>
                    <w:rStyle w:val="PlaceholderText"/>
                    <w:rFonts w:ascii="Libre Franklin Thin" w:hAnsi="Libre Franklin Thin"/>
                    <w:i/>
                    <w:iCs/>
                    <w:color w:val="767171" w:themeColor="background2" w:themeShade="80"/>
                  </w:rPr>
                  <w:t>à l’expiration duquel les images enregistrées</w:t>
                </w:r>
                <w:r w:rsidR="00C343EC">
                  <w:rPr>
                    <w:rStyle w:val="PlaceholderText"/>
                    <w:rFonts w:ascii="Libre Franklin Thin" w:hAnsi="Libre Franklin Thin"/>
                    <w:i/>
                    <w:iCs/>
                    <w:color w:val="767171" w:themeColor="background2" w:themeShade="80"/>
                  </w:rPr>
                  <w:t xml:space="preserve"> au moyen des caméra de surveillance</w:t>
                </w:r>
                <w:r w:rsidR="00136E6C">
                  <w:rPr>
                    <w:rStyle w:val="PlaceholderText"/>
                    <w:rFonts w:ascii="Libre Franklin Thin" w:hAnsi="Libre Franklin Thin"/>
                    <w:i/>
                    <w:iCs/>
                    <w:color w:val="767171" w:themeColor="background2" w:themeShade="80"/>
                  </w:rPr>
                  <w:t xml:space="preserve"> sont automatique</w:t>
                </w:r>
                <w:r w:rsidR="00C343EC">
                  <w:rPr>
                    <w:rStyle w:val="PlaceholderText"/>
                    <w:rFonts w:ascii="Libre Franklin Thin" w:hAnsi="Libre Franklin Thin"/>
                    <w:i/>
                    <w:iCs/>
                    <w:color w:val="767171" w:themeColor="background2" w:themeShade="80"/>
                  </w:rPr>
                  <w:t>ment</w:t>
                </w:r>
                <w:r w:rsidR="00136E6C">
                  <w:rPr>
                    <w:rStyle w:val="PlaceholderText"/>
                    <w:rFonts w:ascii="Libre Franklin Thin" w:hAnsi="Libre Franklin Thin"/>
                    <w:i/>
                    <w:iCs/>
                    <w:color w:val="767171" w:themeColor="background2" w:themeShade="80"/>
                  </w:rPr>
                  <w:t xml:space="preserve"> effacées</w:t>
                </w:r>
                <w:r w:rsidR="005F283D" w:rsidRPr="00AD5DF7">
                  <w:rPr>
                    <w:rStyle w:val="PlaceholderText"/>
                    <w:rFonts w:ascii="Libre Franklin Thin" w:hAnsi="Libre Franklin Thin"/>
                    <w:i/>
                    <w:iCs/>
                    <w:color w:val="767171" w:themeColor="background2" w:themeShade="80"/>
                  </w:rPr>
                  <w:t xml:space="preserve">. </w:t>
                </w:r>
              </w:p>
              <w:p w14:paraId="74895C46" w14:textId="77777777" w:rsidR="005F283D" w:rsidRDefault="001C1B7C" w:rsidP="00527208">
                <w:pPr>
                  <w:ind w:left="0"/>
                </w:pPr>
                <w:r w:rsidRPr="00FA7E24">
                  <w:rPr>
                    <w:rStyle w:val="PlaceholderText"/>
                    <w:rFonts w:ascii="Libre Franklin Medium" w:hAnsi="Libre Franklin Medium"/>
                    <w:i/>
                    <w:iCs/>
                    <w:color w:val="FF0000"/>
                  </w:rPr>
                  <w:t>Attention</w:t>
                </w:r>
                <w:r w:rsidRPr="00FA7E24">
                  <w:rPr>
                    <w:rStyle w:val="PlaceholderText"/>
                    <w:rFonts w:ascii="Libre Franklin Thin" w:hAnsi="Libre Franklin Thin"/>
                    <w:i/>
                    <w:iCs/>
                    <w:color w:val="FF0000"/>
                  </w:rPr>
                  <w:t> </w:t>
                </w:r>
                <w:r>
                  <w:rPr>
                    <w:rStyle w:val="PlaceholderText"/>
                    <w:rFonts w:ascii="Libre Franklin Thin" w:hAnsi="Libre Franklin Thin"/>
                    <w:i/>
                    <w:iCs/>
                    <w:color w:val="767171" w:themeColor="background2" w:themeShade="80"/>
                  </w:rPr>
                  <w:t xml:space="preserve">: </w:t>
                </w:r>
                <w:r w:rsidRPr="00FA7E24">
                  <w:rPr>
                    <w:rStyle w:val="PlaceholderText"/>
                    <w:rFonts w:ascii="Libre Franklin Thin" w:hAnsi="Libre Franklin Thin"/>
                    <w:i/>
                    <w:iCs/>
                    <w:color w:val="767171" w:themeColor="background2" w:themeShade="80"/>
                  </w:rPr>
                  <w:t>l</w:t>
                </w:r>
                <w:r>
                  <w:rPr>
                    <w:rStyle w:val="PlaceholderText"/>
                    <w:rFonts w:ascii="Libre Franklin Thin" w:hAnsi="Libre Franklin Thin"/>
                    <w:i/>
                    <w:iCs/>
                    <w:color w:val="767171" w:themeColor="background2" w:themeShade="80"/>
                  </w:rPr>
                  <w:t>a</w:t>
                </w:r>
                <w:r w:rsidRPr="00FA7E24">
                  <w:rPr>
                    <w:rStyle w:val="PlaceholderText"/>
                    <w:rFonts w:ascii="Libre Franklin Thin" w:hAnsi="Libre Franklin Thin"/>
                    <w:i/>
                    <w:iCs/>
                    <w:color w:val="767171" w:themeColor="background2" w:themeShade="80"/>
                  </w:rPr>
                  <w:t xml:space="preserve"> </w:t>
                </w:r>
                <w:r>
                  <w:rPr>
                    <w:rStyle w:val="PlaceholderText"/>
                    <w:rFonts w:ascii="Libre Franklin Thin" w:hAnsi="Libre Franklin Thin"/>
                    <w:i/>
                    <w:iCs/>
                    <w:color w:val="767171" w:themeColor="background2" w:themeShade="80"/>
                  </w:rPr>
                  <w:t>L</w:t>
                </w:r>
                <w:r w:rsidR="005F283D" w:rsidRPr="00AD5DF7">
                  <w:rPr>
                    <w:rStyle w:val="PlaceholderText"/>
                    <w:rFonts w:ascii="Libre Franklin Thin" w:hAnsi="Libre Franklin Thin"/>
                    <w:i/>
                    <w:iCs/>
                    <w:color w:val="767171" w:themeColor="background2" w:themeShade="80"/>
                  </w:rPr>
                  <w:t xml:space="preserve">oi caméras prévoit que le délai de conservation est de </w:t>
                </w:r>
                <w:r w:rsidR="00C343EC" w:rsidRPr="00AD5DF7">
                  <w:rPr>
                    <w:rStyle w:val="PlaceholderText"/>
                    <w:rFonts w:ascii="Libre Franklin Thin" w:hAnsi="Libre Franklin Thin"/>
                    <w:i/>
                    <w:iCs/>
                    <w:color w:val="767171" w:themeColor="background2" w:themeShade="80"/>
                  </w:rPr>
                  <w:t xml:space="preserve">maximum </w:t>
                </w:r>
                <w:r w:rsidR="005F283D" w:rsidRPr="00AD5DF7">
                  <w:rPr>
                    <w:rStyle w:val="PlaceholderText"/>
                    <w:rFonts w:ascii="Libre Franklin Thin" w:hAnsi="Libre Franklin Thin"/>
                    <w:i/>
                    <w:iCs/>
                    <w:color w:val="767171" w:themeColor="background2" w:themeShade="80"/>
                  </w:rPr>
                  <w:t xml:space="preserve">un mois (3 mois pour les lieux présentant un risque particulier pour la sécurité, </w:t>
                </w:r>
                <w:r w:rsidR="00C343EC">
                  <w:rPr>
                    <w:rStyle w:val="PlaceholderText"/>
                    <w:rFonts w:ascii="Libre Franklin Thin" w:hAnsi="Libre Franklin Thin"/>
                    <w:i/>
                    <w:iCs/>
                    <w:color w:val="767171" w:themeColor="background2" w:themeShade="80"/>
                  </w:rPr>
                  <w:t xml:space="preserve">tels que </w:t>
                </w:r>
                <w:r w:rsidR="005F283D" w:rsidRPr="00AD5DF7">
                  <w:rPr>
                    <w:rStyle w:val="PlaceholderText"/>
                    <w:rFonts w:ascii="Libre Franklin Thin" w:hAnsi="Libre Franklin Thin"/>
                    <w:i/>
                    <w:iCs/>
                    <w:color w:val="767171" w:themeColor="background2" w:themeShade="80"/>
                  </w:rPr>
                  <w:t>déterminés par l'article 3 de l'arrêté royal du 6 décembre 2018), sauf si les images permettent d’apporter une preuve ou une identification.</w:t>
                </w:r>
              </w:p>
            </w:tc>
          </w:sdtContent>
        </w:sdt>
      </w:tr>
    </w:tbl>
    <w:p w14:paraId="7CC434CD" w14:textId="77777777" w:rsidR="006C74B5" w:rsidRPr="00EF08C7" w:rsidRDefault="002A5DA3" w:rsidP="00EF08C7">
      <w:pPr>
        <w:pStyle w:val="Heading3"/>
      </w:pPr>
      <w:r w:rsidRPr="00EF08C7">
        <w:t xml:space="preserve">Description des catégories de destinataires des données à caractère personnel </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4A6862" w14:paraId="13031399" w14:textId="77777777" w:rsidTr="007E45F1">
        <w:trPr>
          <w:trHeight w:val="1417"/>
        </w:trPr>
        <w:bookmarkStart w:id="1" w:name="_Hlk177143124" w:displacedByCustomXml="next"/>
        <w:sdt>
          <w:sdtPr>
            <w:alias w:val="Description des catégories de destinataires des données à caractère personnel "/>
            <w:tag w:val="Veuillez identifier les personnes ou organisations susceptibles de consulter les images captées par vos caméras de surveillance, ou à qui les images peuvent être transmises (par exemple le fabricant des caméras, lorsque les images sont envoyées sur ses serveurs externes, ou une société de gardiennage privé lorsque les caméras sont directement reliées à une centrale d’alarme). Veuillez également préciser, dans la mesure du possible, le lieu où les images peuvent être consultées par ces destinataires (à savoir, l’adresse de l’établissement du fabricant ou de la société de gardiennage). Au cas où les images des caméras de surveillance seraient enregistrées sur votre propre serveur (installé chez vous), veuillez préciser qui est en mesure de consulter ou d’accéder aux images."/>
            <w:id w:val="1974785771"/>
            <w:lock w:val="sdtLocked"/>
            <w:placeholder>
              <w:docPart w:val="CE7B0FE7D2F24608AF20A64AC5BA52CF"/>
            </w:placeholder>
            <w:showingPlcHdr/>
            <w15:appearance w15:val="hidden"/>
          </w:sdtPr>
          <w:sdtContent>
            <w:tc>
              <w:tcPr>
                <w:tcW w:w="12640" w:type="dxa"/>
              </w:tcPr>
              <w:p w14:paraId="0E2A9782" w14:textId="77777777" w:rsidR="004A6862" w:rsidRDefault="00602A02" w:rsidP="00E07339">
                <w:pPr>
                  <w:ind w:left="0"/>
                </w:pPr>
                <w:r>
                  <w:rPr>
                    <w:rStyle w:val="PlaceholderText"/>
                    <w:rFonts w:ascii="Libre Franklin Thin" w:hAnsi="Libre Franklin Thin"/>
                    <w:i/>
                    <w:iCs/>
                    <w:color w:val="767171" w:themeColor="background2" w:themeShade="80"/>
                  </w:rPr>
                  <w:t xml:space="preserve">Veuillez </w:t>
                </w:r>
                <w:r w:rsidR="003F17A1">
                  <w:rPr>
                    <w:rStyle w:val="PlaceholderText"/>
                    <w:rFonts w:ascii="Libre Franklin Thin" w:hAnsi="Libre Franklin Thin"/>
                    <w:i/>
                    <w:iCs/>
                    <w:color w:val="767171" w:themeColor="background2" w:themeShade="80"/>
                  </w:rPr>
                  <w:t xml:space="preserve">identifier les </w:t>
                </w:r>
                <w:r>
                  <w:rPr>
                    <w:rStyle w:val="PlaceholderText"/>
                    <w:rFonts w:ascii="Libre Franklin Thin" w:hAnsi="Libre Franklin Thin"/>
                    <w:i/>
                    <w:iCs/>
                    <w:color w:val="767171" w:themeColor="background2" w:themeShade="80"/>
                  </w:rPr>
                  <w:t xml:space="preserve">personnes ou organisations susceptibles de consulter les images captées par </w:t>
                </w:r>
                <w:r w:rsidR="003F17A1">
                  <w:rPr>
                    <w:rStyle w:val="PlaceholderText"/>
                    <w:rFonts w:ascii="Libre Franklin Thin" w:hAnsi="Libre Franklin Thin"/>
                    <w:i/>
                    <w:iCs/>
                    <w:color w:val="767171" w:themeColor="background2" w:themeShade="80"/>
                  </w:rPr>
                  <w:t>vos</w:t>
                </w:r>
                <w:r>
                  <w:rPr>
                    <w:rStyle w:val="PlaceholderText"/>
                    <w:rFonts w:ascii="Libre Franklin Thin" w:hAnsi="Libre Franklin Thin"/>
                    <w:i/>
                    <w:iCs/>
                    <w:color w:val="767171" w:themeColor="background2" w:themeShade="80"/>
                  </w:rPr>
                  <w:t xml:space="preserve"> caméras de surveillance</w:t>
                </w:r>
                <w:r w:rsidR="00EB504B">
                  <w:rPr>
                    <w:rStyle w:val="PlaceholderText"/>
                    <w:rFonts w:ascii="Libre Franklin Thin" w:hAnsi="Libre Franklin Thin"/>
                    <w:i/>
                    <w:iCs/>
                    <w:color w:val="767171" w:themeColor="background2" w:themeShade="80"/>
                  </w:rPr>
                  <w:t xml:space="preserve">, ou </w:t>
                </w:r>
                <w:r w:rsidR="00F65206" w:rsidRPr="00AD5DF7">
                  <w:rPr>
                    <w:rStyle w:val="PlaceholderText"/>
                    <w:rFonts w:ascii="Libre Franklin Thin" w:hAnsi="Libre Franklin Thin"/>
                    <w:i/>
                    <w:iCs/>
                    <w:color w:val="767171" w:themeColor="background2" w:themeShade="80"/>
                  </w:rPr>
                  <w:t xml:space="preserve">à qui les </w:t>
                </w:r>
                <w:r w:rsidR="003F17A1">
                  <w:rPr>
                    <w:rStyle w:val="PlaceholderText"/>
                    <w:rFonts w:ascii="Libre Franklin Thin" w:hAnsi="Libre Franklin Thin"/>
                    <w:i/>
                    <w:iCs/>
                    <w:color w:val="767171" w:themeColor="background2" w:themeShade="80"/>
                  </w:rPr>
                  <w:t xml:space="preserve">images </w:t>
                </w:r>
                <w:r w:rsidR="00F65206" w:rsidRPr="00AD5DF7">
                  <w:rPr>
                    <w:rStyle w:val="PlaceholderText"/>
                    <w:rFonts w:ascii="Libre Franklin Thin" w:hAnsi="Libre Franklin Thin"/>
                    <w:i/>
                    <w:iCs/>
                    <w:color w:val="767171" w:themeColor="background2" w:themeShade="80"/>
                  </w:rPr>
                  <w:t xml:space="preserve">peuvent être transmises (par exemple </w:t>
                </w:r>
                <w:r w:rsidR="0006333A">
                  <w:rPr>
                    <w:rStyle w:val="PlaceholderText"/>
                    <w:rFonts w:ascii="Libre Franklin Thin" w:hAnsi="Libre Franklin Thin"/>
                    <w:i/>
                    <w:iCs/>
                    <w:color w:val="767171" w:themeColor="background2" w:themeShade="80"/>
                  </w:rPr>
                  <w:t>le fabricant des caméras, lorsque les images sont envoyées sur ses serveurs</w:t>
                </w:r>
                <w:r w:rsidR="003F17A1">
                  <w:rPr>
                    <w:rStyle w:val="PlaceholderText"/>
                    <w:rFonts w:ascii="Libre Franklin Thin" w:hAnsi="Libre Franklin Thin"/>
                    <w:i/>
                    <w:iCs/>
                    <w:color w:val="767171" w:themeColor="background2" w:themeShade="80"/>
                  </w:rPr>
                  <w:t xml:space="preserve"> externes</w:t>
                </w:r>
                <w:r w:rsidR="0006333A">
                  <w:rPr>
                    <w:rStyle w:val="PlaceholderText"/>
                    <w:rFonts w:ascii="Libre Franklin Thin" w:hAnsi="Libre Franklin Thin"/>
                    <w:i/>
                    <w:iCs/>
                    <w:color w:val="767171" w:themeColor="background2" w:themeShade="80"/>
                  </w:rPr>
                  <w:t xml:space="preserve">, ou </w:t>
                </w:r>
                <w:r w:rsidR="00EB504B">
                  <w:rPr>
                    <w:rStyle w:val="PlaceholderText"/>
                    <w:rFonts w:ascii="Libre Franklin Thin" w:hAnsi="Libre Franklin Thin"/>
                    <w:i/>
                    <w:iCs/>
                    <w:color w:val="767171" w:themeColor="background2" w:themeShade="80"/>
                  </w:rPr>
                  <w:t>une société de gardiennage privé</w:t>
                </w:r>
                <w:r w:rsidR="0006333A">
                  <w:rPr>
                    <w:rStyle w:val="PlaceholderText"/>
                    <w:rFonts w:ascii="Libre Franklin Thin" w:hAnsi="Libre Franklin Thin"/>
                    <w:i/>
                    <w:iCs/>
                    <w:color w:val="767171" w:themeColor="background2" w:themeShade="80"/>
                  </w:rPr>
                  <w:t xml:space="preserve"> lorsque les caméras sont directement reliées à </w:t>
                </w:r>
                <w:r w:rsidR="005F283D">
                  <w:rPr>
                    <w:rStyle w:val="PlaceholderText"/>
                    <w:rFonts w:ascii="Libre Franklin Thin" w:hAnsi="Libre Franklin Thin"/>
                    <w:i/>
                    <w:iCs/>
                    <w:color w:val="767171" w:themeColor="background2" w:themeShade="80"/>
                  </w:rPr>
                  <w:t>une</w:t>
                </w:r>
                <w:r w:rsidR="0006333A">
                  <w:rPr>
                    <w:rStyle w:val="PlaceholderText"/>
                    <w:rFonts w:ascii="Libre Franklin Thin" w:hAnsi="Libre Franklin Thin"/>
                    <w:i/>
                    <w:iCs/>
                    <w:color w:val="767171" w:themeColor="background2" w:themeShade="80"/>
                  </w:rPr>
                  <w:t xml:space="preserve"> centrale d’alarme</w:t>
                </w:r>
                <w:r w:rsidR="00F65206" w:rsidRPr="00AD5DF7">
                  <w:rPr>
                    <w:rStyle w:val="PlaceholderText"/>
                    <w:rFonts w:ascii="Libre Franklin Thin" w:hAnsi="Libre Franklin Thin"/>
                    <w:i/>
                    <w:iCs/>
                    <w:color w:val="767171" w:themeColor="background2" w:themeShade="80"/>
                  </w:rPr>
                  <w:t>)</w:t>
                </w:r>
                <w:r w:rsidR="0006333A">
                  <w:rPr>
                    <w:rStyle w:val="PlaceholderText"/>
                    <w:rFonts w:ascii="Libre Franklin Thin" w:hAnsi="Libre Franklin Thin"/>
                    <w:i/>
                    <w:iCs/>
                    <w:color w:val="767171" w:themeColor="background2" w:themeShade="80"/>
                  </w:rPr>
                  <w:t xml:space="preserve">. Veuillez également préciser, dans la mesure du possible, </w:t>
                </w:r>
                <w:r w:rsidR="003F17A1">
                  <w:rPr>
                    <w:rStyle w:val="PlaceholderText"/>
                    <w:rFonts w:ascii="Libre Franklin Thin" w:hAnsi="Libre Franklin Thin"/>
                    <w:i/>
                    <w:iCs/>
                    <w:color w:val="767171" w:themeColor="background2" w:themeShade="80"/>
                  </w:rPr>
                  <w:t>le lieu</w:t>
                </w:r>
                <w:r w:rsidR="0006333A">
                  <w:rPr>
                    <w:rStyle w:val="PlaceholderText"/>
                    <w:rFonts w:ascii="Libre Franklin Thin" w:hAnsi="Libre Franklin Thin"/>
                    <w:i/>
                    <w:iCs/>
                    <w:color w:val="767171" w:themeColor="background2" w:themeShade="80"/>
                  </w:rPr>
                  <w:t xml:space="preserve"> où les images peuvent être consultées par ces destinataires</w:t>
                </w:r>
                <w:r w:rsidR="00D83952">
                  <w:rPr>
                    <w:rStyle w:val="PlaceholderText"/>
                    <w:rFonts w:ascii="Libre Franklin Thin" w:hAnsi="Libre Franklin Thin"/>
                    <w:i/>
                    <w:iCs/>
                    <w:color w:val="767171" w:themeColor="background2" w:themeShade="80"/>
                  </w:rPr>
                  <w:t xml:space="preserve"> (à savoir, l’adresse de l’établissement du fabricant ou de la société de gardiennage)</w:t>
                </w:r>
                <w:r w:rsidR="0006333A">
                  <w:rPr>
                    <w:rStyle w:val="PlaceholderText"/>
                    <w:rFonts w:ascii="Libre Franklin Thin" w:hAnsi="Libre Franklin Thin"/>
                    <w:i/>
                    <w:iCs/>
                    <w:color w:val="767171" w:themeColor="background2" w:themeShade="80"/>
                  </w:rPr>
                  <w:t>.</w:t>
                </w:r>
                <w:r w:rsidR="00F65206" w:rsidRPr="00AD5DF7">
                  <w:rPr>
                    <w:rStyle w:val="PlaceholderText"/>
                    <w:rFonts w:ascii="Libre Franklin Thin" w:hAnsi="Libre Franklin Thin"/>
                    <w:i/>
                    <w:iCs/>
                    <w:color w:val="767171" w:themeColor="background2" w:themeShade="80"/>
                  </w:rPr>
                  <w:t xml:space="preserve"> </w:t>
                </w:r>
                <w:r w:rsidR="00DE5329">
                  <w:rPr>
                    <w:rStyle w:val="PlaceholderText"/>
                    <w:rFonts w:ascii="Libre Franklin Thin" w:hAnsi="Libre Franklin Thin"/>
                    <w:i/>
                    <w:iCs/>
                    <w:color w:val="767171" w:themeColor="background2" w:themeShade="80"/>
                  </w:rPr>
                  <w:t>Au cas</w:t>
                </w:r>
                <w:r w:rsidR="001849A1">
                  <w:rPr>
                    <w:rStyle w:val="PlaceholderText"/>
                    <w:rFonts w:ascii="Libre Franklin Thin" w:hAnsi="Libre Franklin Thin"/>
                    <w:i/>
                    <w:iCs/>
                    <w:color w:val="767171" w:themeColor="background2" w:themeShade="80"/>
                  </w:rPr>
                  <w:t xml:space="preserve"> où les images des caméras de surveillance s</w:t>
                </w:r>
                <w:r w:rsidR="00DE5329">
                  <w:rPr>
                    <w:rStyle w:val="PlaceholderText"/>
                    <w:rFonts w:ascii="Libre Franklin Thin" w:hAnsi="Libre Franklin Thin"/>
                    <w:i/>
                    <w:iCs/>
                    <w:color w:val="767171" w:themeColor="background2" w:themeShade="80"/>
                  </w:rPr>
                  <w:t>eraient</w:t>
                </w:r>
                <w:r w:rsidR="001849A1">
                  <w:rPr>
                    <w:rStyle w:val="PlaceholderText"/>
                    <w:rFonts w:ascii="Libre Franklin Thin" w:hAnsi="Libre Franklin Thin"/>
                    <w:i/>
                    <w:iCs/>
                    <w:color w:val="767171" w:themeColor="background2" w:themeShade="80"/>
                  </w:rPr>
                  <w:t xml:space="preserve"> enregistrées sur </w:t>
                </w:r>
                <w:r w:rsidR="00DE5329">
                  <w:rPr>
                    <w:rStyle w:val="PlaceholderText"/>
                    <w:rFonts w:ascii="Libre Franklin Thin" w:hAnsi="Libre Franklin Thin"/>
                    <w:i/>
                    <w:iCs/>
                    <w:color w:val="767171" w:themeColor="background2" w:themeShade="80"/>
                  </w:rPr>
                  <w:t>votre propre</w:t>
                </w:r>
                <w:r w:rsidR="001849A1">
                  <w:rPr>
                    <w:rStyle w:val="PlaceholderText"/>
                    <w:rFonts w:ascii="Libre Franklin Thin" w:hAnsi="Libre Franklin Thin"/>
                    <w:i/>
                    <w:iCs/>
                    <w:color w:val="767171" w:themeColor="background2" w:themeShade="80"/>
                  </w:rPr>
                  <w:t xml:space="preserve"> serveur (</w:t>
                </w:r>
                <w:r w:rsidR="00DE5329">
                  <w:rPr>
                    <w:rStyle w:val="PlaceholderText"/>
                    <w:rFonts w:ascii="Libre Franklin Thin" w:hAnsi="Libre Franklin Thin"/>
                    <w:i/>
                    <w:iCs/>
                    <w:color w:val="767171" w:themeColor="background2" w:themeShade="80"/>
                  </w:rPr>
                  <w:t>installé</w:t>
                </w:r>
                <w:r w:rsidR="001849A1">
                  <w:rPr>
                    <w:rStyle w:val="PlaceholderText"/>
                    <w:rFonts w:ascii="Libre Franklin Thin" w:hAnsi="Libre Franklin Thin"/>
                    <w:i/>
                    <w:iCs/>
                    <w:color w:val="767171" w:themeColor="background2" w:themeShade="80"/>
                  </w:rPr>
                  <w:t xml:space="preserve"> chez vous), veuillez préciser qui </w:t>
                </w:r>
                <w:r w:rsidR="00DE5329">
                  <w:rPr>
                    <w:rStyle w:val="PlaceholderText"/>
                    <w:rFonts w:ascii="Libre Franklin Thin" w:hAnsi="Libre Franklin Thin"/>
                    <w:i/>
                    <w:iCs/>
                    <w:color w:val="767171" w:themeColor="background2" w:themeShade="80"/>
                  </w:rPr>
                  <w:t>est en mesure de consulter ou d’accéder</w:t>
                </w:r>
                <w:r w:rsidR="001849A1">
                  <w:rPr>
                    <w:rStyle w:val="PlaceholderText"/>
                    <w:rFonts w:ascii="Libre Franklin Thin" w:hAnsi="Libre Franklin Thin"/>
                    <w:i/>
                    <w:iCs/>
                    <w:color w:val="767171" w:themeColor="background2" w:themeShade="80"/>
                  </w:rPr>
                  <w:t xml:space="preserve"> aux images.</w:t>
                </w:r>
              </w:p>
            </w:tc>
          </w:sdtContent>
        </w:sdt>
      </w:tr>
    </w:tbl>
    <w:bookmarkEnd w:id="1"/>
    <w:p w14:paraId="78137EFD" w14:textId="77777777" w:rsidR="00270912" w:rsidRPr="00EF08C7" w:rsidRDefault="00EF3728" w:rsidP="00054B69">
      <w:pPr>
        <w:pStyle w:val="Heading3"/>
      </w:pPr>
      <w:r w:rsidRPr="00EF08C7">
        <w:t>Mode d'information au sujet du traitement d'images au moyen de caméras de surveillance</w:t>
      </w: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
        <w:gridCol w:w="11877"/>
      </w:tblGrid>
      <w:tr w:rsidR="00556831" w14:paraId="3A28933B" w14:textId="77777777" w:rsidTr="00C6619F">
        <w:trPr>
          <w:trHeight w:val="283"/>
        </w:trPr>
        <w:sdt>
          <w:sdtPr>
            <w:alias w:val="Déclaration aux services de police"/>
            <w:tag w:val="Déclaration aux services de police"/>
            <w:id w:val="1162051361"/>
            <w:lock w:val="sdtLocked"/>
            <w14:checkbox>
              <w14:checked w14:val="0"/>
              <w14:checkedState w14:val="2612" w14:font="MS Gothic"/>
              <w14:uncheckedState w14:val="2610" w14:font="MS Gothic"/>
            </w14:checkbox>
          </w:sdtPr>
          <w:sdtContent>
            <w:tc>
              <w:tcPr>
                <w:tcW w:w="733" w:type="dxa"/>
                <w:vAlign w:val="center"/>
              </w:tcPr>
              <w:p w14:paraId="1EFBA8C6" w14:textId="2951AB58" w:rsidR="00556831" w:rsidRDefault="00B75BAC" w:rsidP="00054B69">
                <w:pPr>
                  <w:keepNext/>
                  <w:ind w:left="0"/>
                  <w:jc w:val="right"/>
                </w:pPr>
                <w:r>
                  <w:rPr>
                    <w:rFonts w:ascii="MS Gothic" w:eastAsia="MS Gothic" w:hAnsi="MS Gothic" w:hint="eastAsia"/>
                  </w:rPr>
                  <w:t>☐</w:t>
                </w:r>
              </w:p>
            </w:tc>
          </w:sdtContent>
        </w:sdt>
        <w:tc>
          <w:tcPr>
            <w:tcW w:w="11877" w:type="dxa"/>
            <w:vAlign w:val="center"/>
          </w:tcPr>
          <w:p w14:paraId="378666F5" w14:textId="77777777" w:rsidR="00556831" w:rsidRDefault="00556831" w:rsidP="00054B69">
            <w:pPr>
              <w:keepNext/>
              <w:ind w:left="0"/>
            </w:pPr>
            <w:r>
              <w:t>Déclaration aux services de police</w:t>
            </w:r>
          </w:p>
        </w:tc>
      </w:tr>
      <w:tr w:rsidR="00556831" w14:paraId="41E48664" w14:textId="77777777" w:rsidTr="00C6619F">
        <w:trPr>
          <w:trHeight w:val="283"/>
        </w:trPr>
        <w:sdt>
          <w:sdtPr>
            <w:alias w:val="Pictogramme réglementaire "/>
            <w:tag w:val="Pictogramme réglementaire "/>
            <w:id w:val="-1678727824"/>
            <w:lock w:val="sdtLocked"/>
            <w14:checkbox>
              <w14:checked w14:val="0"/>
              <w14:checkedState w14:val="2612" w14:font="MS Gothic"/>
              <w14:uncheckedState w14:val="2610" w14:font="MS Gothic"/>
            </w14:checkbox>
          </w:sdtPr>
          <w:sdtContent>
            <w:tc>
              <w:tcPr>
                <w:tcW w:w="733" w:type="dxa"/>
                <w:vAlign w:val="center"/>
              </w:tcPr>
              <w:p w14:paraId="41A50A30" w14:textId="366823B2" w:rsidR="00556831" w:rsidRDefault="00B75BAC" w:rsidP="00054B69">
                <w:pPr>
                  <w:keepNext/>
                  <w:ind w:left="0"/>
                  <w:jc w:val="right"/>
                </w:pPr>
                <w:r>
                  <w:rPr>
                    <w:rFonts w:ascii="MS Gothic" w:eastAsia="MS Gothic" w:hAnsi="MS Gothic" w:hint="eastAsia"/>
                  </w:rPr>
                  <w:t>☐</w:t>
                </w:r>
              </w:p>
            </w:tc>
          </w:sdtContent>
        </w:sdt>
        <w:tc>
          <w:tcPr>
            <w:tcW w:w="11877" w:type="dxa"/>
            <w:vAlign w:val="center"/>
          </w:tcPr>
          <w:p w14:paraId="73849F69" w14:textId="77777777" w:rsidR="00556831" w:rsidRDefault="00556831" w:rsidP="00054B69">
            <w:pPr>
              <w:keepNext/>
              <w:ind w:left="0"/>
            </w:pPr>
            <w:r>
              <w:t>Pictogramme réglementaire (conforme à l’Arrêté royal du 10 février 2008)</w:t>
            </w:r>
          </w:p>
        </w:tc>
      </w:tr>
      <w:tr w:rsidR="00013AE1" w14:paraId="69C81D49" w14:textId="77777777" w:rsidTr="00C6619F">
        <w:trPr>
          <w:trHeight w:val="283"/>
        </w:trPr>
        <w:sdt>
          <w:sdtPr>
            <w:alias w:val="Autre mode d’information "/>
            <w:tag w:val="Autre mode d’information "/>
            <w:id w:val="-1607643587"/>
            <w:lock w:val="sdtLocked"/>
            <w14:checkbox>
              <w14:checked w14:val="0"/>
              <w14:checkedState w14:val="2612" w14:font="MS Gothic"/>
              <w14:uncheckedState w14:val="2610" w14:font="MS Gothic"/>
            </w14:checkbox>
          </w:sdtPr>
          <w:sdtContent>
            <w:tc>
              <w:tcPr>
                <w:tcW w:w="733" w:type="dxa"/>
                <w:vAlign w:val="center"/>
              </w:tcPr>
              <w:p w14:paraId="77047EEB" w14:textId="6D303F5D" w:rsidR="00013AE1" w:rsidRDefault="00B75BAC" w:rsidP="00054B69">
                <w:pPr>
                  <w:keepNext/>
                  <w:ind w:left="0"/>
                  <w:jc w:val="right"/>
                </w:pPr>
                <w:r>
                  <w:rPr>
                    <w:rFonts w:ascii="MS Gothic" w:eastAsia="MS Gothic" w:hAnsi="MS Gothic" w:hint="eastAsia"/>
                  </w:rPr>
                  <w:t>☐</w:t>
                </w:r>
              </w:p>
            </w:tc>
          </w:sdtContent>
        </w:sdt>
        <w:tc>
          <w:tcPr>
            <w:tcW w:w="11877" w:type="dxa"/>
            <w:vAlign w:val="center"/>
          </w:tcPr>
          <w:p w14:paraId="0286005A" w14:textId="77777777" w:rsidR="00013AE1" w:rsidRDefault="00054B69" w:rsidP="00054B69">
            <w:pPr>
              <w:keepNext/>
              <w:ind w:left="0"/>
            </w:pPr>
            <w:r>
              <w:t>Autre mode d’information (par ex. une d</w:t>
            </w:r>
            <w:r w:rsidR="00013AE1">
              <w:t xml:space="preserve">éclaration de confidentialité </w:t>
            </w:r>
            <w:r w:rsidR="00900E45">
              <w:t>mise à disposition du public</w:t>
            </w:r>
            <w:r w:rsidR="00430742">
              <w:t xml:space="preserve"> ou accessible sur demande</w:t>
            </w:r>
            <w:r w:rsidR="00013AE1">
              <w:t>)</w:t>
            </w:r>
          </w:p>
        </w:tc>
      </w:tr>
    </w:tbl>
    <w:p w14:paraId="3D187A40" w14:textId="77777777" w:rsidR="00556831" w:rsidRPr="002F3E85" w:rsidRDefault="00556831" w:rsidP="00054B69">
      <w:pPr>
        <w:keepNext/>
        <w:spacing w:after="0" w:line="240" w:lineRule="auto"/>
        <w:ind w:left="0"/>
      </w:pP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506DDD" w14:paraId="7BC25223" w14:textId="77777777" w:rsidTr="00A558A8">
        <w:trPr>
          <w:trHeight w:val="1417"/>
        </w:trPr>
        <w:sdt>
          <w:sdtPr>
            <w:alias w:val="Mode d'information au sujet du traitement d'images au moyen de caméras de surveillance"/>
            <w:tag w:val="Décrivez de quelle manière les services compétents et les personnes concernées ont été / sont informées du traitement d’images, par exemple en précisant la taille du pictogramme ainsi que l’endroit précis où celui-ci est apposé. "/>
            <w:id w:val="1746153689"/>
            <w:lock w:val="sdtLocked"/>
            <w:placeholder>
              <w:docPart w:val="4257C7687AB441F2B3A84B078517C1B7"/>
            </w:placeholder>
            <w:showingPlcHdr/>
            <w15:appearance w15:val="hidden"/>
          </w:sdtPr>
          <w:sdtContent>
            <w:tc>
              <w:tcPr>
                <w:tcW w:w="12640" w:type="dxa"/>
              </w:tcPr>
              <w:p w14:paraId="6F16B5F9" w14:textId="77777777" w:rsidR="00054B69" w:rsidRDefault="00054B69" w:rsidP="00054B69">
                <w:pPr>
                  <w:keepNext/>
                  <w:spacing w:after="120"/>
                  <w:ind w:left="0"/>
                  <w:rPr>
                    <w:rStyle w:val="PlaceholderText"/>
                    <w:rFonts w:ascii="Libre Franklin Thin" w:hAnsi="Libre Franklin Thin"/>
                    <w:i/>
                    <w:iCs/>
                    <w:color w:val="767171" w:themeColor="background2" w:themeShade="80"/>
                  </w:rPr>
                </w:pPr>
                <w:r w:rsidRPr="00AD5DF7">
                  <w:rPr>
                    <w:rStyle w:val="PlaceholderText"/>
                    <w:rFonts w:ascii="Libre Franklin Thin" w:hAnsi="Libre Franklin Thin"/>
                    <w:i/>
                    <w:iCs/>
                    <w:color w:val="767171" w:themeColor="background2" w:themeShade="80"/>
                  </w:rPr>
                  <w:t>Décrivez de quelle manière les services compétents et les personnes concernées ont été / sont informées du traitement d’images, par exemple en précisant la taille du pictogramme ainsi que l’endroit précis où celui-ci est apposé</w:t>
                </w:r>
                <w:r>
                  <w:rPr>
                    <w:rStyle w:val="PlaceholderText"/>
                    <w:rFonts w:ascii="Libre Franklin Thin" w:hAnsi="Libre Franklin Thin"/>
                    <w:i/>
                    <w:iCs/>
                    <w:color w:val="767171" w:themeColor="background2" w:themeShade="80"/>
                  </w:rPr>
                  <w:t xml:space="preserve">. </w:t>
                </w:r>
              </w:p>
              <w:p w14:paraId="555011A9" w14:textId="77777777" w:rsidR="00506DDD" w:rsidRDefault="00054B69" w:rsidP="00054B69">
                <w:pPr>
                  <w:keepNext/>
                  <w:ind w:left="0"/>
                </w:pPr>
                <w:r>
                  <w:rPr>
                    <w:rStyle w:val="PlaceholderText"/>
                    <w:rFonts w:ascii="Libre Franklin Thin" w:hAnsi="Libre Franklin Thin"/>
                    <w:i/>
                    <w:iCs/>
                    <w:color w:val="767171" w:themeColor="background2" w:themeShade="80"/>
                  </w:rPr>
                  <w:t xml:space="preserve">Lorsqu’il existe une déclaration de confidentialité portant sur le système de surveillance par caméras, recopiez son contenu ici ou fournissez un lien vers une version électronique, publiquement accessible de celle déclaration. </w:t>
                </w:r>
              </w:p>
            </w:tc>
          </w:sdtContent>
        </w:sdt>
      </w:tr>
    </w:tbl>
    <w:p w14:paraId="68D60F6F" w14:textId="123B015C" w:rsidR="00593864" w:rsidRDefault="00593864" w:rsidP="003C31BE">
      <w:pPr>
        <w:pStyle w:val="Heading1"/>
        <w:pageBreakBefore/>
      </w:pPr>
      <w:r>
        <w:t>Description générale des mesures de sécurité techniques et organisationnelles mises en place</w:t>
      </w:r>
      <w:r w:rsidR="00B16C09">
        <w:rPr>
          <w:rStyle w:val="FootnoteReference"/>
        </w:rPr>
        <w:footnoteReference w:id="6"/>
      </w:r>
    </w:p>
    <w:tbl>
      <w:tblPr>
        <w:tblStyle w:val="TableGrid"/>
        <w:tblW w:w="0" w:type="auto"/>
        <w:tblInd w:w="113" w:type="dxa"/>
        <w:tblCellMar>
          <w:top w:w="113" w:type="dxa"/>
          <w:bottom w:w="113" w:type="dxa"/>
        </w:tblCellMar>
        <w:tblLook w:val="04A0" w:firstRow="1" w:lastRow="0" w:firstColumn="1" w:lastColumn="0" w:noHBand="0" w:noVBand="1"/>
      </w:tblPr>
      <w:tblGrid>
        <w:gridCol w:w="12620"/>
      </w:tblGrid>
      <w:tr w:rsidR="00764C3A" w14:paraId="1082BC72" w14:textId="77777777" w:rsidTr="001038E6">
        <w:trPr>
          <w:trHeight w:val="2097"/>
        </w:trPr>
        <w:tc>
          <w:tcPr>
            <w:tcW w:w="12723" w:type="dxa"/>
            <w:tcBorders>
              <w:top w:val="nil"/>
              <w:left w:val="nil"/>
              <w:bottom w:val="single" w:sz="4" w:space="0" w:color="auto"/>
              <w:right w:val="nil"/>
            </w:tcBorders>
          </w:tcPr>
          <w:p w14:paraId="771B05F0" w14:textId="77777777" w:rsidR="00764C3A" w:rsidRDefault="00764C3A" w:rsidP="006119C0">
            <w:pPr>
              <w:spacing w:line="276" w:lineRule="auto"/>
              <w:ind w:left="0"/>
            </w:pPr>
            <w:r>
              <w:t>Décrivez les mesures prises au niveau de</w:t>
            </w:r>
          </w:p>
          <w:p w14:paraId="62BFC89D" w14:textId="77777777" w:rsidR="00764C3A" w:rsidRPr="001A3851" w:rsidRDefault="00764C3A" w:rsidP="006119C0">
            <w:pPr>
              <w:spacing w:line="276" w:lineRule="auto"/>
              <w:ind w:left="0"/>
              <w:rPr>
                <w:i/>
                <w:iCs/>
              </w:rPr>
            </w:pPr>
            <w:r w:rsidRPr="001A3851">
              <w:rPr>
                <w:i/>
                <w:iCs/>
              </w:rPr>
              <w:t>- la politique de sécurité,</w:t>
            </w:r>
          </w:p>
          <w:p w14:paraId="728015C2" w14:textId="77777777" w:rsidR="00764C3A" w:rsidRPr="001A3851" w:rsidRDefault="00764C3A" w:rsidP="006119C0">
            <w:pPr>
              <w:spacing w:line="276" w:lineRule="auto"/>
              <w:ind w:left="0"/>
              <w:rPr>
                <w:i/>
                <w:iCs/>
              </w:rPr>
            </w:pPr>
            <w:r w:rsidRPr="001A3851">
              <w:rPr>
                <w:i/>
                <w:iCs/>
              </w:rPr>
              <w:t>- l’organisation et des aspects humains de la sécurité (engagement de confidentialité, classification de l’information,…)</w:t>
            </w:r>
          </w:p>
          <w:p w14:paraId="36CFB4CE" w14:textId="77777777" w:rsidR="00764C3A" w:rsidRPr="001A3851" w:rsidRDefault="00764C3A" w:rsidP="006119C0">
            <w:pPr>
              <w:spacing w:line="276" w:lineRule="auto"/>
              <w:ind w:left="0"/>
              <w:rPr>
                <w:i/>
                <w:iCs/>
              </w:rPr>
            </w:pPr>
            <w:r w:rsidRPr="001A3851">
              <w:rPr>
                <w:i/>
                <w:iCs/>
              </w:rPr>
              <w:t>- la sécurité physique et de l’environnement (sécurisation des accès, système de backup,…),</w:t>
            </w:r>
          </w:p>
          <w:p w14:paraId="59580A17" w14:textId="77777777" w:rsidR="00764C3A" w:rsidRPr="001A3851" w:rsidRDefault="00764C3A" w:rsidP="006119C0">
            <w:pPr>
              <w:spacing w:line="276" w:lineRule="auto"/>
              <w:ind w:left="0"/>
              <w:rPr>
                <w:i/>
                <w:iCs/>
              </w:rPr>
            </w:pPr>
            <w:r w:rsidRPr="001A3851">
              <w:rPr>
                <w:i/>
                <w:iCs/>
              </w:rPr>
              <w:t>- la sécurisation des réseaux,</w:t>
            </w:r>
          </w:p>
          <w:p w14:paraId="21880A98" w14:textId="77777777" w:rsidR="00764C3A" w:rsidRPr="001A3851" w:rsidRDefault="00764C3A" w:rsidP="006119C0">
            <w:pPr>
              <w:spacing w:line="276" w:lineRule="auto"/>
              <w:ind w:left="0"/>
              <w:rPr>
                <w:i/>
                <w:iCs/>
              </w:rPr>
            </w:pPr>
            <w:r w:rsidRPr="001A3851">
              <w:rPr>
                <w:i/>
                <w:iCs/>
              </w:rPr>
              <w:t>- la sécurisation logique des accès (système d’authentification, liste du personnel concerné…,</w:t>
            </w:r>
          </w:p>
          <w:p w14:paraId="7B0B34D1" w14:textId="77777777" w:rsidR="00764C3A" w:rsidRPr="001A3851" w:rsidRDefault="00764C3A" w:rsidP="006119C0">
            <w:pPr>
              <w:spacing w:line="276" w:lineRule="auto"/>
              <w:ind w:left="0"/>
              <w:rPr>
                <w:i/>
                <w:iCs/>
              </w:rPr>
            </w:pPr>
            <w:r w:rsidRPr="001A3851">
              <w:rPr>
                <w:i/>
                <w:iCs/>
              </w:rPr>
              <w:t>- la journalisation, le traçage et l’analyse des accès,</w:t>
            </w:r>
          </w:p>
          <w:p w14:paraId="77F640B1" w14:textId="77777777" w:rsidR="00764C3A" w:rsidRPr="001A3851" w:rsidRDefault="00764C3A" w:rsidP="006119C0">
            <w:pPr>
              <w:spacing w:line="276" w:lineRule="auto"/>
              <w:ind w:left="0"/>
              <w:rPr>
                <w:i/>
                <w:iCs/>
              </w:rPr>
            </w:pPr>
            <w:r w:rsidRPr="001A3851">
              <w:rPr>
                <w:i/>
                <w:iCs/>
              </w:rPr>
              <w:t>- la surveillance et la maintenance,</w:t>
            </w:r>
          </w:p>
          <w:p w14:paraId="3D1CAF6D" w14:textId="77777777" w:rsidR="00764C3A" w:rsidRDefault="00764C3A" w:rsidP="006119C0">
            <w:pPr>
              <w:spacing w:line="276" w:lineRule="auto"/>
              <w:ind w:left="0"/>
            </w:pPr>
            <w:r w:rsidRPr="001A3851">
              <w:rPr>
                <w:i/>
                <w:iCs/>
              </w:rPr>
              <w:t>- la gestion des incidents de sécurité et la continuité.</w:t>
            </w:r>
          </w:p>
        </w:tc>
      </w:tr>
      <w:tr w:rsidR="00764C3A" w14:paraId="219ACF8F" w14:textId="77777777" w:rsidTr="00FE2304">
        <w:trPr>
          <w:trHeight w:val="8504"/>
        </w:trPr>
        <w:sdt>
          <w:sdtPr>
            <w:alias w:val="Description générale des mesures de sécurité techniques et organisationnelles mises en place"/>
            <w:tag w:val="Fournissez une description générale des mesures de sécurité techniques et organisationnelles visées à l'article 32, paragraphe 1, du règlement général sur la protection des données (RGPD), dont les mesures de sécurité prises pour empêcher l'accès par des personnes non habilitées et celles qui sont prises dans le cadre de la communication des données à des tiers"/>
            <w:id w:val="1802655037"/>
            <w:lock w:val="sdtLocked"/>
            <w:placeholder>
              <w:docPart w:val="FDF9D8399E814A91B90AF7567377284E"/>
            </w:placeholder>
            <w:showingPlcHdr/>
            <w15:appearance w15:val="hidden"/>
          </w:sdtPr>
          <w:sdtContent>
            <w:tc>
              <w:tcPr>
                <w:tcW w:w="12723" w:type="dxa"/>
                <w:tcBorders>
                  <w:top w:val="single" w:sz="4" w:space="0" w:color="auto"/>
                </w:tcBorders>
              </w:tcPr>
              <w:p w14:paraId="02841EB6" w14:textId="77777777" w:rsidR="00764C3A" w:rsidRDefault="000148F3" w:rsidP="00764C3A">
                <w:pPr>
                  <w:ind w:left="0"/>
                </w:pPr>
                <w:r w:rsidRPr="00AD5DF7">
                  <w:rPr>
                    <w:rStyle w:val="PlaceholderText"/>
                    <w:rFonts w:ascii="Libre Franklin Thin" w:hAnsi="Libre Franklin Thin"/>
                    <w:i/>
                    <w:iCs/>
                    <w:color w:val="767171" w:themeColor="background2" w:themeShade="80"/>
                  </w:rPr>
                  <w:t>Fournissez une description générale des mesures de sécurité techniques et organisationnelles visées à l'article 32, paragraphe 1, du règlement général sur la protection des données</w:t>
                </w:r>
                <w:r w:rsidR="009E695C" w:rsidRPr="00AD5DF7">
                  <w:rPr>
                    <w:rStyle w:val="PlaceholderText"/>
                    <w:rFonts w:ascii="Libre Franklin Thin" w:hAnsi="Libre Franklin Thin"/>
                    <w:i/>
                    <w:iCs/>
                    <w:color w:val="767171" w:themeColor="background2" w:themeShade="80"/>
                  </w:rPr>
                  <w:t xml:space="preserve"> (RGPD)</w:t>
                </w:r>
                <w:r w:rsidRPr="00AD5DF7">
                  <w:rPr>
                    <w:rStyle w:val="PlaceholderText"/>
                    <w:rFonts w:ascii="Libre Franklin Thin" w:hAnsi="Libre Franklin Thin"/>
                    <w:i/>
                    <w:iCs/>
                    <w:color w:val="767171" w:themeColor="background2" w:themeShade="80"/>
                  </w:rPr>
                  <w:t>, dont les mesures de sécurité prises pour empêcher l'accès par des personnes non habilitées et celles qui sont prises dans le cadre de la communication de</w:t>
                </w:r>
                <w:r w:rsidR="009E695C" w:rsidRPr="00AD5DF7">
                  <w:rPr>
                    <w:rStyle w:val="PlaceholderText"/>
                    <w:rFonts w:ascii="Libre Franklin Thin" w:hAnsi="Libre Franklin Thin"/>
                    <w:i/>
                    <w:iCs/>
                    <w:color w:val="767171" w:themeColor="background2" w:themeShade="80"/>
                  </w:rPr>
                  <w:t>s</w:t>
                </w:r>
                <w:r w:rsidRPr="00AD5DF7">
                  <w:rPr>
                    <w:rStyle w:val="PlaceholderText"/>
                    <w:rFonts w:ascii="Libre Franklin Thin" w:hAnsi="Libre Franklin Thin"/>
                    <w:i/>
                    <w:iCs/>
                    <w:color w:val="767171" w:themeColor="background2" w:themeShade="80"/>
                  </w:rPr>
                  <w:t xml:space="preserve"> données à des tiers.</w:t>
                </w:r>
              </w:p>
            </w:tc>
          </w:sdtContent>
        </w:sdt>
      </w:tr>
    </w:tbl>
    <w:p w14:paraId="4B197791" w14:textId="77777777" w:rsidR="00764C3A" w:rsidRDefault="00764C3A" w:rsidP="00764C3A"/>
    <w:tbl>
      <w:tblPr>
        <w:tblStyle w:val="TableGrid"/>
        <w:tblW w:w="12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7" w:type="dxa"/>
        </w:tblCellMar>
        <w:tblLook w:val="04A0" w:firstRow="1" w:lastRow="0" w:firstColumn="1" w:lastColumn="0" w:noHBand="0" w:noVBand="1"/>
      </w:tblPr>
      <w:tblGrid>
        <w:gridCol w:w="4820"/>
        <w:gridCol w:w="7938"/>
      </w:tblGrid>
      <w:tr w:rsidR="00245B63" w14:paraId="12B7F543" w14:textId="77777777" w:rsidTr="00462F69">
        <w:tc>
          <w:tcPr>
            <w:tcW w:w="4820" w:type="dxa"/>
            <w:vAlign w:val="center"/>
          </w:tcPr>
          <w:p w14:paraId="2B0CE59F" w14:textId="6B14C1A4" w:rsidR="002138D9" w:rsidRPr="003A1B66" w:rsidRDefault="002138D9" w:rsidP="00E07339">
            <w:pPr>
              <w:rPr>
                <w:rFonts w:ascii="Libre Franklin Medium" w:hAnsi="Libre Franklin Medium"/>
                <w:sz w:val="20"/>
                <w:szCs w:val="20"/>
              </w:rPr>
            </w:pPr>
            <w:r>
              <w:rPr>
                <w:rFonts w:ascii="Libre Franklin Medium" w:hAnsi="Libre Franklin Medium"/>
                <w:sz w:val="20"/>
                <w:szCs w:val="20"/>
              </w:rPr>
              <w:t>Date de</w:t>
            </w:r>
            <w:r w:rsidR="00516D9D">
              <w:rPr>
                <w:rFonts w:ascii="Libre Franklin Medium" w:hAnsi="Libre Franklin Medium"/>
                <w:sz w:val="20"/>
                <w:szCs w:val="20"/>
              </w:rPr>
              <w:t xml:space="preserve"> la </w:t>
            </w:r>
            <w:r>
              <w:rPr>
                <w:rFonts w:ascii="Libre Franklin Medium" w:hAnsi="Libre Franklin Medium"/>
                <w:sz w:val="20"/>
                <w:szCs w:val="20"/>
              </w:rPr>
              <w:t xml:space="preserve">dernière mise à jour du registre de </w:t>
            </w:r>
            <w:r w:rsidR="006119C0">
              <w:rPr>
                <w:rFonts w:ascii="Libre Franklin Medium" w:hAnsi="Libre Franklin Medium"/>
                <w:sz w:val="20"/>
                <w:szCs w:val="20"/>
              </w:rPr>
              <w:t xml:space="preserve">traitement d’images par </w:t>
            </w:r>
            <w:r>
              <w:rPr>
                <w:rFonts w:ascii="Libre Franklin Medium" w:hAnsi="Libre Franklin Medium"/>
                <w:sz w:val="20"/>
                <w:szCs w:val="20"/>
              </w:rPr>
              <w:t>caméras</w:t>
            </w:r>
            <w:r w:rsidR="00A90A30">
              <w:rPr>
                <w:rStyle w:val="FootnoteReference"/>
                <w:rFonts w:ascii="Libre Franklin Medium" w:hAnsi="Libre Franklin Medium"/>
                <w:sz w:val="20"/>
                <w:szCs w:val="20"/>
              </w:rPr>
              <w:footnoteReference w:id="7"/>
            </w:r>
            <w:r>
              <w:rPr>
                <w:rFonts w:ascii="Libre Franklin Medium" w:hAnsi="Libre Franklin Medium"/>
                <w:sz w:val="20"/>
                <w:szCs w:val="20"/>
              </w:rPr>
              <w:t> :</w:t>
            </w:r>
          </w:p>
        </w:tc>
        <w:bookmarkStart w:id="2" w:name="Derniière_màj_registre" w:displacedByCustomXml="next"/>
        <w:sdt>
          <w:sdtPr>
            <w:rPr>
              <w:sz w:val="20"/>
              <w:szCs w:val="20"/>
            </w:rPr>
            <w:alias w:val="Date de la dernière modification du registre"/>
            <w:tag w:val="Date de la dernière modification du registre"/>
            <w:id w:val="1180706649"/>
            <w:lock w:val="sdtLocked"/>
            <w:placeholder>
              <w:docPart w:val="95FD756ECC91496785DDAA67873BC820"/>
            </w:placeholder>
            <w:showingPlcHdr/>
            <w:date w:fullDate="2024-09-13T00:00:00Z">
              <w:dateFormat w:val="d MMMM yyyy"/>
              <w:lid w:val="fr-BE"/>
              <w:storeMappedDataAs w:val="date"/>
              <w:calendar w:val="gregorian"/>
            </w:date>
          </w:sdtPr>
          <w:sdtContent>
            <w:tc>
              <w:tcPr>
                <w:tcW w:w="7938" w:type="dxa"/>
                <w:vAlign w:val="bottom"/>
              </w:tcPr>
              <w:p w14:paraId="28D1C67A" w14:textId="77777777" w:rsidR="002138D9" w:rsidRPr="00C20FB9" w:rsidRDefault="00E403A5" w:rsidP="00C20FB9">
                <w:pPr>
                  <w:rPr>
                    <w:sz w:val="20"/>
                    <w:szCs w:val="20"/>
                  </w:rPr>
                </w:pPr>
                <w:r w:rsidRPr="00E27E3A">
                  <w:rPr>
                    <w:rStyle w:val="PlaceholderText"/>
                    <w:rFonts w:ascii="Libre Franklin Thin" w:hAnsi="Libre Franklin Thin"/>
                    <w:i/>
                    <w:iCs/>
                    <w:color w:val="767171" w:themeColor="background2" w:themeShade="80"/>
                  </w:rPr>
                  <w:t xml:space="preserve">Insérez la </w:t>
                </w:r>
                <w:r w:rsidR="00E32BAB">
                  <w:rPr>
                    <w:rStyle w:val="PlaceholderText"/>
                    <w:rFonts w:ascii="Libre Franklin Thin" w:hAnsi="Libre Franklin Thin"/>
                    <w:i/>
                    <w:iCs/>
                    <w:color w:val="767171" w:themeColor="background2" w:themeShade="80"/>
                  </w:rPr>
                  <w:t>date</w:t>
                </w:r>
                <w:r w:rsidR="00890CC9" w:rsidRPr="00E27E3A">
                  <w:rPr>
                    <w:rStyle w:val="PlaceholderText"/>
                    <w:rFonts w:ascii="Libre Franklin Thin" w:hAnsi="Libre Franklin Thin"/>
                    <w:color w:val="767171" w:themeColor="background2" w:themeShade="80"/>
                  </w:rPr>
                  <w:t>.</w:t>
                </w:r>
              </w:p>
            </w:tc>
          </w:sdtContent>
        </w:sdt>
        <w:bookmarkEnd w:id="2" w:displacedByCustomXml="prev"/>
      </w:tr>
    </w:tbl>
    <w:p w14:paraId="3648D4FF" w14:textId="77777777" w:rsidR="00604BCD" w:rsidRPr="00604BCD" w:rsidRDefault="00604BCD" w:rsidP="00AB6C07">
      <w:pPr>
        <w:ind w:left="0"/>
      </w:pPr>
    </w:p>
    <w:p w14:paraId="23200352" w14:textId="77777777" w:rsidR="00604BCD" w:rsidRPr="00604BCD" w:rsidRDefault="00604BCD" w:rsidP="00AB6C07">
      <w:pPr>
        <w:ind w:left="0"/>
      </w:pPr>
    </w:p>
    <w:sectPr w:rsidR="00604BCD" w:rsidRPr="00604BCD" w:rsidSect="00604BCD">
      <w:headerReference w:type="even" r:id="rId8"/>
      <w:headerReference w:type="default" r:id="rId9"/>
      <w:footerReference w:type="even" r:id="rId10"/>
      <w:footerReference w:type="default" r:id="rId11"/>
      <w:headerReference w:type="first" r:id="rId12"/>
      <w:footerReference w:type="first" r:id="rId13"/>
      <w:pgSz w:w="14173" w:h="20013" w:code="42"/>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13FCA" w14:textId="77777777" w:rsidR="00D51C2A" w:rsidRDefault="00D51C2A" w:rsidP="001B60FF">
      <w:pPr>
        <w:spacing w:after="0" w:line="240" w:lineRule="auto"/>
      </w:pPr>
      <w:r>
        <w:separator/>
      </w:r>
    </w:p>
  </w:endnote>
  <w:endnote w:type="continuationSeparator" w:id="0">
    <w:p w14:paraId="346377EA" w14:textId="77777777" w:rsidR="00D51C2A" w:rsidRDefault="00D51C2A" w:rsidP="001B6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re Franklin Thin">
    <w:panose1 w:val="00000300000000000000"/>
    <w:charset w:val="00"/>
    <w:family w:val="auto"/>
    <w:pitch w:val="variable"/>
    <w:sig w:usb0="20000007" w:usb1="00000000"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re Franklin">
    <w:panose1 w:val="00000500000000000000"/>
    <w:charset w:val="00"/>
    <w:family w:val="auto"/>
    <w:pitch w:val="variable"/>
    <w:sig w:usb0="20000007" w:usb1="00000000" w:usb2="00000000" w:usb3="00000000" w:csb0="00000193" w:csb1="00000000"/>
  </w:font>
  <w:font w:name="Libre Franklin SemiBold">
    <w:panose1 w:val="00000700000000000000"/>
    <w:charset w:val="00"/>
    <w:family w:val="auto"/>
    <w:pitch w:val="variable"/>
    <w:sig w:usb0="20000007" w:usb1="00000000" w:usb2="00000000" w:usb3="00000000" w:csb0="00000193" w:csb1="00000000"/>
  </w:font>
  <w:font w:name="Libre Franklin Medium">
    <w:panose1 w:val="00000600000000000000"/>
    <w:charset w:val="00"/>
    <w:family w:val="auto"/>
    <w:pitch w:val="variable"/>
    <w:sig w:usb0="20000007" w:usb1="00000000" w:usb2="00000000" w:usb3="00000000" w:csb0="00000193" w:csb1="00000000"/>
  </w:font>
  <w:font w:name="Libre Franklin ExtraLight">
    <w:panose1 w:val="00000300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Libre Franklin Light">
    <w:panose1 w:val="00000400000000000000"/>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D39F1" w14:textId="77777777" w:rsidR="00F91BE9" w:rsidRDefault="00F91B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7"/>
      <w:gridCol w:w="4089"/>
      <w:gridCol w:w="4364"/>
    </w:tblGrid>
    <w:tr w:rsidR="00BD2DE5" w14:paraId="6E3DF213" w14:textId="77777777" w:rsidTr="00BD2DE5">
      <w:trPr>
        <w:trHeight w:val="144"/>
      </w:trPr>
      <w:tc>
        <w:tcPr>
          <w:tcW w:w="4167" w:type="dxa"/>
        </w:tcPr>
        <w:p w14:paraId="7F760EAD" w14:textId="77777777" w:rsidR="00BD2DE5" w:rsidRPr="00BD2DE5" w:rsidRDefault="00BD2DE5" w:rsidP="00BD2DE5">
          <w:pPr>
            <w:pStyle w:val="Footer"/>
            <w:jc w:val="center"/>
            <w:rPr>
              <w:sz w:val="14"/>
              <w:szCs w:val="14"/>
            </w:rPr>
          </w:pPr>
        </w:p>
      </w:tc>
      <w:tc>
        <w:tcPr>
          <w:tcW w:w="4089" w:type="dxa"/>
        </w:tcPr>
        <w:p w14:paraId="6F1DEDC5" w14:textId="77777777" w:rsidR="00BD2DE5" w:rsidRPr="00BD2DE5" w:rsidRDefault="00000000" w:rsidP="00BD2DE5">
          <w:pPr>
            <w:pStyle w:val="Footer"/>
            <w:jc w:val="center"/>
            <w:rPr>
              <w:rFonts w:ascii="Libre Franklin Light" w:hAnsi="Libre Franklin Light"/>
              <w:sz w:val="12"/>
              <w:szCs w:val="12"/>
            </w:rPr>
          </w:pPr>
          <w:sdt>
            <w:sdtPr>
              <w:rPr>
                <w:rFonts w:ascii="Libre Franklin Light" w:hAnsi="Libre Franklin Light"/>
                <w:szCs w:val="18"/>
              </w:rPr>
              <w:id w:val="-1769616900"/>
              <w:docPartObj>
                <w:docPartGallery w:val="Page Numbers (Top of Page)"/>
                <w:docPartUnique/>
              </w:docPartObj>
            </w:sdtPr>
            <w:sdtContent>
              <w:r w:rsidR="00BD2DE5">
                <w:rPr>
                  <w:rFonts w:ascii="Libre Franklin Light" w:hAnsi="Libre Franklin Light"/>
                  <w:szCs w:val="18"/>
                </w:rPr>
                <w:br/>
              </w:r>
              <w:r w:rsidR="00BD2DE5" w:rsidRPr="003334A9">
                <w:rPr>
                  <w:rFonts w:ascii="Libre Franklin Light" w:hAnsi="Libre Franklin Light"/>
                  <w:szCs w:val="18"/>
                </w:rPr>
                <w:fldChar w:fldCharType="begin"/>
              </w:r>
              <w:r w:rsidR="00BD2DE5" w:rsidRPr="003334A9">
                <w:rPr>
                  <w:rFonts w:ascii="Libre Franklin Light" w:hAnsi="Libre Franklin Light"/>
                  <w:szCs w:val="18"/>
                </w:rPr>
                <w:instrText xml:space="preserve"> PAGE </w:instrText>
              </w:r>
              <w:r w:rsidR="00BD2DE5" w:rsidRPr="003334A9">
                <w:rPr>
                  <w:rFonts w:ascii="Libre Franklin Light" w:hAnsi="Libre Franklin Light"/>
                  <w:szCs w:val="18"/>
                </w:rPr>
                <w:fldChar w:fldCharType="separate"/>
              </w:r>
              <w:r w:rsidR="00BD2DE5">
                <w:rPr>
                  <w:rFonts w:ascii="Libre Franklin Light" w:hAnsi="Libre Franklin Light"/>
                  <w:szCs w:val="18"/>
                </w:rPr>
                <w:t>1</w:t>
              </w:r>
              <w:r w:rsidR="00BD2DE5" w:rsidRPr="003334A9">
                <w:rPr>
                  <w:rFonts w:ascii="Libre Franklin Light" w:hAnsi="Libre Franklin Light"/>
                  <w:szCs w:val="18"/>
                </w:rPr>
                <w:fldChar w:fldCharType="end"/>
              </w:r>
              <w:r w:rsidR="00BD2DE5" w:rsidRPr="003334A9">
                <w:rPr>
                  <w:rFonts w:ascii="Libre Franklin Light" w:hAnsi="Libre Franklin Light"/>
                  <w:szCs w:val="18"/>
                </w:rPr>
                <w:t xml:space="preserve"> / </w:t>
              </w:r>
              <w:r w:rsidR="00BD2DE5" w:rsidRPr="003334A9">
                <w:rPr>
                  <w:rFonts w:ascii="Libre Franklin Light" w:hAnsi="Libre Franklin Light"/>
                  <w:szCs w:val="18"/>
                </w:rPr>
                <w:fldChar w:fldCharType="begin"/>
              </w:r>
              <w:r w:rsidR="00BD2DE5" w:rsidRPr="003334A9">
                <w:rPr>
                  <w:rFonts w:ascii="Libre Franklin Light" w:hAnsi="Libre Franklin Light"/>
                  <w:szCs w:val="18"/>
                </w:rPr>
                <w:instrText xml:space="preserve"> NUMPAGES  </w:instrText>
              </w:r>
              <w:r w:rsidR="00BD2DE5" w:rsidRPr="003334A9">
                <w:rPr>
                  <w:rFonts w:ascii="Libre Franklin Light" w:hAnsi="Libre Franklin Light"/>
                  <w:szCs w:val="18"/>
                </w:rPr>
                <w:fldChar w:fldCharType="separate"/>
              </w:r>
              <w:r w:rsidR="00BD2DE5">
                <w:rPr>
                  <w:rFonts w:ascii="Libre Franklin Light" w:hAnsi="Libre Franklin Light"/>
                  <w:szCs w:val="18"/>
                </w:rPr>
                <w:t>4</w:t>
              </w:r>
              <w:r w:rsidR="00BD2DE5" w:rsidRPr="003334A9">
                <w:rPr>
                  <w:rFonts w:ascii="Libre Franklin Light" w:hAnsi="Libre Franklin Light"/>
                  <w:szCs w:val="18"/>
                </w:rPr>
                <w:fldChar w:fldCharType="end"/>
              </w:r>
            </w:sdtContent>
          </w:sdt>
        </w:p>
      </w:tc>
      <w:tc>
        <w:tcPr>
          <w:tcW w:w="4364" w:type="dxa"/>
          <w:vAlign w:val="bottom"/>
        </w:tcPr>
        <w:p w14:paraId="6A378032" w14:textId="4DCFED76" w:rsidR="00BD2DE5" w:rsidRPr="003334A9" w:rsidRDefault="00BD2DE5" w:rsidP="00BD2DE5">
          <w:pPr>
            <w:pStyle w:val="Footer"/>
            <w:jc w:val="right"/>
            <w:rPr>
              <w:rFonts w:ascii="Libre Franklin Light" w:hAnsi="Libre Franklin Light"/>
              <w:szCs w:val="18"/>
            </w:rPr>
          </w:pPr>
          <w:r w:rsidRPr="00BD2DE5">
            <w:rPr>
              <w:rFonts w:ascii="Libre Franklin Light" w:hAnsi="Libre Franklin Light"/>
              <w:sz w:val="12"/>
              <w:szCs w:val="12"/>
            </w:rPr>
            <w:t xml:space="preserve">Dernière sauvegarde du document : </w:t>
          </w:r>
          <w:r w:rsidRPr="00BD2DE5">
            <w:rPr>
              <w:rFonts w:ascii="Libre Franklin Light" w:hAnsi="Libre Franklin Light"/>
              <w:sz w:val="12"/>
              <w:szCs w:val="12"/>
            </w:rPr>
            <w:fldChar w:fldCharType="begin"/>
          </w:r>
          <w:r w:rsidRPr="00BD2DE5">
            <w:rPr>
              <w:rFonts w:ascii="Libre Franklin Light" w:hAnsi="Libre Franklin Light"/>
              <w:sz w:val="12"/>
              <w:szCs w:val="12"/>
            </w:rPr>
            <w:instrText xml:space="preserve"> SAVEDATE  \@ "dddd d MMMM yyyy"  \* MERGEFORMAT </w:instrText>
          </w:r>
          <w:r w:rsidRPr="00BD2DE5">
            <w:rPr>
              <w:rFonts w:ascii="Libre Franklin Light" w:hAnsi="Libre Franklin Light"/>
              <w:sz w:val="12"/>
              <w:szCs w:val="12"/>
            </w:rPr>
            <w:fldChar w:fldCharType="separate"/>
          </w:r>
          <w:r w:rsidR="005D5F8E">
            <w:rPr>
              <w:rFonts w:ascii="Libre Franklin Light" w:hAnsi="Libre Franklin Light"/>
              <w:noProof/>
              <w:sz w:val="12"/>
              <w:szCs w:val="12"/>
            </w:rPr>
            <w:t>vendredi 16 octobre 2026</w:t>
          </w:r>
          <w:r w:rsidRPr="00BD2DE5">
            <w:rPr>
              <w:rFonts w:ascii="Libre Franklin Light" w:hAnsi="Libre Franklin Light"/>
              <w:sz w:val="12"/>
              <w:szCs w:val="12"/>
            </w:rPr>
            <w:fldChar w:fldCharType="end"/>
          </w:r>
        </w:p>
      </w:tc>
    </w:tr>
  </w:tbl>
  <w:p w14:paraId="597CC307" w14:textId="77777777" w:rsidR="00372A59" w:rsidRPr="000C215A" w:rsidRDefault="00372A59" w:rsidP="00BD2DE5">
    <w:pPr>
      <w:pStyle w:val="Footer"/>
      <w:spacing w:before="120"/>
      <w:ind w:left="0"/>
      <w:rPr>
        <w:rFonts w:ascii="Libre Franklin Light" w:hAnsi="Libre Franklin Light"/>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AD1DA" w14:textId="77777777" w:rsidR="00F91BE9" w:rsidRDefault="00F91B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D7E90" w14:textId="77777777" w:rsidR="00D51C2A" w:rsidRDefault="00D51C2A" w:rsidP="001B60FF">
      <w:pPr>
        <w:spacing w:after="0" w:line="240" w:lineRule="auto"/>
      </w:pPr>
      <w:r>
        <w:separator/>
      </w:r>
    </w:p>
  </w:footnote>
  <w:footnote w:type="continuationSeparator" w:id="0">
    <w:p w14:paraId="6EBAF366" w14:textId="77777777" w:rsidR="00D51C2A" w:rsidRDefault="00D51C2A" w:rsidP="001B60FF">
      <w:pPr>
        <w:spacing w:after="0" w:line="240" w:lineRule="auto"/>
      </w:pPr>
      <w:r>
        <w:continuationSeparator/>
      </w:r>
    </w:p>
  </w:footnote>
  <w:footnote w:id="1">
    <w:p w14:paraId="3CFB5702" w14:textId="77777777" w:rsidR="00516D9D" w:rsidRPr="00604BCD" w:rsidRDefault="00516D9D" w:rsidP="00DB5D75">
      <w:pPr>
        <w:pStyle w:val="FootnoteText"/>
        <w:jc w:val="both"/>
        <w:rPr>
          <w:rStyle w:val="FootnoteReference"/>
          <w:szCs w:val="16"/>
        </w:rPr>
      </w:pPr>
      <w:r w:rsidRPr="00604BCD">
        <w:rPr>
          <w:rStyle w:val="FootnoteReference"/>
          <w:szCs w:val="16"/>
        </w:rPr>
        <w:footnoteRef/>
      </w:r>
      <w:r w:rsidRPr="00604BCD">
        <w:rPr>
          <w:szCs w:val="16"/>
        </w:rPr>
        <w:t xml:space="preserve"> </w:t>
      </w:r>
      <w:r w:rsidR="009303D1">
        <w:rPr>
          <w:szCs w:val="16"/>
        </w:rPr>
        <w:t>A</w:t>
      </w:r>
      <w:r w:rsidRPr="00604BCD">
        <w:rPr>
          <w:szCs w:val="16"/>
        </w:rPr>
        <w:t>rticles 7</w:t>
      </w:r>
      <w:r w:rsidR="00BA4B63">
        <w:rPr>
          <w:szCs w:val="16"/>
        </w:rPr>
        <w:t>, 8</w:t>
      </w:r>
      <w:r w:rsidRPr="00604BCD">
        <w:rPr>
          <w:szCs w:val="16"/>
        </w:rPr>
        <w:t xml:space="preserve"> et </w:t>
      </w:r>
      <w:r w:rsidR="00BA4B63">
        <w:rPr>
          <w:szCs w:val="16"/>
        </w:rPr>
        <w:t>9</w:t>
      </w:r>
      <w:r w:rsidRPr="00604BCD">
        <w:rPr>
          <w:szCs w:val="16"/>
        </w:rPr>
        <w:t xml:space="preserve"> </w:t>
      </w:r>
      <w:r w:rsidRPr="006119C0">
        <w:rPr>
          <w:szCs w:val="16"/>
        </w:rPr>
        <w:t>de l’</w:t>
      </w:r>
      <w:hyperlink r:id="rId1" w:history="1">
        <w:r w:rsidRPr="00DB45E8">
          <w:rPr>
            <w:rStyle w:val="Hyperlink"/>
            <w:szCs w:val="16"/>
            <w:u w:val="none"/>
          </w:rPr>
          <w:t>Arrêté royal du 8 mai 2018</w:t>
        </w:r>
      </w:hyperlink>
      <w:r w:rsidR="009303D1" w:rsidRPr="009303D1">
        <w:t xml:space="preserve"> </w:t>
      </w:r>
      <w:r w:rsidR="009303D1" w:rsidRPr="009303D1">
        <w:rPr>
          <w:i/>
          <w:iCs/>
          <w:szCs w:val="16"/>
        </w:rPr>
        <w:t>relatif aux déclarations d'installation et d'utilisation de caméras de surveillance et au registre d'activités de traitement d'images de caméras de surveillance</w:t>
      </w:r>
      <w:r w:rsidR="00604BCD" w:rsidRPr="00604BCD">
        <w:rPr>
          <w:szCs w:val="16"/>
        </w:rPr>
        <w:t>.</w:t>
      </w:r>
    </w:p>
  </w:footnote>
  <w:footnote w:id="2">
    <w:p w14:paraId="1145B475" w14:textId="77777777" w:rsidR="00507F48" w:rsidRPr="00507F48" w:rsidRDefault="00507F48" w:rsidP="00DB5D75">
      <w:pPr>
        <w:pStyle w:val="FootnoteText"/>
        <w:jc w:val="both"/>
      </w:pPr>
      <w:r w:rsidRPr="00507F48">
        <w:rPr>
          <w:rStyle w:val="FootnoteReference"/>
          <w:szCs w:val="16"/>
        </w:rPr>
        <w:footnoteRef/>
      </w:r>
      <w:r w:rsidRPr="00507F48">
        <w:rPr>
          <w:rStyle w:val="FootnoteReference"/>
          <w:szCs w:val="16"/>
        </w:rPr>
        <w:t xml:space="preserve"> </w:t>
      </w:r>
      <w:r w:rsidRPr="00507F48">
        <w:rPr>
          <w:szCs w:val="16"/>
        </w:rPr>
        <w:t xml:space="preserve">Article 2, 5° </w:t>
      </w:r>
      <w:r w:rsidRPr="00E310EA">
        <w:rPr>
          <w:szCs w:val="16"/>
        </w:rPr>
        <w:t xml:space="preserve">de la </w:t>
      </w:r>
      <w:hyperlink r:id="rId2" w:history="1">
        <w:r w:rsidRPr="00DB45E8">
          <w:rPr>
            <w:color w:val="0563C1"/>
            <w:szCs w:val="16"/>
          </w:rPr>
          <w:t>Loi du 21 mars 2007</w:t>
        </w:r>
      </w:hyperlink>
      <w:r w:rsidRPr="00E310EA">
        <w:rPr>
          <w:rStyle w:val="Hyperlink"/>
          <w:u w:val="none"/>
        </w:rPr>
        <w:t xml:space="preserve"> </w:t>
      </w:r>
      <w:r w:rsidRPr="00507F48">
        <w:rPr>
          <w:i/>
          <w:iCs/>
          <w:szCs w:val="16"/>
        </w:rPr>
        <w:t>réglant l'installation et l'utilisation de caméras de surveillance</w:t>
      </w:r>
      <w:r>
        <w:rPr>
          <w:szCs w:val="16"/>
        </w:rPr>
        <w:t>.</w:t>
      </w:r>
    </w:p>
  </w:footnote>
  <w:footnote w:id="3">
    <w:p w14:paraId="3A289FFB" w14:textId="7BE98465" w:rsidR="00E420C5" w:rsidRPr="00604BCD" w:rsidRDefault="00E420C5" w:rsidP="00DB5D75">
      <w:pPr>
        <w:pStyle w:val="FootnoteText"/>
        <w:jc w:val="both"/>
        <w:rPr>
          <w:szCs w:val="16"/>
        </w:rPr>
      </w:pPr>
      <w:r w:rsidRPr="00604BCD">
        <w:rPr>
          <w:rStyle w:val="FootnoteReference"/>
          <w:szCs w:val="16"/>
        </w:rPr>
        <w:footnoteRef/>
      </w:r>
      <w:r w:rsidRPr="00604BCD">
        <w:rPr>
          <w:szCs w:val="16"/>
        </w:rPr>
        <w:t xml:space="preserve"> </w:t>
      </w:r>
      <w:r w:rsidR="0001285B" w:rsidRPr="0001285B">
        <w:rPr>
          <w:szCs w:val="16"/>
        </w:rPr>
        <w:t>Articles 2</w:t>
      </w:r>
      <w:r w:rsidR="00DB0C7F">
        <w:rPr>
          <w:szCs w:val="16"/>
        </w:rPr>
        <w:t xml:space="preserve"> </w:t>
      </w:r>
      <w:r w:rsidR="0001285B" w:rsidRPr="0001285B">
        <w:rPr>
          <w:szCs w:val="16"/>
        </w:rPr>
        <w:t>et 7</w:t>
      </w:r>
      <w:r w:rsidR="00DB0C7F">
        <w:rPr>
          <w:szCs w:val="16"/>
        </w:rPr>
        <w:t>/3</w:t>
      </w:r>
      <w:r w:rsidR="0001285B" w:rsidRPr="0001285B">
        <w:rPr>
          <w:szCs w:val="16"/>
        </w:rPr>
        <w:t xml:space="preserve"> de la Loi du 21 mars 2007</w:t>
      </w:r>
      <w:r w:rsidR="004C2AFF">
        <w:rPr>
          <w:szCs w:val="16"/>
        </w:rPr>
        <w:t> </w:t>
      </w:r>
      <w:r w:rsidR="0001285B" w:rsidRPr="0001285B">
        <w:rPr>
          <w:szCs w:val="16"/>
        </w:rPr>
        <w:t>; articles 2 à 6, et 8 de l’Arrêté royal du 8 mai 2018. Voy. également la page thématique sur le site internet de l’A</w:t>
      </w:r>
      <w:r w:rsidR="00F556CF">
        <w:rPr>
          <w:szCs w:val="16"/>
        </w:rPr>
        <w:t xml:space="preserve">utorité de protection des données </w:t>
      </w:r>
      <w:r w:rsidR="0001285B" w:rsidRPr="0001285B">
        <w:rPr>
          <w:szCs w:val="16"/>
        </w:rPr>
        <w:t xml:space="preserve">: </w:t>
      </w:r>
      <w:hyperlink r:id="rId3" w:history="1">
        <w:r w:rsidR="0001285B" w:rsidRPr="0001285B">
          <w:rPr>
            <w:rStyle w:val="Hyperlink"/>
            <w:szCs w:val="16"/>
            <w:u w:val="none"/>
          </w:rPr>
          <w:t>https://www.autoriteprotectiondonnees.be/citoyen/themes/les-cameras-et-votre-vie-privee/les-cameras-de-surveillance</w:t>
        </w:r>
      </w:hyperlink>
      <w:r w:rsidR="0001285B" w:rsidRPr="0001285B">
        <w:rPr>
          <w:szCs w:val="16"/>
        </w:rPr>
        <w:t>.</w:t>
      </w:r>
    </w:p>
  </w:footnote>
  <w:footnote w:id="4">
    <w:p w14:paraId="438E31DB" w14:textId="59B25763" w:rsidR="00F52D29" w:rsidRPr="009E0CF3" w:rsidRDefault="00F52D29" w:rsidP="00DB5D75">
      <w:pPr>
        <w:pStyle w:val="FootnoteText"/>
        <w:jc w:val="both"/>
        <w:rPr>
          <w:szCs w:val="16"/>
        </w:rPr>
      </w:pPr>
      <w:r w:rsidRPr="009E0CF3">
        <w:rPr>
          <w:rStyle w:val="FootnoteReference"/>
          <w:szCs w:val="16"/>
        </w:rPr>
        <w:footnoteRef/>
      </w:r>
      <w:r w:rsidRPr="009E0CF3">
        <w:rPr>
          <w:szCs w:val="16"/>
        </w:rPr>
        <w:t xml:space="preserve"> </w:t>
      </w:r>
      <w:hyperlink r:id="rId4" w:history="1">
        <w:r w:rsidRPr="00FF587D">
          <w:rPr>
            <w:rStyle w:val="Hyperlink"/>
            <w:szCs w:val="16"/>
            <w:u w:val="none"/>
          </w:rPr>
          <w:t>http://www.declarationcamera.be/</w:t>
        </w:r>
      </w:hyperlink>
      <w:r>
        <w:rPr>
          <w:szCs w:val="16"/>
        </w:rPr>
        <w:t>.</w:t>
      </w:r>
    </w:p>
  </w:footnote>
  <w:footnote w:id="5">
    <w:p w14:paraId="509049E9" w14:textId="574F76A1" w:rsidR="00EE2AFF" w:rsidRDefault="00EE2AFF" w:rsidP="00DB5D75">
      <w:pPr>
        <w:pStyle w:val="FootnoteText"/>
        <w:jc w:val="both"/>
      </w:pPr>
      <w:r>
        <w:rPr>
          <w:rStyle w:val="FootnoteReference"/>
        </w:rPr>
        <w:footnoteRef/>
      </w:r>
      <w:r>
        <w:t xml:space="preserve"> </w:t>
      </w:r>
      <w:r w:rsidRPr="00EE2AFF">
        <w:t xml:space="preserve">Articles 3, </w:t>
      </w:r>
      <w:r w:rsidR="00583853">
        <w:t>7/2</w:t>
      </w:r>
      <w:r w:rsidRPr="00EE2AFF">
        <w:t>, 7</w:t>
      </w:r>
      <w:r w:rsidR="00583853">
        <w:t>/3</w:t>
      </w:r>
      <w:r w:rsidRPr="00EE2AFF">
        <w:t xml:space="preserve"> et 9 de la Loi du 21 mars 2007</w:t>
      </w:r>
      <w:r w:rsidR="00977C32">
        <w:t>, précitée</w:t>
      </w:r>
      <w:r w:rsidRPr="00EE2AFF">
        <w:t> ; articles 5, 7 et 8 de l’Arrêté royal du 8 mai 2018</w:t>
      </w:r>
      <w:r w:rsidR="00977C32">
        <w:t>, précité</w:t>
      </w:r>
      <w:r w:rsidRPr="00EE2AFF">
        <w:t xml:space="preserve"> ; articles 1 à 5 de </w:t>
      </w:r>
      <w:r w:rsidR="00977C32" w:rsidRPr="00977C32">
        <w:t>l’</w:t>
      </w:r>
      <w:hyperlink r:id="rId5" w:history="1">
        <w:r w:rsidR="00977C32" w:rsidRPr="00977C32">
          <w:rPr>
            <w:rStyle w:val="Hyperlink"/>
            <w:u w:val="none"/>
          </w:rPr>
          <w:t>Arrêté royal du 10 février 2008</w:t>
        </w:r>
      </w:hyperlink>
      <w:r w:rsidR="00977C32" w:rsidRPr="00977C32">
        <w:t> </w:t>
      </w:r>
      <w:r w:rsidR="00977C32" w:rsidRPr="00977C32">
        <w:rPr>
          <w:i/>
          <w:iCs/>
        </w:rPr>
        <w:t>définissant la manière de signaler l'existence d'une surveillance par caméra</w:t>
      </w:r>
      <w:r w:rsidR="00977C32">
        <w:rPr>
          <w:i/>
          <w:iCs/>
        </w:rPr>
        <w:t xml:space="preserve"> </w:t>
      </w:r>
      <w:r w:rsidRPr="00EE2AFF">
        <w:t xml:space="preserve">; article 13 du </w:t>
      </w:r>
      <w:hyperlink r:id="rId6" w:anchor="art_13" w:history="1">
        <w:r w:rsidR="00DB5D75" w:rsidRPr="00891B33">
          <w:rPr>
            <w:rStyle w:val="Hyperlink"/>
            <w:u w:val="none"/>
          </w:rPr>
          <w:t>Règlement Général sur la Protection des Données</w:t>
        </w:r>
      </w:hyperlink>
      <w:r w:rsidRPr="00EE2AFF">
        <w:t>.</w:t>
      </w:r>
    </w:p>
  </w:footnote>
  <w:footnote w:id="6">
    <w:p w14:paraId="7CAFE116" w14:textId="34E46182" w:rsidR="00B16C09" w:rsidRDefault="00B16C09" w:rsidP="00DB5D75">
      <w:pPr>
        <w:pStyle w:val="FootnoteText"/>
        <w:jc w:val="both"/>
      </w:pPr>
      <w:r>
        <w:rPr>
          <w:rStyle w:val="FootnoteReference"/>
        </w:rPr>
        <w:footnoteRef/>
      </w:r>
      <w:r>
        <w:t xml:space="preserve"> </w:t>
      </w:r>
      <w:r w:rsidRPr="00B16C09">
        <w:t>Article 7, 7° de l’Arrêté royal du 8 mai 2018</w:t>
      </w:r>
      <w:r w:rsidR="00EE2AFF">
        <w:t> ; articles 25 et 32 du R</w:t>
      </w:r>
      <w:r w:rsidR="00B74248">
        <w:t xml:space="preserve">èglement </w:t>
      </w:r>
      <w:r w:rsidR="00EE2AFF">
        <w:t>G</w:t>
      </w:r>
      <w:r w:rsidR="00B74248">
        <w:t xml:space="preserve">énéral sur la </w:t>
      </w:r>
      <w:r w:rsidR="00EE2AFF">
        <w:t>P</w:t>
      </w:r>
      <w:r w:rsidR="00B74248">
        <w:t xml:space="preserve">rotection des </w:t>
      </w:r>
      <w:r w:rsidR="00EE2AFF">
        <w:t>D</w:t>
      </w:r>
      <w:r w:rsidR="00B74248">
        <w:t>onnées</w:t>
      </w:r>
      <w:r w:rsidR="00EE2AFF">
        <w:t>.</w:t>
      </w:r>
    </w:p>
  </w:footnote>
  <w:footnote w:id="7">
    <w:p w14:paraId="1655AB63" w14:textId="04BA3339" w:rsidR="00A90A30" w:rsidRDefault="00A90A30" w:rsidP="00DB5D75">
      <w:pPr>
        <w:pStyle w:val="FootnoteText"/>
        <w:jc w:val="both"/>
      </w:pPr>
      <w:r>
        <w:rPr>
          <w:rStyle w:val="FootnoteReference"/>
        </w:rPr>
        <w:footnoteRef/>
      </w:r>
      <w:r>
        <w:t xml:space="preserve"> </w:t>
      </w:r>
      <w:r w:rsidRPr="00A90A30">
        <w:t>Article 9 de l’Arrêté royal du 8 mai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1A1AD" w14:textId="77777777" w:rsidR="00F91BE9" w:rsidRDefault="00F91B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274"/>
      <w:gridCol w:w="2126"/>
      <w:gridCol w:w="5220"/>
    </w:tblGrid>
    <w:tr w:rsidR="00623345" w14:paraId="548D6777" w14:textId="77777777" w:rsidTr="00623345">
      <w:tc>
        <w:tcPr>
          <w:tcW w:w="5274" w:type="dxa"/>
        </w:tcPr>
        <w:p w14:paraId="587984FE" w14:textId="77777777" w:rsidR="00623345" w:rsidRPr="000012F9" w:rsidRDefault="009D3E7E" w:rsidP="0012079C">
          <w:pPr>
            <w:pStyle w:val="Header"/>
            <w:tabs>
              <w:tab w:val="clear" w:pos="9072"/>
              <w:tab w:val="right" w:pos="7655"/>
            </w:tabs>
            <w:ind w:left="0"/>
            <w:rPr>
              <w:smallCaps/>
              <w:color w:val="000000" w:themeColor="text1"/>
              <w:sz w:val="16"/>
              <w:szCs w:val="20"/>
            </w:rPr>
          </w:pPr>
          <w:bookmarkStart w:id="3" w:name="_Hlk206769588"/>
          <w:r w:rsidRPr="000012F9">
            <w:rPr>
              <w:smallCaps/>
              <w:color w:val="000000" w:themeColor="text1"/>
              <w:sz w:val="16"/>
              <w:szCs w:val="20"/>
            </w:rPr>
            <w:t>Registre</w:t>
          </w:r>
          <w:r w:rsidR="00623345" w:rsidRPr="000012F9">
            <w:rPr>
              <w:smallCaps/>
              <w:color w:val="000000" w:themeColor="text1"/>
              <w:sz w:val="16"/>
              <w:szCs w:val="20"/>
            </w:rPr>
            <w:t xml:space="preserve"> des activités de traitement d’images par caméras</w:t>
          </w:r>
        </w:p>
      </w:tc>
      <w:tc>
        <w:tcPr>
          <w:tcW w:w="2126" w:type="dxa"/>
        </w:tcPr>
        <w:p w14:paraId="48EFD6B2" w14:textId="3094D1BE" w:rsidR="00623345" w:rsidRPr="00A1592F" w:rsidRDefault="005E2953" w:rsidP="00623345">
          <w:pPr>
            <w:pStyle w:val="Header"/>
            <w:tabs>
              <w:tab w:val="clear" w:pos="9072"/>
              <w:tab w:val="right" w:pos="7655"/>
            </w:tabs>
            <w:ind w:left="0"/>
            <w:jc w:val="center"/>
            <w:rPr>
              <w:rFonts w:ascii="Libre Franklin ExtraLight" w:hAnsi="Libre Franklin ExtraLight"/>
              <w:color w:val="000000" w:themeColor="text1"/>
              <w:sz w:val="14"/>
              <w:szCs w:val="14"/>
            </w:rPr>
          </w:pPr>
          <w:r>
            <w:rPr>
              <w:rFonts w:ascii="Libre Franklin ExtraLight" w:hAnsi="Libre Franklin ExtraLight"/>
              <w:color w:val="000000" w:themeColor="text1"/>
              <w:sz w:val="14"/>
              <w:szCs w:val="14"/>
            </w:rPr>
            <w:t xml:space="preserve">Version du </w:t>
          </w:r>
          <w:r w:rsidR="00623345" w:rsidRPr="000012F9">
            <w:rPr>
              <w:rFonts w:ascii="Libre Franklin ExtraLight" w:hAnsi="Libre Franklin ExtraLight"/>
              <w:color w:val="000000" w:themeColor="text1"/>
              <w:sz w:val="14"/>
              <w:szCs w:val="14"/>
            </w:rPr>
            <w:fldChar w:fldCharType="begin"/>
          </w:r>
          <w:r w:rsidR="00623345" w:rsidRPr="000012F9">
            <w:rPr>
              <w:rFonts w:ascii="Libre Franklin ExtraLight" w:hAnsi="Libre Franklin ExtraLight"/>
              <w:color w:val="000000" w:themeColor="text1"/>
              <w:sz w:val="14"/>
              <w:szCs w:val="14"/>
            </w:rPr>
            <w:instrText xml:space="preserve"> REF Derniière_màj_registre  \* MERGEFORMAT </w:instrText>
          </w:r>
          <w:r w:rsidR="00623345" w:rsidRPr="000012F9">
            <w:rPr>
              <w:rFonts w:ascii="Libre Franklin ExtraLight" w:hAnsi="Libre Franklin ExtraLight"/>
              <w:color w:val="000000" w:themeColor="text1"/>
              <w:sz w:val="14"/>
              <w:szCs w:val="14"/>
            </w:rPr>
            <w:fldChar w:fldCharType="separate"/>
          </w:r>
          <w:sdt>
            <w:sdtPr>
              <w:rPr>
                <w:rFonts w:ascii="Libre Franklin ExtraLight" w:hAnsi="Libre Franklin ExtraLight"/>
                <w:color w:val="000000" w:themeColor="text1"/>
                <w:sz w:val="14"/>
                <w:szCs w:val="14"/>
              </w:rPr>
              <w:alias w:val="Date de la dernière modification du registre"/>
              <w:tag w:val="Date de la dernière modification du registre"/>
              <w:id w:val="289708123"/>
              <w:lock w:val="sdtLocked"/>
              <w:placeholder>
                <w:docPart w:val="CE5AD07BDC6A40A199260B98E2B021E6"/>
              </w:placeholder>
              <w:showingPlcHdr/>
              <w:date w:fullDate="2024-09-13T00:00:00Z">
                <w:dateFormat w:val="d MMMM yyyy"/>
                <w:lid w:val="fr-BE"/>
                <w:storeMappedDataAs w:val="date"/>
                <w:calendar w:val="gregorian"/>
              </w:date>
            </w:sdtPr>
            <w:sdtContent>
              <w:r w:rsidR="00E46A86" w:rsidRPr="00E46A86">
                <w:rPr>
                  <w:rStyle w:val="PlaceholderText"/>
                  <w:rFonts w:ascii="Libre Franklin ExtraLight" w:hAnsi="Libre Franklin ExtraLight"/>
                  <w:i/>
                  <w:iCs/>
                  <w:color w:val="000000" w:themeColor="text1"/>
                  <w:sz w:val="14"/>
                  <w:szCs w:val="14"/>
                </w:rPr>
                <w:t>Insérez la date</w:t>
              </w:r>
              <w:r w:rsidR="00E46A86" w:rsidRPr="00E46A86">
                <w:rPr>
                  <w:rStyle w:val="PlaceholderText"/>
                  <w:rFonts w:ascii="Libre Franklin ExtraLight" w:hAnsi="Libre Franklin ExtraLight"/>
                  <w:color w:val="000000" w:themeColor="text1"/>
                  <w:sz w:val="14"/>
                  <w:szCs w:val="14"/>
                </w:rPr>
                <w:t>.</w:t>
              </w:r>
            </w:sdtContent>
          </w:sdt>
          <w:r w:rsidR="00623345" w:rsidRPr="000012F9">
            <w:rPr>
              <w:rFonts w:ascii="Libre Franklin ExtraLight" w:hAnsi="Libre Franklin ExtraLight"/>
              <w:color w:val="000000" w:themeColor="text1"/>
              <w:sz w:val="14"/>
              <w:szCs w:val="14"/>
            </w:rPr>
            <w:fldChar w:fldCharType="end"/>
          </w:r>
        </w:p>
      </w:tc>
      <w:tc>
        <w:tcPr>
          <w:tcW w:w="5220" w:type="dxa"/>
        </w:tcPr>
        <w:p w14:paraId="340C3D03" w14:textId="77777777" w:rsidR="00623345" w:rsidRPr="000012F9" w:rsidRDefault="00623345" w:rsidP="0012079C">
          <w:pPr>
            <w:pStyle w:val="Header"/>
            <w:tabs>
              <w:tab w:val="clear" w:pos="9072"/>
              <w:tab w:val="right" w:pos="7655"/>
            </w:tabs>
            <w:ind w:left="0"/>
            <w:jc w:val="right"/>
            <w:rPr>
              <w:rFonts w:ascii="Libre Franklin ExtraLight" w:hAnsi="Libre Franklin ExtraLight"/>
              <w:color w:val="000000" w:themeColor="text1"/>
              <w:sz w:val="14"/>
              <w:szCs w:val="18"/>
            </w:rPr>
          </w:pPr>
          <w:r w:rsidRPr="000012F9">
            <w:rPr>
              <w:rFonts w:ascii="Libre Franklin ExtraLight" w:hAnsi="Libre Franklin ExtraLight"/>
              <w:color w:val="000000" w:themeColor="text1"/>
              <w:sz w:val="14"/>
              <w:szCs w:val="18"/>
            </w:rPr>
            <w:t xml:space="preserve">Caméras </w:t>
          </w:r>
          <w:r w:rsidR="0005013F">
            <w:rPr>
              <w:rFonts w:ascii="Libre Franklin ExtraLight" w:hAnsi="Libre Franklin ExtraLight"/>
              <w:smallCaps/>
              <w:color w:val="000000" w:themeColor="text1"/>
              <w:sz w:val="14"/>
              <w:szCs w:val="18"/>
            </w:rPr>
            <w:t>mobiles</w:t>
          </w:r>
          <w:r w:rsidR="000012F9" w:rsidRPr="000012F9">
            <w:rPr>
              <w:rFonts w:ascii="Libre Franklin ExtraLight" w:hAnsi="Libre Franklin ExtraLight"/>
              <w:color w:val="000000" w:themeColor="text1"/>
              <w:sz w:val="14"/>
              <w:szCs w:val="18"/>
            </w:rPr>
            <w:t xml:space="preserve"> </w:t>
          </w:r>
          <w:r w:rsidRPr="000012F9">
            <w:rPr>
              <w:rFonts w:ascii="Libre Franklin ExtraLight" w:hAnsi="Libre Franklin ExtraLight"/>
              <w:color w:val="000000" w:themeColor="text1"/>
              <w:sz w:val="14"/>
              <w:szCs w:val="18"/>
            </w:rPr>
            <w:t xml:space="preserve">dans un </w:t>
          </w:r>
          <w:r w:rsidRPr="00524DB5">
            <w:rPr>
              <w:rFonts w:ascii="Libre Franklin ExtraLight" w:hAnsi="Libre Franklin ExtraLight"/>
              <w:smallCaps/>
              <w:color w:val="000000" w:themeColor="text1"/>
              <w:sz w:val="14"/>
              <w:szCs w:val="18"/>
            </w:rPr>
            <w:t>lieu</w:t>
          </w:r>
          <w:r w:rsidRPr="000012F9">
            <w:rPr>
              <w:rFonts w:ascii="Libre Franklin ExtraLight" w:hAnsi="Libre Franklin ExtraLight"/>
              <w:color w:val="000000" w:themeColor="text1"/>
              <w:sz w:val="14"/>
              <w:szCs w:val="18"/>
            </w:rPr>
            <w:t xml:space="preserve"> </w:t>
          </w:r>
          <w:r w:rsidR="00524DB5" w:rsidRPr="00524DB5">
            <w:rPr>
              <w:rFonts w:ascii="Libre Franklin ExtraLight" w:hAnsi="Libre Franklin ExtraLight"/>
              <w:smallCaps/>
              <w:color w:val="000000" w:themeColor="text1"/>
              <w:sz w:val="14"/>
              <w:szCs w:val="18"/>
            </w:rPr>
            <w:t>fermé (non</w:t>
          </w:r>
          <w:r w:rsidRPr="000012F9">
            <w:rPr>
              <w:rFonts w:ascii="Libre Franklin ExtraLight" w:hAnsi="Libre Franklin ExtraLight"/>
              <w:color w:val="000000" w:themeColor="text1"/>
              <w:sz w:val="14"/>
              <w:szCs w:val="18"/>
            </w:rPr>
            <w:t xml:space="preserve">) </w:t>
          </w:r>
          <w:r w:rsidRPr="00524DB5">
            <w:rPr>
              <w:rFonts w:ascii="Libre Franklin ExtraLight" w:hAnsi="Libre Franklin ExtraLight"/>
              <w:smallCaps/>
              <w:color w:val="000000" w:themeColor="text1"/>
              <w:sz w:val="14"/>
              <w:szCs w:val="18"/>
            </w:rPr>
            <w:t>accessible au public</w:t>
          </w:r>
        </w:p>
      </w:tc>
    </w:tr>
  </w:tbl>
  <w:bookmarkEnd w:id="3"/>
  <w:p w14:paraId="4FC73618" w14:textId="3DA29CA2" w:rsidR="00516D9D" w:rsidRPr="0012079C" w:rsidRDefault="0012079C" w:rsidP="00462F69">
    <w:pPr>
      <w:pStyle w:val="Header"/>
      <w:tabs>
        <w:tab w:val="clear" w:pos="9072"/>
        <w:tab w:val="right" w:pos="7655"/>
      </w:tabs>
      <w:ind w:left="0"/>
      <w:rPr>
        <w:rFonts w:ascii="Libre Franklin ExtraLight" w:hAnsi="Libre Franklin ExtraLight"/>
        <w:sz w:val="16"/>
        <w:szCs w:val="20"/>
      </w:rPr>
    </w:pPr>
    <w:r>
      <w:rPr>
        <w:rFonts w:ascii="Libre Franklin ExtraLight" w:hAnsi="Libre Franklin ExtraLight"/>
        <w:sz w:val="16"/>
        <w:szCs w:val="20"/>
      </w:rPr>
      <w:tab/>
    </w:r>
  </w:p>
  <w:p w14:paraId="287305D8" w14:textId="77777777" w:rsidR="00516D9D" w:rsidRDefault="00516D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90EEA" w14:textId="77777777" w:rsidR="00F91BE9" w:rsidRDefault="00F91B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254D1"/>
    <w:multiLevelType w:val="hybridMultilevel"/>
    <w:tmpl w:val="A8E2771E"/>
    <w:lvl w:ilvl="0" w:tplc="5B02EBD2">
      <w:start w:val="1"/>
      <w:numFmt w:val="decimal"/>
      <w:lvlText w:val="%1°"/>
      <w:lvlJc w:val="left"/>
      <w:pPr>
        <w:ind w:left="720" w:hanging="360"/>
      </w:pPr>
      <w:rPr>
        <w:rFonts w:ascii="Libre Franklin Thin" w:hAnsi="Libre Franklin Thin" w:hint="default"/>
        <w:b w:val="0"/>
        <w:bCs w:val="0"/>
        <w:i/>
        <w:iCs/>
        <w:color w:val="767171" w:themeColor="background2" w:themeShade="8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D3F209F"/>
    <w:multiLevelType w:val="hybridMultilevel"/>
    <w:tmpl w:val="A9D2781A"/>
    <w:lvl w:ilvl="0" w:tplc="1E12EE28">
      <w:start w:val="1"/>
      <w:numFmt w:val="decimal"/>
      <w:lvlText w:val="%1°"/>
      <w:lvlJc w:val="left"/>
      <w:pPr>
        <w:ind w:left="720" w:hanging="360"/>
      </w:pPr>
      <w:rPr>
        <w:rFonts w:ascii="Libre Franklin Thin" w:hAnsi="Libre Franklin Thin" w:hint="default"/>
        <w:b w:val="0"/>
        <w:bCs w:val="0"/>
        <w:i/>
        <w:iCs/>
        <w:color w:val="767171" w:themeColor="background2" w:themeShade="8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6CE85586"/>
    <w:multiLevelType w:val="hybridMultilevel"/>
    <w:tmpl w:val="A8E2771E"/>
    <w:lvl w:ilvl="0" w:tplc="FFFFFFFF">
      <w:start w:val="1"/>
      <w:numFmt w:val="decimal"/>
      <w:lvlText w:val="%1°"/>
      <w:lvlJc w:val="left"/>
      <w:pPr>
        <w:ind w:left="720" w:hanging="360"/>
      </w:pPr>
      <w:rPr>
        <w:rFonts w:ascii="Libre Franklin Thin" w:hAnsi="Libre Franklin Thin" w:hint="default"/>
        <w:b w:val="0"/>
        <w:bCs w:val="0"/>
        <w:i/>
        <w:iCs/>
        <w:color w:val="767171" w:themeColor="background2" w:themeShade="8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05101992">
    <w:abstractNumId w:val="0"/>
  </w:num>
  <w:num w:numId="2" w16cid:durableId="1343164502">
    <w:abstractNumId w:val="2"/>
  </w:num>
  <w:num w:numId="3" w16cid:durableId="3921192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30"/>
  <w:displayBackgroundShape/>
  <w:proofState w:spelling="clean"/>
  <w:attachedTemplate r:id="rId1"/>
  <w:documentProtection w:edit="forms" w:enforcement="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F7E"/>
    <w:rsid w:val="000012F9"/>
    <w:rsid w:val="00003AC2"/>
    <w:rsid w:val="00010238"/>
    <w:rsid w:val="0001285B"/>
    <w:rsid w:val="00013376"/>
    <w:rsid w:val="00013AE1"/>
    <w:rsid w:val="000148F3"/>
    <w:rsid w:val="00023921"/>
    <w:rsid w:val="00025ECA"/>
    <w:rsid w:val="00031CDB"/>
    <w:rsid w:val="00040F26"/>
    <w:rsid w:val="0005013F"/>
    <w:rsid w:val="000503C7"/>
    <w:rsid w:val="00054B69"/>
    <w:rsid w:val="000560AC"/>
    <w:rsid w:val="0006333A"/>
    <w:rsid w:val="0006362E"/>
    <w:rsid w:val="00063D97"/>
    <w:rsid w:val="000647A4"/>
    <w:rsid w:val="00067BAC"/>
    <w:rsid w:val="00071AB5"/>
    <w:rsid w:val="00073D8B"/>
    <w:rsid w:val="00074F45"/>
    <w:rsid w:val="00082B71"/>
    <w:rsid w:val="0008455A"/>
    <w:rsid w:val="00095D17"/>
    <w:rsid w:val="0009702B"/>
    <w:rsid w:val="000A250F"/>
    <w:rsid w:val="000A5895"/>
    <w:rsid w:val="000A762E"/>
    <w:rsid w:val="000B13DD"/>
    <w:rsid w:val="000B39FE"/>
    <w:rsid w:val="000B3BA9"/>
    <w:rsid w:val="000B598A"/>
    <w:rsid w:val="000C215A"/>
    <w:rsid w:val="000E241A"/>
    <w:rsid w:val="000E2823"/>
    <w:rsid w:val="000E2ED3"/>
    <w:rsid w:val="000E4FAA"/>
    <w:rsid w:val="000F218B"/>
    <w:rsid w:val="000F6769"/>
    <w:rsid w:val="001038E6"/>
    <w:rsid w:val="00103F0D"/>
    <w:rsid w:val="00104A9E"/>
    <w:rsid w:val="001059ED"/>
    <w:rsid w:val="00114B03"/>
    <w:rsid w:val="00114E64"/>
    <w:rsid w:val="00117163"/>
    <w:rsid w:val="0012079C"/>
    <w:rsid w:val="00133787"/>
    <w:rsid w:val="00133EF8"/>
    <w:rsid w:val="0013589B"/>
    <w:rsid w:val="00136E6C"/>
    <w:rsid w:val="00161597"/>
    <w:rsid w:val="001645D7"/>
    <w:rsid w:val="00166950"/>
    <w:rsid w:val="00170DB0"/>
    <w:rsid w:val="001778FF"/>
    <w:rsid w:val="001849A1"/>
    <w:rsid w:val="0019090D"/>
    <w:rsid w:val="001911FA"/>
    <w:rsid w:val="0019187F"/>
    <w:rsid w:val="00194F92"/>
    <w:rsid w:val="001A0729"/>
    <w:rsid w:val="001A2795"/>
    <w:rsid w:val="001A377A"/>
    <w:rsid w:val="001A3851"/>
    <w:rsid w:val="001A4660"/>
    <w:rsid w:val="001A5891"/>
    <w:rsid w:val="001A658C"/>
    <w:rsid w:val="001B1EB3"/>
    <w:rsid w:val="001B60FF"/>
    <w:rsid w:val="001C1B7C"/>
    <w:rsid w:val="001C4A46"/>
    <w:rsid w:val="001C6778"/>
    <w:rsid w:val="001C6782"/>
    <w:rsid w:val="001E1EB6"/>
    <w:rsid w:val="001E75D7"/>
    <w:rsid w:val="00201F3A"/>
    <w:rsid w:val="002037BD"/>
    <w:rsid w:val="002138D9"/>
    <w:rsid w:val="002146F9"/>
    <w:rsid w:val="00222999"/>
    <w:rsid w:val="00226044"/>
    <w:rsid w:val="002269BD"/>
    <w:rsid w:val="00245B63"/>
    <w:rsid w:val="002513EA"/>
    <w:rsid w:val="0025458B"/>
    <w:rsid w:val="00255D6E"/>
    <w:rsid w:val="0025758C"/>
    <w:rsid w:val="00257A1C"/>
    <w:rsid w:val="00270912"/>
    <w:rsid w:val="002778A6"/>
    <w:rsid w:val="00294913"/>
    <w:rsid w:val="002A1D36"/>
    <w:rsid w:val="002A3504"/>
    <w:rsid w:val="002A43B9"/>
    <w:rsid w:val="002A4422"/>
    <w:rsid w:val="002A5DA3"/>
    <w:rsid w:val="002B1B1F"/>
    <w:rsid w:val="002B488A"/>
    <w:rsid w:val="002C42AB"/>
    <w:rsid w:val="002C4C5B"/>
    <w:rsid w:val="002C6A35"/>
    <w:rsid w:val="002C7458"/>
    <w:rsid w:val="002D18B7"/>
    <w:rsid w:val="002E3DE3"/>
    <w:rsid w:val="002E5FFF"/>
    <w:rsid w:val="002E726D"/>
    <w:rsid w:val="002F359C"/>
    <w:rsid w:val="002F3E85"/>
    <w:rsid w:val="002F40C5"/>
    <w:rsid w:val="002F7776"/>
    <w:rsid w:val="00302EF5"/>
    <w:rsid w:val="00316D9E"/>
    <w:rsid w:val="00321B13"/>
    <w:rsid w:val="003334A9"/>
    <w:rsid w:val="00336F3F"/>
    <w:rsid w:val="00337045"/>
    <w:rsid w:val="003416B6"/>
    <w:rsid w:val="003519DD"/>
    <w:rsid w:val="003603D9"/>
    <w:rsid w:val="00360ADF"/>
    <w:rsid w:val="00372A59"/>
    <w:rsid w:val="003848B1"/>
    <w:rsid w:val="003861AF"/>
    <w:rsid w:val="003A1B66"/>
    <w:rsid w:val="003A2931"/>
    <w:rsid w:val="003A5FBA"/>
    <w:rsid w:val="003B3E98"/>
    <w:rsid w:val="003C31BE"/>
    <w:rsid w:val="003E391A"/>
    <w:rsid w:val="003E5883"/>
    <w:rsid w:val="003F17A1"/>
    <w:rsid w:val="003F22E2"/>
    <w:rsid w:val="003F31AD"/>
    <w:rsid w:val="003F4AF5"/>
    <w:rsid w:val="003F5461"/>
    <w:rsid w:val="00400F00"/>
    <w:rsid w:val="004058CD"/>
    <w:rsid w:val="00414B98"/>
    <w:rsid w:val="00430654"/>
    <w:rsid w:val="00430742"/>
    <w:rsid w:val="00436D45"/>
    <w:rsid w:val="00445611"/>
    <w:rsid w:val="00450F4F"/>
    <w:rsid w:val="00462F69"/>
    <w:rsid w:val="004652C2"/>
    <w:rsid w:val="00466BAE"/>
    <w:rsid w:val="004806F2"/>
    <w:rsid w:val="00487317"/>
    <w:rsid w:val="0049487D"/>
    <w:rsid w:val="00495E44"/>
    <w:rsid w:val="004A1216"/>
    <w:rsid w:val="004A6862"/>
    <w:rsid w:val="004C078B"/>
    <w:rsid w:val="004C2AFF"/>
    <w:rsid w:val="004D2CB4"/>
    <w:rsid w:val="004D7661"/>
    <w:rsid w:val="004E00BE"/>
    <w:rsid w:val="004E095C"/>
    <w:rsid w:val="004E4CA1"/>
    <w:rsid w:val="004F494D"/>
    <w:rsid w:val="00501174"/>
    <w:rsid w:val="00506DD6"/>
    <w:rsid w:val="00506DDD"/>
    <w:rsid w:val="00507F48"/>
    <w:rsid w:val="00516D9D"/>
    <w:rsid w:val="00517996"/>
    <w:rsid w:val="0052135A"/>
    <w:rsid w:val="00522258"/>
    <w:rsid w:val="00524DB5"/>
    <w:rsid w:val="00531A66"/>
    <w:rsid w:val="00540282"/>
    <w:rsid w:val="00540877"/>
    <w:rsid w:val="00546588"/>
    <w:rsid w:val="00550169"/>
    <w:rsid w:val="00556418"/>
    <w:rsid w:val="00556831"/>
    <w:rsid w:val="0058382C"/>
    <w:rsid w:val="00583853"/>
    <w:rsid w:val="005902E2"/>
    <w:rsid w:val="00593864"/>
    <w:rsid w:val="0059418D"/>
    <w:rsid w:val="005A5896"/>
    <w:rsid w:val="005A7112"/>
    <w:rsid w:val="005C28A2"/>
    <w:rsid w:val="005C391A"/>
    <w:rsid w:val="005D087C"/>
    <w:rsid w:val="005D2F17"/>
    <w:rsid w:val="005D53E3"/>
    <w:rsid w:val="005D5F8E"/>
    <w:rsid w:val="005D7B9E"/>
    <w:rsid w:val="005E2953"/>
    <w:rsid w:val="005E4C18"/>
    <w:rsid w:val="005E6956"/>
    <w:rsid w:val="005F283D"/>
    <w:rsid w:val="005F7B58"/>
    <w:rsid w:val="00602A02"/>
    <w:rsid w:val="0060354C"/>
    <w:rsid w:val="00604BCD"/>
    <w:rsid w:val="00606AE0"/>
    <w:rsid w:val="00607B4B"/>
    <w:rsid w:val="006119C0"/>
    <w:rsid w:val="00613BB0"/>
    <w:rsid w:val="00623345"/>
    <w:rsid w:val="00626836"/>
    <w:rsid w:val="00644316"/>
    <w:rsid w:val="006610FB"/>
    <w:rsid w:val="00670B52"/>
    <w:rsid w:val="00675001"/>
    <w:rsid w:val="00676806"/>
    <w:rsid w:val="006818A1"/>
    <w:rsid w:val="006831EC"/>
    <w:rsid w:val="006840CF"/>
    <w:rsid w:val="00696ECC"/>
    <w:rsid w:val="006B61D1"/>
    <w:rsid w:val="006C74B5"/>
    <w:rsid w:val="006D3024"/>
    <w:rsid w:val="006E572B"/>
    <w:rsid w:val="006F54C0"/>
    <w:rsid w:val="006F63CF"/>
    <w:rsid w:val="00703363"/>
    <w:rsid w:val="007215C4"/>
    <w:rsid w:val="007246FD"/>
    <w:rsid w:val="00730A2F"/>
    <w:rsid w:val="00730B35"/>
    <w:rsid w:val="00743FE1"/>
    <w:rsid w:val="00747918"/>
    <w:rsid w:val="00764C3A"/>
    <w:rsid w:val="00773542"/>
    <w:rsid w:val="00780BE2"/>
    <w:rsid w:val="007818C8"/>
    <w:rsid w:val="00782C22"/>
    <w:rsid w:val="007856F4"/>
    <w:rsid w:val="00797211"/>
    <w:rsid w:val="007A1413"/>
    <w:rsid w:val="007A284E"/>
    <w:rsid w:val="007A4199"/>
    <w:rsid w:val="007C1625"/>
    <w:rsid w:val="007C2291"/>
    <w:rsid w:val="007D4EB1"/>
    <w:rsid w:val="007E1B35"/>
    <w:rsid w:val="007E45F1"/>
    <w:rsid w:val="007E58C0"/>
    <w:rsid w:val="007F7A13"/>
    <w:rsid w:val="00801B7B"/>
    <w:rsid w:val="00810878"/>
    <w:rsid w:val="00812BBC"/>
    <w:rsid w:val="00821635"/>
    <w:rsid w:val="00824AE1"/>
    <w:rsid w:val="0082645D"/>
    <w:rsid w:val="0082666F"/>
    <w:rsid w:val="00833D46"/>
    <w:rsid w:val="008355CB"/>
    <w:rsid w:val="0084478E"/>
    <w:rsid w:val="0084516F"/>
    <w:rsid w:val="00847AEA"/>
    <w:rsid w:val="0085032C"/>
    <w:rsid w:val="008525E3"/>
    <w:rsid w:val="008570B4"/>
    <w:rsid w:val="0086371A"/>
    <w:rsid w:val="00867BA0"/>
    <w:rsid w:val="00871E8A"/>
    <w:rsid w:val="008731E1"/>
    <w:rsid w:val="00877A57"/>
    <w:rsid w:val="00886EE4"/>
    <w:rsid w:val="00890CC9"/>
    <w:rsid w:val="00891B33"/>
    <w:rsid w:val="008933A7"/>
    <w:rsid w:val="00894C81"/>
    <w:rsid w:val="00896BF7"/>
    <w:rsid w:val="008B6A1C"/>
    <w:rsid w:val="008B7C7D"/>
    <w:rsid w:val="008D03E1"/>
    <w:rsid w:val="008D3FC7"/>
    <w:rsid w:val="008F3DE7"/>
    <w:rsid w:val="008F52C9"/>
    <w:rsid w:val="008F7E75"/>
    <w:rsid w:val="00900E45"/>
    <w:rsid w:val="00902659"/>
    <w:rsid w:val="00907330"/>
    <w:rsid w:val="009157D9"/>
    <w:rsid w:val="00916DD9"/>
    <w:rsid w:val="00922889"/>
    <w:rsid w:val="009303D1"/>
    <w:rsid w:val="00955B8E"/>
    <w:rsid w:val="00962E7E"/>
    <w:rsid w:val="00971D42"/>
    <w:rsid w:val="00974BBA"/>
    <w:rsid w:val="00977C32"/>
    <w:rsid w:val="0098418E"/>
    <w:rsid w:val="00991441"/>
    <w:rsid w:val="009954EC"/>
    <w:rsid w:val="00995921"/>
    <w:rsid w:val="009A2BDA"/>
    <w:rsid w:val="009C2F2D"/>
    <w:rsid w:val="009C3203"/>
    <w:rsid w:val="009C32FB"/>
    <w:rsid w:val="009D3E7E"/>
    <w:rsid w:val="009D57FE"/>
    <w:rsid w:val="009D5D3B"/>
    <w:rsid w:val="009D7957"/>
    <w:rsid w:val="009E0CF3"/>
    <w:rsid w:val="009E1972"/>
    <w:rsid w:val="009E2774"/>
    <w:rsid w:val="009E2F7E"/>
    <w:rsid w:val="009E4B6D"/>
    <w:rsid w:val="009E695C"/>
    <w:rsid w:val="009F19C5"/>
    <w:rsid w:val="00A014BC"/>
    <w:rsid w:val="00A02554"/>
    <w:rsid w:val="00A03168"/>
    <w:rsid w:val="00A04616"/>
    <w:rsid w:val="00A1592F"/>
    <w:rsid w:val="00A178F7"/>
    <w:rsid w:val="00A23778"/>
    <w:rsid w:val="00A30B73"/>
    <w:rsid w:val="00A40335"/>
    <w:rsid w:val="00A503EA"/>
    <w:rsid w:val="00A548F1"/>
    <w:rsid w:val="00A558A8"/>
    <w:rsid w:val="00A55E0B"/>
    <w:rsid w:val="00A57163"/>
    <w:rsid w:val="00A6147A"/>
    <w:rsid w:val="00A61B1E"/>
    <w:rsid w:val="00A64275"/>
    <w:rsid w:val="00A6751D"/>
    <w:rsid w:val="00A81369"/>
    <w:rsid w:val="00A84029"/>
    <w:rsid w:val="00A90A30"/>
    <w:rsid w:val="00A926C2"/>
    <w:rsid w:val="00A96FB3"/>
    <w:rsid w:val="00AB6C07"/>
    <w:rsid w:val="00AC2E20"/>
    <w:rsid w:val="00AD5DF7"/>
    <w:rsid w:val="00AD607E"/>
    <w:rsid w:val="00AE03D9"/>
    <w:rsid w:val="00AE4F89"/>
    <w:rsid w:val="00AE600E"/>
    <w:rsid w:val="00AF7BD1"/>
    <w:rsid w:val="00B01848"/>
    <w:rsid w:val="00B03799"/>
    <w:rsid w:val="00B16C09"/>
    <w:rsid w:val="00B173C1"/>
    <w:rsid w:val="00B4463C"/>
    <w:rsid w:val="00B45BBC"/>
    <w:rsid w:val="00B45E33"/>
    <w:rsid w:val="00B45F6B"/>
    <w:rsid w:val="00B53D09"/>
    <w:rsid w:val="00B54EBA"/>
    <w:rsid w:val="00B567C6"/>
    <w:rsid w:val="00B579D1"/>
    <w:rsid w:val="00B645C2"/>
    <w:rsid w:val="00B65ADF"/>
    <w:rsid w:val="00B72FEF"/>
    <w:rsid w:val="00B74248"/>
    <w:rsid w:val="00B75BAC"/>
    <w:rsid w:val="00BA4B63"/>
    <w:rsid w:val="00BA5C76"/>
    <w:rsid w:val="00BB3962"/>
    <w:rsid w:val="00BC2868"/>
    <w:rsid w:val="00BC606B"/>
    <w:rsid w:val="00BD24B6"/>
    <w:rsid w:val="00BD2DE5"/>
    <w:rsid w:val="00BD45D5"/>
    <w:rsid w:val="00BD6502"/>
    <w:rsid w:val="00BE638E"/>
    <w:rsid w:val="00C00B88"/>
    <w:rsid w:val="00C20FB9"/>
    <w:rsid w:val="00C21325"/>
    <w:rsid w:val="00C26117"/>
    <w:rsid w:val="00C343EC"/>
    <w:rsid w:val="00C444F8"/>
    <w:rsid w:val="00C532A2"/>
    <w:rsid w:val="00C6619F"/>
    <w:rsid w:val="00C66D6A"/>
    <w:rsid w:val="00C806C5"/>
    <w:rsid w:val="00C84A36"/>
    <w:rsid w:val="00C870B2"/>
    <w:rsid w:val="00C90B14"/>
    <w:rsid w:val="00C92472"/>
    <w:rsid w:val="00C960CA"/>
    <w:rsid w:val="00C96449"/>
    <w:rsid w:val="00C971D9"/>
    <w:rsid w:val="00CB126F"/>
    <w:rsid w:val="00CB3DCF"/>
    <w:rsid w:val="00CD16C5"/>
    <w:rsid w:val="00CE4507"/>
    <w:rsid w:val="00D13023"/>
    <w:rsid w:val="00D17DEE"/>
    <w:rsid w:val="00D21D12"/>
    <w:rsid w:val="00D21EAA"/>
    <w:rsid w:val="00D2750B"/>
    <w:rsid w:val="00D3175E"/>
    <w:rsid w:val="00D32E6F"/>
    <w:rsid w:val="00D3300C"/>
    <w:rsid w:val="00D351D5"/>
    <w:rsid w:val="00D35B99"/>
    <w:rsid w:val="00D36326"/>
    <w:rsid w:val="00D365D8"/>
    <w:rsid w:val="00D41B62"/>
    <w:rsid w:val="00D47175"/>
    <w:rsid w:val="00D51C2A"/>
    <w:rsid w:val="00D61323"/>
    <w:rsid w:val="00D71E9A"/>
    <w:rsid w:val="00D80146"/>
    <w:rsid w:val="00D80F96"/>
    <w:rsid w:val="00D83952"/>
    <w:rsid w:val="00D8547C"/>
    <w:rsid w:val="00D948B8"/>
    <w:rsid w:val="00D965A5"/>
    <w:rsid w:val="00DA2ACB"/>
    <w:rsid w:val="00DA55BE"/>
    <w:rsid w:val="00DB0C7F"/>
    <w:rsid w:val="00DB1A2A"/>
    <w:rsid w:val="00DB2AEE"/>
    <w:rsid w:val="00DB45E8"/>
    <w:rsid w:val="00DB4ED9"/>
    <w:rsid w:val="00DB5D75"/>
    <w:rsid w:val="00DD290E"/>
    <w:rsid w:val="00DE2E94"/>
    <w:rsid w:val="00DE3FE3"/>
    <w:rsid w:val="00DE5329"/>
    <w:rsid w:val="00DE682D"/>
    <w:rsid w:val="00DF2BA1"/>
    <w:rsid w:val="00DF5788"/>
    <w:rsid w:val="00E013BF"/>
    <w:rsid w:val="00E015FE"/>
    <w:rsid w:val="00E02AD3"/>
    <w:rsid w:val="00E03418"/>
    <w:rsid w:val="00E04E0C"/>
    <w:rsid w:val="00E0600A"/>
    <w:rsid w:val="00E21460"/>
    <w:rsid w:val="00E23772"/>
    <w:rsid w:val="00E27E3A"/>
    <w:rsid w:val="00E310EA"/>
    <w:rsid w:val="00E32BAB"/>
    <w:rsid w:val="00E32D8F"/>
    <w:rsid w:val="00E33FE4"/>
    <w:rsid w:val="00E403A5"/>
    <w:rsid w:val="00E420C5"/>
    <w:rsid w:val="00E46A86"/>
    <w:rsid w:val="00E54297"/>
    <w:rsid w:val="00E66A49"/>
    <w:rsid w:val="00E67F24"/>
    <w:rsid w:val="00E867B3"/>
    <w:rsid w:val="00E87C09"/>
    <w:rsid w:val="00E92987"/>
    <w:rsid w:val="00E92EC9"/>
    <w:rsid w:val="00EA09A0"/>
    <w:rsid w:val="00EB504B"/>
    <w:rsid w:val="00EB62AA"/>
    <w:rsid w:val="00EC21CC"/>
    <w:rsid w:val="00EC6A19"/>
    <w:rsid w:val="00ED07FD"/>
    <w:rsid w:val="00ED5BCA"/>
    <w:rsid w:val="00EE2AFF"/>
    <w:rsid w:val="00EF08C7"/>
    <w:rsid w:val="00EF3728"/>
    <w:rsid w:val="00EF3EC7"/>
    <w:rsid w:val="00EF46E4"/>
    <w:rsid w:val="00F166A8"/>
    <w:rsid w:val="00F22B6B"/>
    <w:rsid w:val="00F26EB7"/>
    <w:rsid w:val="00F366F0"/>
    <w:rsid w:val="00F379A8"/>
    <w:rsid w:val="00F408C8"/>
    <w:rsid w:val="00F41F24"/>
    <w:rsid w:val="00F4223E"/>
    <w:rsid w:val="00F42436"/>
    <w:rsid w:val="00F43DBF"/>
    <w:rsid w:val="00F456FD"/>
    <w:rsid w:val="00F45C6C"/>
    <w:rsid w:val="00F51E06"/>
    <w:rsid w:val="00F52D29"/>
    <w:rsid w:val="00F54408"/>
    <w:rsid w:val="00F556CF"/>
    <w:rsid w:val="00F573A4"/>
    <w:rsid w:val="00F65206"/>
    <w:rsid w:val="00F66011"/>
    <w:rsid w:val="00F6609C"/>
    <w:rsid w:val="00F74E96"/>
    <w:rsid w:val="00F8653B"/>
    <w:rsid w:val="00F87D90"/>
    <w:rsid w:val="00F91BE9"/>
    <w:rsid w:val="00F95966"/>
    <w:rsid w:val="00FA226B"/>
    <w:rsid w:val="00FA6469"/>
    <w:rsid w:val="00FA7E24"/>
    <w:rsid w:val="00FB2800"/>
    <w:rsid w:val="00FB5D64"/>
    <w:rsid w:val="00FD0F65"/>
    <w:rsid w:val="00FD7266"/>
    <w:rsid w:val="00FE2304"/>
    <w:rsid w:val="00FE69DD"/>
    <w:rsid w:val="00FF51CE"/>
    <w:rsid w:val="00FF587D"/>
    <w:rsid w:val="00FF765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CE79D"/>
  <w14:defaultImageDpi w14:val="32767"/>
  <w15:chartTrackingRefBased/>
  <w15:docId w15:val="{1E8A23C4-5343-4478-8628-463A9B56E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ADF"/>
    <w:pPr>
      <w:ind w:left="113"/>
    </w:pPr>
    <w:rPr>
      <w:rFonts w:ascii="Libre Franklin" w:hAnsi="Libre Franklin"/>
      <w:sz w:val="18"/>
      <w:lang w:val="fr-BE"/>
    </w:rPr>
  </w:style>
  <w:style w:type="paragraph" w:styleId="Heading1">
    <w:name w:val="heading 1"/>
    <w:basedOn w:val="Normal"/>
    <w:next w:val="Normal"/>
    <w:link w:val="Heading1Char"/>
    <w:uiPriority w:val="9"/>
    <w:qFormat/>
    <w:rsid w:val="00A014BC"/>
    <w:pPr>
      <w:keepNext/>
      <w:keepLines/>
      <w:pBdr>
        <w:top w:val="single" w:sz="18" w:space="1" w:color="4D4387"/>
        <w:left w:val="single" w:sz="18" w:space="4" w:color="4D4387"/>
        <w:bottom w:val="single" w:sz="18" w:space="1" w:color="4D4387"/>
        <w:right w:val="single" w:sz="18" w:space="4" w:color="4D4387"/>
      </w:pBdr>
      <w:shd w:val="clear" w:color="auto" w:fill="4D4387"/>
      <w:spacing w:before="240" w:after="240"/>
      <w:ind w:left="57"/>
      <w:outlineLvl w:val="0"/>
    </w:pPr>
    <w:rPr>
      <w:color w:val="FFFFFF" w:themeColor="background1"/>
      <w:sz w:val="24"/>
      <w:szCs w:val="24"/>
    </w:rPr>
  </w:style>
  <w:style w:type="paragraph" w:styleId="Heading2">
    <w:name w:val="heading 2"/>
    <w:basedOn w:val="Normal"/>
    <w:next w:val="Normal"/>
    <w:link w:val="Heading2Char"/>
    <w:uiPriority w:val="9"/>
    <w:unhideWhenUsed/>
    <w:qFormat/>
    <w:rsid w:val="002A3504"/>
    <w:pPr>
      <w:keepNext/>
      <w:keepLines/>
      <w:shd w:val="clear" w:color="auto" w:fill="D9D9D9" w:themeFill="background1" w:themeFillShade="D9"/>
      <w:spacing w:before="360"/>
      <w:outlineLvl w:val="1"/>
    </w:pPr>
    <w:rPr>
      <w:rFonts w:ascii="Libre Franklin SemiBold" w:eastAsiaTheme="majorEastAsia" w:hAnsi="Libre Franklin SemiBold" w:cstheme="majorBidi"/>
      <w:sz w:val="24"/>
    </w:rPr>
  </w:style>
  <w:style w:type="paragraph" w:styleId="Heading3">
    <w:name w:val="heading 3"/>
    <w:basedOn w:val="Heading2"/>
    <w:next w:val="Normal"/>
    <w:link w:val="Heading3Char"/>
    <w:uiPriority w:val="9"/>
    <w:unhideWhenUsed/>
    <w:qFormat/>
    <w:rsid w:val="002A3504"/>
    <w:pPr>
      <w:shd w:val="clear" w:color="auto" w:fill="auto"/>
      <w:spacing w:before="200"/>
      <w:outlineLvl w:val="2"/>
    </w:pPr>
    <w:rPr>
      <w:rFonts w:ascii="Libre Franklin Medium" w:hAnsi="Libre Franklin Medium"/>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D2CB4"/>
    <w:pPr>
      <w:pBdr>
        <w:top w:val="single" w:sz="4" w:space="1" w:color="auto"/>
        <w:left w:val="single" w:sz="4" w:space="4" w:color="auto"/>
        <w:bottom w:val="single" w:sz="4" w:space="1" w:color="auto"/>
        <w:right w:val="single" w:sz="4" w:space="4" w:color="auto"/>
      </w:pBdr>
      <w:shd w:val="clear" w:color="auto" w:fill="4D4387"/>
      <w:ind w:left="0"/>
      <w:jc w:val="center"/>
    </w:pPr>
    <w:rPr>
      <w:rFonts w:ascii="Libre Franklin SemiBold" w:hAnsi="Libre Franklin SemiBold"/>
      <w:color w:val="FFFFFF" w:themeColor="background1"/>
      <w:sz w:val="40"/>
      <w:szCs w:val="40"/>
    </w:rPr>
  </w:style>
  <w:style w:type="character" w:customStyle="1" w:styleId="TitleChar">
    <w:name w:val="Title Char"/>
    <w:basedOn w:val="DefaultParagraphFont"/>
    <w:link w:val="Title"/>
    <w:uiPriority w:val="10"/>
    <w:rsid w:val="004D2CB4"/>
    <w:rPr>
      <w:rFonts w:ascii="Libre Franklin SemiBold" w:hAnsi="Libre Franklin SemiBold"/>
      <w:color w:val="FFFFFF" w:themeColor="background1"/>
      <w:sz w:val="40"/>
      <w:szCs w:val="40"/>
      <w:shd w:val="clear" w:color="auto" w:fill="4D4387"/>
      <w:lang w:val="fr-BE"/>
    </w:rPr>
  </w:style>
  <w:style w:type="table" w:styleId="TableGrid">
    <w:name w:val="Table Grid"/>
    <w:basedOn w:val="TableNormal"/>
    <w:uiPriority w:val="39"/>
    <w:rsid w:val="00450F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014BC"/>
    <w:rPr>
      <w:rFonts w:ascii="Libre Franklin" w:hAnsi="Libre Franklin"/>
      <w:color w:val="FFFFFF" w:themeColor="background1"/>
      <w:sz w:val="24"/>
      <w:szCs w:val="24"/>
      <w:shd w:val="clear" w:color="auto" w:fill="4D4387"/>
      <w:lang w:val="fr-BE"/>
    </w:rPr>
  </w:style>
  <w:style w:type="character" w:customStyle="1" w:styleId="Heading2Char">
    <w:name w:val="Heading 2 Char"/>
    <w:basedOn w:val="DefaultParagraphFont"/>
    <w:link w:val="Heading2"/>
    <w:uiPriority w:val="9"/>
    <w:rsid w:val="002A3504"/>
    <w:rPr>
      <w:rFonts w:ascii="Libre Franklin SemiBold" w:eastAsiaTheme="majorEastAsia" w:hAnsi="Libre Franklin SemiBold" w:cstheme="majorBidi"/>
      <w:sz w:val="24"/>
      <w:shd w:val="clear" w:color="auto" w:fill="D9D9D9" w:themeFill="background1" w:themeFillShade="D9"/>
      <w:lang w:val="fr-BE"/>
    </w:rPr>
  </w:style>
  <w:style w:type="character" w:styleId="PlaceholderText">
    <w:name w:val="Placeholder Text"/>
    <w:basedOn w:val="DefaultParagraphFont"/>
    <w:uiPriority w:val="99"/>
    <w:semiHidden/>
    <w:rsid w:val="009954EC"/>
    <w:rPr>
      <w:color w:val="666666"/>
    </w:rPr>
  </w:style>
  <w:style w:type="character" w:customStyle="1" w:styleId="Heading3Char">
    <w:name w:val="Heading 3 Char"/>
    <w:basedOn w:val="DefaultParagraphFont"/>
    <w:link w:val="Heading3"/>
    <w:uiPriority w:val="9"/>
    <w:rsid w:val="002A3504"/>
    <w:rPr>
      <w:rFonts w:ascii="Libre Franklin Medium" w:eastAsiaTheme="majorEastAsia" w:hAnsi="Libre Franklin Medium" w:cstheme="majorBidi"/>
      <w:sz w:val="21"/>
      <w:szCs w:val="21"/>
      <w:lang w:val="fr-BE"/>
    </w:rPr>
  </w:style>
  <w:style w:type="paragraph" w:styleId="Header">
    <w:name w:val="header"/>
    <w:basedOn w:val="Normal"/>
    <w:link w:val="HeaderChar"/>
    <w:uiPriority w:val="99"/>
    <w:unhideWhenUsed/>
    <w:rsid w:val="001B60FF"/>
    <w:pPr>
      <w:tabs>
        <w:tab w:val="center" w:pos="4536"/>
        <w:tab w:val="right" w:pos="9072"/>
      </w:tabs>
      <w:spacing w:after="0" w:line="240" w:lineRule="auto"/>
    </w:pPr>
  </w:style>
  <w:style w:type="character" w:customStyle="1" w:styleId="HeaderChar">
    <w:name w:val="Header Char"/>
    <w:basedOn w:val="DefaultParagraphFont"/>
    <w:link w:val="Header"/>
    <w:uiPriority w:val="99"/>
    <w:rsid w:val="001B60FF"/>
    <w:rPr>
      <w:rFonts w:ascii="Libre Franklin" w:hAnsi="Libre Franklin"/>
      <w:sz w:val="18"/>
      <w:lang w:val="fr-BE"/>
    </w:rPr>
  </w:style>
  <w:style w:type="paragraph" w:styleId="Footer">
    <w:name w:val="footer"/>
    <w:basedOn w:val="Normal"/>
    <w:link w:val="FooterChar"/>
    <w:uiPriority w:val="99"/>
    <w:unhideWhenUsed/>
    <w:rsid w:val="001B60FF"/>
    <w:pPr>
      <w:tabs>
        <w:tab w:val="center" w:pos="4536"/>
        <w:tab w:val="right" w:pos="9072"/>
      </w:tabs>
      <w:spacing w:after="0" w:line="240" w:lineRule="auto"/>
    </w:pPr>
  </w:style>
  <w:style w:type="character" w:customStyle="1" w:styleId="FooterChar">
    <w:name w:val="Footer Char"/>
    <w:basedOn w:val="DefaultParagraphFont"/>
    <w:link w:val="Footer"/>
    <w:uiPriority w:val="99"/>
    <w:rsid w:val="001B60FF"/>
    <w:rPr>
      <w:rFonts w:ascii="Libre Franklin" w:hAnsi="Libre Franklin"/>
      <w:sz w:val="18"/>
      <w:lang w:val="fr-BE"/>
    </w:rPr>
  </w:style>
  <w:style w:type="paragraph" w:styleId="FootnoteText">
    <w:name w:val="footnote text"/>
    <w:basedOn w:val="Normal"/>
    <w:link w:val="FootnoteTextChar"/>
    <w:uiPriority w:val="99"/>
    <w:semiHidden/>
    <w:unhideWhenUsed/>
    <w:rsid w:val="00B16C09"/>
    <w:pPr>
      <w:spacing w:before="40" w:after="0" w:line="240" w:lineRule="auto"/>
    </w:pPr>
    <w:rPr>
      <w:rFonts w:ascii="Libre Franklin Thin" w:hAnsi="Libre Franklin Thin"/>
      <w:sz w:val="16"/>
      <w:szCs w:val="20"/>
    </w:rPr>
  </w:style>
  <w:style w:type="character" w:customStyle="1" w:styleId="FootnoteTextChar">
    <w:name w:val="Footnote Text Char"/>
    <w:basedOn w:val="DefaultParagraphFont"/>
    <w:link w:val="FootnoteText"/>
    <w:uiPriority w:val="99"/>
    <w:semiHidden/>
    <w:rsid w:val="00B16C09"/>
    <w:rPr>
      <w:rFonts w:ascii="Libre Franklin Thin" w:hAnsi="Libre Franklin Thin"/>
      <w:sz w:val="16"/>
      <w:szCs w:val="20"/>
      <w:lang w:val="fr-BE"/>
    </w:rPr>
  </w:style>
  <w:style w:type="character" w:styleId="FootnoteReference">
    <w:name w:val="footnote reference"/>
    <w:basedOn w:val="DefaultParagraphFont"/>
    <w:uiPriority w:val="99"/>
    <w:semiHidden/>
    <w:unhideWhenUsed/>
    <w:rsid w:val="00F408C8"/>
    <w:rPr>
      <w:vertAlign w:val="superscript"/>
    </w:rPr>
  </w:style>
  <w:style w:type="character" w:styleId="Hyperlink">
    <w:name w:val="Hyperlink"/>
    <w:basedOn w:val="DefaultParagraphFont"/>
    <w:uiPriority w:val="99"/>
    <w:unhideWhenUsed/>
    <w:rsid w:val="00D21D12"/>
    <w:rPr>
      <w:color w:val="0563C1" w:themeColor="hyperlink"/>
      <w:u w:val="single"/>
    </w:rPr>
  </w:style>
  <w:style w:type="character" w:styleId="UnresolvedMention">
    <w:name w:val="Unresolved Mention"/>
    <w:basedOn w:val="DefaultParagraphFont"/>
    <w:uiPriority w:val="99"/>
    <w:semiHidden/>
    <w:unhideWhenUsed/>
    <w:rsid w:val="00D21D12"/>
    <w:rPr>
      <w:color w:val="605E5C"/>
      <w:shd w:val="clear" w:color="auto" w:fill="E1DFDD"/>
    </w:rPr>
  </w:style>
  <w:style w:type="paragraph" w:styleId="Revision">
    <w:name w:val="Revision"/>
    <w:hidden/>
    <w:uiPriority w:val="99"/>
    <w:semiHidden/>
    <w:rsid w:val="0009702B"/>
    <w:pPr>
      <w:spacing w:after="0" w:line="240" w:lineRule="auto"/>
    </w:pPr>
    <w:rPr>
      <w:rFonts w:ascii="Libre Franklin" w:hAnsi="Libre Franklin"/>
      <w:sz w:val="18"/>
      <w:lang w:val="fr-BE"/>
    </w:rPr>
  </w:style>
  <w:style w:type="character" w:styleId="CommentReference">
    <w:name w:val="annotation reference"/>
    <w:basedOn w:val="DefaultParagraphFont"/>
    <w:uiPriority w:val="99"/>
    <w:semiHidden/>
    <w:unhideWhenUsed/>
    <w:rsid w:val="0009702B"/>
    <w:rPr>
      <w:sz w:val="16"/>
      <w:szCs w:val="16"/>
    </w:rPr>
  </w:style>
  <w:style w:type="paragraph" w:styleId="CommentText">
    <w:name w:val="annotation text"/>
    <w:basedOn w:val="Normal"/>
    <w:link w:val="CommentTextChar"/>
    <w:uiPriority w:val="99"/>
    <w:unhideWhenUsed/>
    <w:rsid w:val="0009702B"/>
    <w:pPr>
      <w:spacing w:line="240" w:lineRule="auto"/>
    </w:pPr>
    <w:rPr>
      <w:sz w:val="20"/>
      <w:szCs w:val="20"/>
    </w:rPr>
  </w:style>
  <w:style w:type="character" w:customStyle="1" w:styleId="CommentTextChar">
    <w:name w:val="Comment Text Char"/>
    <w:basedOn w:val="DefaultParagraphFont"/>
    <w:link w:val="CommentText"/>
    <w:uiPriority w:val="99"/>
    <w:rsid w:val="0009702B"/>
    <w:rPr>
      <w:rFonts w:ascii="Libre Franklin" w:hAnsi="Libre Franklin"/>
      <w:sz w:val="20"/>
      <w:szCs w:val="20"/>
      <w:lang w:val="fr-BE"/>
    </w:rPr>
  </w:style>
  <w:style w:type="paragraph" w:styleId="CommentSubject">
    <w:name w:val="annotation subject"/>
    <w:basedOn w:val="CommentText"/>
    <w:next w:val="CommentText"/>
    <w:link w:val="CommentSubjectChar"/>
    <w:uiPriority w:val="99"/>
    <w:semiHidden/>
    <w:unhideWhenUsed/>
    <w:rsid w:val="0009702B"/>
    <w:rPr>
      <w:b/>
      <w:bCs/>
    </w:rPr>
  </w:style>
  <w:style w:type="character" w:customStyle="1" w:styleId="CommentSubjectChar">
    <w:name w:val="Comment Subject Char"/>
    <w:basedOn w:val="CommentTextChar"/>
    <w:link w:val="CommentSubject"/>
    <w:uiPriority w:val="99"/>
    <w:semiHidden/>
    <w:rsid w:val="0009702B"/>
    <w:rPr>
      <w:rFonts w:ascii="Libre Franklin" w:hAnsi="Libre Franklin"/>
      <w:b/>
      <w:bCs/>
      <w:sz w:val="20"/>
      <w:szCs w:val="20"/>
      <w:lang w:val="fr-BE"/>
    </w:rPr>
  </w:style>
  <w:style w:type="character" w:styleId="FollowedHyperlink">
    <w:name w:val="FollowedHyperlink"/>
    <w:basedOn w:val="DefaultParagraphFont"/>
    <w:uiPriority w:val="99"/>
    <w:semiHidden/>
    <w:unhideWhenUsed/>
    <w:rsid w:val="009303D1"/>
    <w:rPr>
      <w:color w:val="954F72" w:themeColor="followedHyperlink"/>
      <w:u w:val="single"/>
    </w:rPr>
  </w:style>
  <w:style w:type="paragraph" w:styleId="ListParagraph">
    <w:name w:val="List Paragraph"/>
    <w:basedOn w:val="Normal"/>
    <w:uiPriority w:val="34"/>
    <w:qFormat/>
    <w:rsid w:val="001918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autoriteprotectiondonnees.be/citoyen/themes/les-cameras-et-votre-vie-privee/les-cameras-de-surveillance" TargetMode="External"/><Relationship Id="rId2" Type="http://schemas.openxmlformats.org/officeDocument/2006/relationships/hyperlink" Target="https://www.ejustice.just.fgov.be/eli/loi/2007/03/21/2007000528/justel" TargetMode="External"/><Relationship Id="rId1" Type="http://schemas.openxmlformats.org/officeDocument/2006/relationships/hyperlink" Target="https://www.ejustice.just.fgov.be/eli/arrete/2018/05/08/2018031070/justel" TargetMode="External"/><Relationship Id="rId6" Type="http://schemas.openxmlformats.org/officeDocument/2006/relationships/hyperlink" Target="https://eur-lex.europa.eu/legal-content/FR/TXT/HTML/?uri=CELEX:02016R0679-20160504" TargetMode="External"/><Relationship Id="rId5" Type="http://schemas.openxmlformats.org/officeDocument/2006/relationships/hyperlink" Target="https://www.ejustice.just.fgov.be/eli/arrete/2008/02/10/2008000193/moniteur" TargetMode="External"/><Relationship Id="rId4" Type="http://schemas.openxmlformats.org/officeDocument/2006/relationships/hyperlink" Target="http://www.declarationcamera.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ckjuli\OneDrive%20-%20Gegevensbeschermingsautoriteit%20(APD-GBA)\Templates%20JD%20(OD)\AH-2024-0035\FR_TEMPLATE_Cam&#233;ras%20&#8212;%20Registre%20des%20cam&#233;ras%20de%20surveillance%20MOBILES%20dans%20un%20LIEU%20FERM&#201;%20%5bnon%5d%20accessible%20au%20public%20(v29-08-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C48676CEE049ADA9D1CF80B3641CB0"/>
        <w:category>
          <w:name w:val="General"/>
          <w:gallery w:val="placeholder"/>
        </w:category>
        <w:types>
          <w:type w:val="bbPlcHdr"/>
        </w:types>
        <w:behaviors>
          <w:behavior w:val="content"/>
        </w:behaviors>
        <w:guid w:val="{2537FA25-E149-4AB2-9962-7F0BF0D628E8}"/>
      </w:docPartPr>
      <w:docPartBody>
        <w:p w:rsidR="00DC245C" w:rsidRDefault="00045993" w:rsidP="00045993">
          <w:pPr>
            <w:pStyle w:val="10C48676CEE049ADA9D1CF80B3641CB016"/>
          </w:pPr>
          <w:r w:rsidRPr="00AD5DF7">
            <w:rPr>
              <w:rStyle w:val="PlaceholderText"/>
              <w:rFonts w:ascii="Libre Franklin Thin" w:hAnsi="Libre Franklin Thin"/>
              <w:i/>
              <w:iCs/>
              <w:color w:val="747474" w:themeColor="background2" w:themeShade="80"/>
            </w:rPr>
            <w:t>Attribuez un nom de référence à votre système de surveillance par caméras (</w:t>
          </w:r>
          <w:r>
            <w:rPr>
              <w:rStyle w:val="PlaceholderText"/>
              <w:rFonts w:ascii="Libre Franklin Thin" w:hAnsi="Libre Franklin Thin"/>
              <w:i/>
              <w:iCs/>
              <w:color w:val="747474" w:themeColor="background2" w:themeShade="80"/>
            </w:rPr>
            <w:t>par exemple</w:t>
          </w:r>
          <w:r w:rsidRPr="00AD5DF7">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t>« </w:t>
          </w:r>
          <w:r w:rsidRPr="00AD5DF7">
            <w:rPr>
              <w:rStyle w:val="PlaceholderText"/>
              <w:rFonts w:ascii="Libre Franklin Thin" w:hAnsi="Libre Franklin Thin"/>
              <w:i/>
              <w:iCs/>
              <w:color w:val="747474" w:themeColor="background2" w:themeShade="80"/>
            </w:rPr>
            <w:t>domicile</w:t>
          </w:r>
          <w:r>
            <w:rPr>
              <w:rStyle w:val="PlaceholderText"/>
              <w:rFonts w:ascii="Libre Franklin Thin" w:hAnsi="Libre Franklin Thin"/>
              <w:i/>
              <w:iCs/>
              <w:color w:val="747474" w:themeColor="background2" w:themeShade="80"/>
            </w:rPr>
            <w:t> »</w:t>
          </w:r>
          <w:r w:rsidRPr="00AD5DF7">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t>« </w:t>
          </w:r>
          <w:r w:rsidRPr="00AD5DF7">
            <w:rPr>
              <w:rStyle w:val="PlaceholderText"/>
              <w:rFonts w:ascii="Libre Franklin Thin" w:hAnsi="Libre Franklin Thin"/>
              <w:i/>
              <w:iCs/>
              <w:color w:val="747474" w:themeColor="background2" w:themeShade="80"/>
            </w:rPr>
            <w:t>parking extérieur</w:t>
          </w:r>
          <w:r>
            <w:rPr>
              <w:rStyle w:val="PlaceholderText"/>
              <w:rFonts w:ascii="Libre Franklin Thin" w:hAnsi="Libre Franklin Thin"/>
              <w:i/>
              <w:iCs/>
              <w:color w:val="747474" w:themeColor="background2" w:themeShade="80"/>
            </w:rPr>
            <w:t> »</w:t>
          </w:r>
          <w:r w:rsidRPr="00AD5DF7">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t>« </w:t>
          </w:r>
          <w:r w:rsidRPr="00AD5DF7">
            <w:rPr>
              <w:rStyle w:val="PlaceholderText"/>
              <w:rFonts w:ascii="Libre Franklin Thin" w:hAnsi="Libre Franklin Thin"/>
              <w:i/>
              <w:iCs/>
              <w:color w:val="747474" w:themeColor="background2" w:themeShade="80"/>
            </w:rPr>
            <w:t>entrepôt</w:t>
          </w:r>
          <w:r>
            <w:rPr>
              <w:rStyle w:val="PlaceholderText"/>
              <w:rFonts w:ascii="Libre Franklin Thin" w:hAnsi="Libre Franklin Thin"/>
              <w:i/>
              <w:iCs/>
              <w:color w:val="747474" w:themeColor="background2" w:themeShade="80"/>
            </w:rPr>
            <w:t> »</w:t>
          </w:r>
          <w:r>
            <w:rPr>
              <w:szCs w:val="18"/>
            </w:rPr>
            <w:t xml:space="preserve"> </w:t>
          </w:r>
          <w:r w:rsidRPr="00AD5DF7">
            <w:rPr>
              <w:rStyle w:val="PlaceholderText"/>
              <w:rFonts w:ascii="Libre Franklin Thin" w:hAnsi="Libre Franklin Thin"/>
              <w:i/>
              <w:iCs/>
              <w:color w:val="747474" w:themeColor="background2" w:themeShade="80"/>
            </w:rPr>
            <w:t>...)</w:t>
          </w:r>
        </w:p>
      </w:docPartBody>
    </w:docPart>
    <w:docPart>
      <w:docPartPr>
        <w:name w:val="83B053DEB24445A1A69E6CB1A70B7680"/>
        <w:category>
          <w:name w:val="General"/>
          <w:gallery w:val="placeholder"/>
        </w:category>
        <w:types>
          <w:type w:val="bbPlcHdr"/>
        </w:types>
        <w:behaviors>
          <w:behavior w:val="content"/>
        </w:behaviors>
        <w:guid w:val="{EE9B2D77-A904-4349-A083-ABB42868B47D}"/>
      </w:docPartPr>
      <w:docPartBody>
        <w:p w:rsidR="00DC245C" w:rsidRDefault="00045993" w:rsidP="00045993">
          <w:pPr>
            <w:pStyle w:val="83B053DEB24445A1A69E6CB1A70B768016"/>
          </w:pPr>
          <w:r w:rsidRPr="00AD5DF7">
            <w:rPr>
              <w:rStyle w:val="PlaceholderText"/>
              <w:rFonts w:ascii="Libre Franklin Thin" w:hAnsi="Libre Franklin Thin"/>
              <w:i/>
              <w:iCs/>
              <w:color w:val="747474" w:themeColor="background2" w:themeShade="80"/>
            </w:rPr>
            <w:t>Nombre de caméras.</w:t>
          </w:r>
        </w:p>
      </w:docPartBody>
    </w:docPart>
    <w:docPart>
      <w:docPartPr>
        <w:name w:val="AEBD6316424B4F26BDB92CAAE1C29DC2"/>
        <w:category>
          <w:name w:val="General"/>
          <w:gallery w:val="placeholder"/>
        </w:category>
        <w:types>
          <w:type w:val="bbPlcHdr"/>
        </w:types>
        <w:behaviors>
          <w:behavior w:val="content"/>
        </w:behaviors>
        <w:guid w:val="{A936423F-3DAD-4E25-930D-96F8E1E9950D}"/>
      </w:docPartPr>
      <w:docPartBody>
        <w:p w:rsidR="00DC245C" w:rsidRDefault="00045993" w:rsidP="00045993">
          <w:pPr>
            <w:pStyle w:val="AEBD6316424B4F26BDB92CAAE1C29DC214"/>
          </w:pPr>
          <w:r w:rsidRPr="00AD5DF7">
            <w:rPr>
              <w:rStyle w:val="PlaceholderText"/>
              <w:rFonts w:ascii="Libre Franklin Thin" w:hAnsi="Libre Franklin Thin"/>
              <w:i/>
              <w:iCs/>
              <w:color w:val="747474" w:themeColor="background2" w:themeShade="80"/>
            </w:rPr>
            <w:t>Introduisez les coordonnées du responsable du traitement et, le cas échéant, du responsable conjoint du traitement, du représentant du responsable du traitement et du délégué à la protection des données.</w:t>
          </w:r>
        </w:p>
      </w:docPartBody>
    </w:docPart>
    <w:docPart>
      <w:docPartPr>
        <w:name w:val="7D0C92017E7E472D817BA8D53194370B"/>
        <w:category>
          <w:name w:val="General"/>
          <w:gallery w:val="placeholder"/>
        </w:category>
        <w:types>
          <w:type w:val="bbPlcHdr"/>
        </w:types>
        <w:behaviors>
          <w:behavior w:val="content"/>
        </w:behaviors>
        <w:guid w:val="{28F16089-CF33-491F-A10B-793B096CF83C}"/>
      </w:docPartPr>
      <w:docPartBody>
        <w:p w:rsidR="00DC245C" w:rsidRDefault="00045993" w:rsidP="00045993">
          <w:pPr>
            <w:pStyle w:val="7D0C92017E7E472D817BA8D53194370B14"/>
          </w:pPr>
          <w:r>
            <w:rPr>
              <w:rStyle w:val="PlaceholderText"/>
              <w:rFonts w:ascii="Libre Franklin Thin" w:hAnsi="Libre Franklin Thin"/>
              <w:i/>
              <w:iCs/>
              <w:color w:val="747474" w:themeColor="background2" w:themeShade="80"/>
            </w:rPr>
            <w:t>Veuillez r</w:t>
          </w:r>
          <w:r w:rsidRPr="00AD5DF7">
            <w:rPr>
              <w:rStyle w:val="PlaceholderText"/>
              <w:rFonts w:ascii="Libre Franklin Thin" w:hAnsi="Libre Franklin Thin"/>
              <w:i/>
              <w:iCs/>
              <w:color w:val="747474" w:themeColor="background2" w:themeShade="80"/>
            </w:rPr>
            <w:t>enseigne</w:t>
          </w:r>
          <w:r>
            <w:rPr>
              <w:rStyle w:val="PlaceholderText"/>
              <w:rFonts w:ascii="Libre Franklin Thin" w:hAnsi="Libre Franklin Thin"/>
              <w:i/>
              <w:iCs/>
              <w:color w:val="747474" w:themeColor="background2" w:themeShade="80"/>
            </w:rPr>
            <w:t>r</w:t>
          </w:r>
          <w:r w:rsidRPr="00AD5DF7">
            <w:rPr>
              <w:rStyle w:val="PlaceholderText"/>
              <w:rFonts w:ascii="Libre Franklin Thin" w:hAnsi="Libre Franklin Thin"/>
              <w:i/>
              <w:iCs/>
              <w:color w:val="747474" w:themeColor="background2" w:themeShade="80"/>
            </w:rPr>
            <w:t xml:space="preserve"> l’adresse </w:t>
          </w:r>
          <w:r>
            <w:rPr>
              <w:rStyle w:val="PlaceholderText"/>
              <w:rFonts w:ascii="Libre Franklin Thin" w:hAnsi="Libre Franklin Thin"/>
              <w:i/>
              <w:iCs/>
              <w:color w:val="747474" w:themeColor="background2" w:themeShade="80"/>
            </w:rPr>
            <w:t xml:space="preserve">principale </w:t>
          </w:r>
          <w:r w:rsidRPr="00AD5DF7">
            <w:rPr>
              <w:rStyle w:val="PlaceholderText"/>
              <w:rFonts w:ascii="Libre Franklin Thin" w:hAnsi="Libre Franklin Thin"/>
              <w:i/>
              <w:iCs/>
              <w:color w:val="747474" w:themeColor="background2" w:themeShade="80"/>
            </w:rPr>
            <w:t>du lieu</w:t>
          </w:r>
          <w:r>
            <w:rPr>
              <w:rStyle w:val="PlaceholderText"/>
              <w:rFonts w:ascii="Libre Franklin Thin" w:hAnsi="Libre Franklin Thin"/>
              <w:i/>
              <w:iCs/>
              <w:color w:val="747474" w:themeColor="background2" w:themeShade="80"/>
            </w:rPr>
            <w:t xml:space="preserve"> </w:t>
          </w:r>
          <w:r w:rsidRPr="00AD5DF7">
            <w:rPr>
              <w:rStyle w:val="PlaceholderText"/>
              <w:rFonts w:ascii="Libre Franklin Thin" w:hAnsi="Libre Franklin Thin"/>
              <w:i/>
              <w:iCs/>
              <w:color w:val="747474" w:themeColor="background2" w:themeShade="80"/>
            </w:rPr>
            <w:t>où sont installées les caméras de surveillance.</w:t>
          </w:r>
        </w:p>
      </w:docPartBody>
    </w:docPart>
    <w:docPart>
      <w:docPartPr>
        <w:name w:val="30440F0D84DB46189423F47B60B31711"/>
        <w:category>
          <w:name w:val="General"/>
          <w:gallery w:val="placeholder"/>
        </w:category>
        <w:types>
          <w:type w:val="bbPlcHdr"/>
        </w:types>
        <w:behaviors>
          <w:behavior w:val="content"/>
        </w:behaviors>
        <w:guid w:val="{F266616B-CE4A-433D-A6F7-9DD592D5B184}"/>
      </w:docPartPr>
      <w:docPartBody>
        <w:p w:rsidR="00045993" w:rsidRDefault="00045993" w:rsidP="00F52D29">
          <w:pPr>
            <w:keepNext/>
            <w:spacing w:after="120"/>
            <w:rPr>
              <w:rFonts w:ascii="Libre Franklin Thin" w:hAnsi="Libre Franklin Thin"/>
              <w:i/>
              <w:iCs/>
              <w:color w:val="747474" w:themeColor="background2" w:themeShade="80"/>
            </w:rPr>
          </w:pPr>
          <w:r>
            <w:rPr>
              <w:rFonts w:ascii="Libre Franklin Thin" w:hAnsi="Libre Franklin Thin"/>
              <w:i/>
              <w:iCs/>
              <w:color w:val="747474" w:themeColor="background2" w:themeShade="80"/>
            </w:rPr>
            <w:t>V</w:t>
          </w:r>
          <w:r w:rsidRPr="00F52D29">
            <w:rPr>
              <w:rFonts w:ascii="Libre Franklin Thin" w:hAnsi="Libre Franklin Thin"/>
              <w:i/>
              <w:iCs/>
              <w:color w:val="747474" w:themeColor="background2" w:themeShade="80"/>
            </w:rPr>
            <w:t xml:space="preserve">euillez </w:t>
          </w:r>
          <w:r>
            <w:rPr>
              <w:rFonts w:ascii="Libre Franklin Thin" w:hAnsi="Libre Franklin Thin"/>
              <w:i/>
              <w:iCs/>
              <w:color w:val="747474" w:themeColor="background2" w:themeShade="80"/>
            </w:rPr>
            <w:t>préciser la localisation de la caméra de surveillance mobile et décrire les différentes zones</w:t>
          </w:r>
          <w:r w:rsidRPr="00F52D29">
            <w:rPr>
              <w:rFonts w:ascii="Libre Franklin Thin" w:hAnsi="Libre Franklin Thin"/>
              <w:i/>
              <w:iCs/>
              <w:color w:val="747474" w:themeColor="background2" w:themeShade="80"/>
            </w:rPr>
            <w:t xml:space="preserve"> </w:t>
          </w:r>
          <w:r>
            <w:rPr>
              <w:rFonts w:ascii="Libre Franklin Thin" w:hAnsi="Libre Franklin Thin"/>
              <w:i/>
              <w:iCs/>
              <w:color w:val="747474" w:themeColor="background2" w:themeShade="80"/>
            </w:rPr>
            <w:t>surveillées par celle-ci</w:t>
          </w:r>
          <w:r w:rsidRPr="00F52D29">
            <w:rPr>
              <w:rFonts w:ascii="Libre Franklin Thin" w:hAnsi="Libre Franklin Thin"/>
              <w:i/>
              <w:iCs/>
              <w:color w:val="747474" w:themeColor="background2" w:themeShade="80"/>
            </w:rPr>
            <w:t xml:space="preserve">. </w:t>
          </w:r>
        </w:p>
        <w:p w:rsidR="00DC245C" w:rsidRDefault="00045993" w:rsidP="00045993">
          <w:pPr>
            <w:pStyle w:val="30440F0D84DB46189423F47B60B3171114"/>
          </w:pPr>
          <w:r>
            <w:rPr>
              <w:rFonts w:ascii="Libre Franklin Thin" w:hAnsi="Libre Franklin Thin"/>
              <w:i/>
              <w:iCs/>
              <w:color w:val="747474" w:themeColor="background2" w:themeShade="80"/>
            </w:rPr>
            <w:t xml:space="preserve">Précisez également </w:t>
          </w:r>
          <w:r w:rsidRPr="00F52D29">
            <w:rPr>
              <w:rFonts w:ascii="Libre Franklin Thin" w:hAnsi="Libre Franklin Thin"/>
              <w:i/>
              <w:iCs/>
              <w:color w:val="747474" w:themeColor="background2" w:themeShade="80"/>
            </w:rPr>
            <w:t>les périodes d’utilisation de la caméra</w:t>
          </w:r>
          <w:r>
            <w:rPr>
              <w:rFonts w:ascii="Libre Franklin Thin" w:hAnsi="Libre Franklin Thin"/>
              <w:i/>
              <w:iCs/>
              <w:color w:val="747474" w:themeColor="background2" w:themeShade="80"/>
            </w:rPr>
            <w:t xml:space="preserve"> de surveillance mobile</w:t>
          </w:r>
          <w:r w:rsidRPr="00F52D29">
            <w:rPr>
              <w:rFonts w:ascii="Libre Franklin Thin" w:hAnsi="Libre Franklin Thin"/>
              <w:i/>
              <w:iCs/>
              <w:color w:val="747474" w:themeColor="background2" w:themeShade="80"/>
            </w:rPr>
            <w:t>.</w:t>
          </w:r>
        </w:p>
      </w:docPartBody>
    </w:docPart>
    <w:docPart>
      <w:docPartPr>
        <w:name w:val="46FD73DB6DBD478B85502C355C4CAD04"/>
        <w:category>
          <w:name w:val="General"/>
          <w:gallery w:val="placeholder"/>
        </w:category>
        <w:types>
          <w:type w:val="bbPlcHdr"/>
        </w:types>
        <w:behaviors>
          <w:behavior w:val="content"/>
        </w:behaviors>
        <w:guid w:val="{162430F8-E9CC-4D30-8A41-A4A3AC1EF05C}"/>
      </w:docPartPr>
      <w:docPartBody>
        <w:p w:rsidR="00DC245C" w:rsidRDefault="00045993" w:rsidP="00045993">
          <w:pPr>
            <w:pStyle w:val="46FD73DB6DBD478B85502C355C4CAD0414"/>
          </w:pPr>
          <w:r w:rsidRPr="00AD5DF7">
            <w:rPr>
              <w:rStyle w:val="PlaceholderText"/>
              <w:rFonts w:ascii="Libre Franklin Thin" w:hAnsi="Libre Franklin Thin"/>
              <w:i/>
              <w:iCs/>
              <w:color w:val="747474" w:themeColor="background2" w:themeShade="80"/>
            </w:rPr>
            <w:t>Type de lieu.</w:t>
          </w:r>
        </w:p>
      </w:docPartBody>
    </w:docPart>
    <w:docPart>
      <w:docPartPr>
        <w:name w:val="D9FB2C219F39465A8279D0FDD4A9D7F6"/>
        <w:category>
          <w:name w:val="General"/>
          <w:gallery w:val="placeholder"/>
        </w:category>
        <w:types>
          <w:type w:val="bbPlcHdr"/>
        </w:types>
        <w:behaviors>
          <w:behavior w:val="content"/>
        </w:behaviors>
        <w:guid w:val="{C7BC1734-7FC8-4808-95A6-309492F44F3B}"/>
      </w:docPartPr>
      <w:docPartBody>
        <w:p w:rsidR="00DC245C" w:rsidRDefault="00045993" w:rsidP="00045993">
          <w:pPr>
            <w:pStyle w:val="D9FB2C219F39465A8279D0FDD4A9D7F614"/>
          </w:pPr>
          <w:r w:rsidRPr="00F52D29">
            <w:rPr>
              <w:rFonts w:ascii="Libre Franklin Thin" w:hAnsi="Libre Franklin Thin"/>
              <w:i/>
              <w:iCs/>
              <w:color w:val="747474" w:themeColor="background2" w:themeShade="80"/>
            </w:rPr>
            <w:t>Oui / Non</w:t>
          </w:r>
        </w:p>
      </w:docPartBody>
    </w:docPart>
    <w:docPart>
      <w:docPartPr>
        <w:name w:val="AE314C02FF564C6BAE76D2FEF43776FB"/>
        <w:category>
          <w:name w:val="General"/>
          <w:gallery w:val="placeholder"/>
        </w:category>
        <w:types>
          <w:type w:val="bbPlcHdr"/>
        </w:types>
        <w:behaviors>
          <w:behavior w:val="content"/>
        </w:behaviors>
        <w:guid w:val="{6503B98B-785E-43B2-80E8-C0ADADB31452}"/>
      </w:docPartPr>
      <w:docPartBody>
        <w:p w:rsidR="00DC245C" w:rsidRDefault="00DC245C">
          <w:pPr>
            <w:pStyle w:val="AE314C02FF564C6BAE76D2FEF43776FB"/>
          </w:pPr>
          <w:r w:rsidRPr="00F52D29">
            <w:rPr>
              <w:rFonts w:ascii="Libre Franklin Thin" w:hAnsi="Libre Franklin Thin"/>
              <w:i/>
              <w:iCs/>
              <w:color w:val="747474" w:themeColor="background2" w:themeShade="80"/>
            </w:rPr>
            <w:t>Type de caméra.</w:t>
          </w:r>
        </w:p>
      </w:docPartBody>
    </w:docPart>
    <w:docPart>
      <w:docPartPr>
        <w:name w:val="AABA841E12E8494A8E3C2B961ADA5761"/>
        <w:category>
          <w:name w:val="General"/>
          <w:gallery w:val="placeholder"/>
        </w:category>
        <w:types>
          <w:type w:val="bbPlcHdr"/>
        </w:types>
        <w:behaviors>
          <w:behavior w:val="content"/>
        </w:behaviors>
        <w:guid w:val="{67B7BCEC-E49A-4FD9-AFC7-35ED03F9BDD1}"/>
      </w:docPartPr>
      <w:docPartBody>
        <w:p w:rsidR="00DC245C" w:rsidRDefault="00045993" w:rsidP="00045993">
          <w:pPr>
            <w:pStyle w:val="AABA841E12E8494A8E3C2B961ADA576114"/>
          </w:pPr>
          <w:r w:rsidRPr="00F52D29">
            <w:rPr>
              <w:rFonts w:ascii="Libre Franklin Thin" w:hAnsi="Libre Franklin Thin"/>
              <w:i/>
              <w:iCs/>
              <w:color w:val="747474" w:themeColor="background2" w:themeShade="80"/>
            </w:rPr>
            <w:t>Insérez la date</w:t>
          </w:r>
        </w:p>
      </w:docPartBody>
    </w:docPart>
    <w:docPart>
      <w:docPartPr>
        <w:name w:val="4863D98AD3F8408ABAA41543346B7B35"/>
        <w:category>
          <w:name w:val="General"/>
          <w:gallery w:val="placeholder"/>
        </w:category>
        <w:types>
          <w:type w:val="bbPlcHdr"/>
        </w:types>
        <w:behaviors>
          <w:behavior w:val="content"/>
        </w:behaviors>
        <w:guid w:val="{71ACC259-2368-4BA3-B185-BB773F0ADF43}"/>
      </w:docPartPr>
      <w:docPartBody>
        <w:p w:rsidR="00DC245C" w:rsidRDefault="00045993" w:rsidP="00045993">
          <w:pPr>
            <w:pStyle w:val="4863D98AD3F8408ABAA41543346B7B3514"/>
          </w:pPr>
          <w:r w:rsidRPr="00F52D29">
            <w:rPr>
              <w:rFonts w:ascii="Libre Franklin Thin" w:hAnsi="Libre Franklin Thin"/>
              <w:i/>
              <w:iCs/>
              <w:color w:val="747474" w:themeColor="background2" w:themeShade="80"/>
              <w:szCs w:val="18"/>
            </w:rPr>
            <w:t>I</w:t>
          </w:r>
          <w:r w:rsidRPr="00F52D29">
            <w:rPr>
              <w:rFonts w:ascii="Libre Franklin Thin" w:hAnsi="Libre Franklin Thin"/>
              <w:i/>
              <w:iCs/>
              <w:color w:val="747474" w:themeColor="background2" w:themeShade="80"/>
            </w:rPr>
            <w:t>nsérez la date</w:t>
          </w:r>
          <w:r w:rsidRPr="00F52D29">
            <w:rPr>
              <w:rFonts w:ascii="Libre Franklin Thin" w:hAnsi="Libre Franklin Thin"/>
              <w:i/>
              <w:iCs/>
              <w:color w:val="747474" w:themeColor="background2" w:themeShade="80"/>
              <w:szCs w:val="18"/>
            </w:rPr>
            <w:t>.</w:t>
          </w:r>
        </w:p>
      </w:docPartBody>
    </w:docPart>
    <w:docPart>
      <w:docPartPr>
        <w:name w:val="C4ABAFC4957C42F9BF8C249BAE9D32EF"/>
        <w:category>
          <w:name w:val="General"/>
          <w:gallery w:val="placeholder"/>
        </w:category>
        <w:types>
          <w:type w:val="bbPlcHdr"/>
        </w:types>
        <w:behaviors>
          <w:behavior w:val="content"/>
        </w:behaviors>
        <w:guid w:val="{A16C3BAA-1C09-49EA-8F0B-77056445AF04}"/>
      </w:docPartPr>
      <w:docPartBody>
        <w:p w:rsidR="00DC245C" w:rsidRDefault="00045993" w:rsidP="00045993">
          <w:pPr>
            <w:pStyle w:val="C4ABAFC4957C42F9BF8C249BAE9D32EF14"/>
          </w:pPr>
          <w:r w:rsidRPr="00F52D29">
            <w:rPr>
              <w:rFonts w:ascii="Libre Franklin Thin" w:hAnsi="Libre Franklin Thin"/>
              <w:i/>
              <w:iCs/>
              <w:color w:val="747474" w:themeColor="background2" w:themeShade="80"/>
            </w:rPr>
            <w:t>Insérez le n°</w:t>
          </w:r>
        </w:p>
      </w:docPartBody>
    </w:docPart>
    <w:docPart>
      <w:docPartPr>
        <w:name w:val="D82122C792DB47829B99C60989002CD0"/>
        <w:category>
          <w:name w:val="General"/>
          <w:gallery w:val="placeholder"/>
        </w:category>
        <w:types>
          <w:type w:val="bbPlcHdr"/>
        </w:types>
        <w:behaviors>
          <w:behavior w:val="content"/>
        </w:behaviors>
        <w:guid w:val="{D4FB499F-8A81-4697-9AF3-C1FA2B342517}"/>
      </w:docPartPr>
      <w:docPartBody>
        <w:p w:rsidR="00045993" w:rsidRDefault="00045993" w:rsidP="00414B98">
          <w:pPr>
            <w:spacing w:after="120"/>
            <w:rPr>
              <w:rFonts w:ascii="Libre Franklin Thin" w:hAnsi="Libre Franklin Thin"/>
              <w:i/>
              <w:iCs/>
              <w:color w:val="747474" w:themeColor="background2" w:themeShade="80"/>
            </w:rPr>
          </w:pPr>
          <w:r>
            <w:rPr>
              <w:rFonts w:ascii="Libre Franklin Thin" w:hAnsi="Libre Franklin Thin"/>
              <w:i/>
              <w:iCs/>
              <w:color w:val="747474" w:themeColor="background2" w:themeShade="80"/>
            </w:rPr>
            <w:t xml:space="preserve">Fournissez une description technique de la caméra de surveillance mobile en indiquant notamment </w:t>
          </w:r>
          <w:r w:rsidRPr="00F52D29">
            <w:rPr>
              <w:rFonts w:ascii="Libre Franklin Thin" w:hAnsi="Libre Franklin Thin"/>
              <w:i/>
              <w:iCs/>
              <w:color w:val="747474" w:themeColor="background2" w:themeShade="80"/>
            </w:rPr>
            <w:t>la marque, le modèle</w:t>
          </w:r>
          <w:r>
            <w:rPr>
              <w:rFonts w:ascii="Libre Franklin Thin" w:hAnsi="Libre Franklin Thin"/>
              <w:i/>
              <w:iCs/>
              <w:color w:val="747474" w:themeColor="background2" w:themeShade="80"/>
            </w:rPr>
            <w:t xml:space="preserve">, </w:t>
          </w:r>
          <w:r w:rsidRPr="00F52D29">
            <w:rPr>
              <w:rFonts w:ascii="Libre Franklin Thin" w:hAnsi="Libre Franklin Thin"/>
              <w:i/>
              <w:iCs/>
              <w:color w:val="747474" w:themeColor="background2" w:themeShade="80"/>
            </w:rPr>
            <w:t xml:space="preserve">la résolution </w:t>
          </w:r>
          <w:r>
            <w:rPr>
              <w:rFonts w:ascii="Libre Franklin Thin" w:hAnsi="Libre Franklin Thin"/>
              <w:i/>
              <w:iCs/>
              <w:color w:val="747474" w:themeColor="background2" w:themeShade="80"/>
            </w:rPr>
            <w:t xml:space="preserve">(en pixels) </w:t>
          </w:r>
          <w:r w:rsidRPr="00F52D29">
            <w:rPr>
              <w:rFonts w:ascii="Libre Franklin Thin" w:hAnsi="Libre Franklin Thin"/>
              <w:i/>
              <w:iCs/>
              <w:color w:val="747474" w:themeColor="background2" w:themeShade="80"/>
            </w:rPr>
            <w:t xml:space="preserve">de </w:t>
          </w:r>
          <w:r>
            <w:rPr>
              <w:rFonts w:ascii="Libre Franklin Thin" w:hAnsi="Libre Franklin Thin"/>
              <w:i/>
              <w:iCs/>
              <w:color w:val="747474" w:themeColor="background2" w:themeShade="80"/>
            </w:rPr>
            <w:t xml:space="preserve">l’image, </w:t>
          </w:r>
          <w:r w:rsidRPr="00F52D29">
            <w:rPr>
              <w:rFonts w:ascii="Libre Franklin Thin" w:hAnsi="Libre Franklin Thin"/>
              <w:i/>
              <w:iCs/>
              <w:color w:val="747474" w:themeColor="background2" w:themeShade="80"/>
            </w:rPr>
            <w:t>ainsi que</w:t>
          </w:r>
          <w:r>
            <w:rPr>
              <w:rFonts w:ascii="Libre Franklin Thin" w:hAnsi="Libre Franklin Thin"/>
              <w:i/>
              <w:iCs/>
              <w:color w:val="747474" w:themeColor="background2" w:themeShade="80"/>
            </w:rPr>
            <w:t xml:space="preserve"> le fournisseur et l’installateur, le cas échéant</w:t>
          </w:r>
          <w:r w:rsidRPr="00F52D29">
            <w:rPr>
              <w:rFonts w:ascii="Libre Franklin Thin" w:hAnsi="Libre Franklin Thin"/>
              <w:i/>
              <w:iCs/>
              <w:color w:val="747474" w:themeColor="background2" w:themeShade="80"/>
            </w:rPr>
            <w:t xml:space="preserve">. </w:t>
          </w:r>
        </w:p>
        <w:p w:rsidR="00DC245C" w:rsidRDefault="00045993" w:rsidP="00045993">
          <w:pPr>
            <w:pStyle w:val="D82122C792DB47829B99C60989002CD014"/>
          </w:pPr>
          <w:r w:rsidRPr="00F52D29">
            <w:rPr>
              <w:rFonts w:ascii="Libre Franklin Thin" w:hAnsi="Libre Franklin Thin"/>
              <w:i/>
              <w:iCs/>
              <w:color w:val="747474" w:themeColor="background2" w:themeShade="80"/>
            </w:rPr>
            <w:t xml:space="preserve">Veuillez également </w:t>
          </w:r>
          <w:r>
            <w:rPr>
              <w:rFonts w:ascii="Libre Franklin Thin" w:hAnsi="Libre Franklin Thin"/>
              <w:i/>
              <w:iCs/>
              <w:color w:val="747474" w:themeColor="background2" w:themeShade="80"/>
            </w:rPr>
            <w:t>préciser si la caméra de surveillance fonctionne en permanence ou non, si l’enregistrement a lieu en continu (24h/24, 7j/7) ou non, et si la caméra enregistre uniquement les images ou également le son</w:t>
          </w:r>
          <w:r w:rsidRPr="00F52D29">
            <w:rPr>
              <w:rFonts w:ascii="Libre Franklin Thin" w:hAnsi="Libre Franklin Thin"/>
              <w:i/>
              <w:iCs/>
              <w:color w:val="747474" w:themeColor="background2" w:themeShade="80"/>
            </w:rPr>
            <w:t>.</w:t>
          </w:r>
        </w:p>
      </w:docPartBody>
    </w:docPart>
    <w:docPart>
      <w:docPartPr>
        <w:name w:val="11002BAD62E04AEA9CB6EBF4CE71C93F"/>
        <w:category>
          <w:name w:val="General"/>
          <w:gallery w:val="placeholder"/>
        </w:category>
        <w:types>
          <w:type w:val="bbPlcHdr"/>
        </w:types>
        <w:behaviors>
          <w:behavior w:val="content"/>
        </w:behaviors>
        <w:guid w:val="{29C8E2F7-C0D8-4081-8921-E77A146E9B21}"/>
      </w:docPartPr>
      <w:docPartBody>
        <w:p w:rsidR="00045993" w:rsidRDefault="00045993" w:rsidP="00414B98">
          <w:pPr>
            <w:keepNext/>
            <w:spacing w:after="120"/>
            <w:rPr>
              <w:rFonts w:ascii="Libre Franklin Thin" w:hAnsi="Libre Franklin Thin"/>
              <w:i/>
              <w:iCs/>
              <w:color w:val="747474" w:themeColor="background2" w:themeShade="80"/>
            </w:rPr>
          </w:pPr>
          <w:r>
            <w:rPr>
              <w:rFonts w:ascii="Libre Franklin Thin" w:hAnsi="Libre Franklin Thin"/>
              <w:i/>
              <w:iCs/>
              <w:color w:val="747474" w:themeColor="background2" w:themeShade="80"/>
            </w:rPr>
            <w:t>V</w:t>
          </w:r>
          <w:r w:rsidRPr="00F52D29">
            <w:rPr>
              <w:rFonts w:ascii="Libre Franklin Thin" w:hAnsi="Libre Franklin Thin"/>
              <w:i/>
              <w:iCs/>
              <w:color w:val="747474" w:themeColor="background2" w:themeShade="80"/>
            </w:rPr>
            <w:t xml:space="preserve">euillez </w:t>
          </w:r>
          <w:r>
            <w:rPr>
              <w:rFonts w:ascii="Libre Franklin Thin" w:hAnsi="Libre Franklin Thin"/>
              <w:i/>
              <w:iCs/>
              <w:color w:val="747474" w:themeColor="background2" w:themeShade="80"/>
            </w:rPr>
            <w:t>préciser la localisation de la caméra de surveillance mobile et décrire les différentes zones</w:t>
          </w:r>
          <w:r w:rsidRPr="00F52D29">
            <w:rPr>
              <w:rFonts w:ascii="Libre Franklin Thin" w:hAnsi="Libre Franklin Thin"/>
              <w:i/>
              <w:iCs/>
              <w:color w:val="747474" w:themeColor="background2" w:themeShade="80"/>
            </w:rPr>
            <w:t xml:space="preserve"> </w:t>
          </w:r>
          <w:r>
            <w:rPr>
              <w:rFonts w:ascii="Libre Franklin Thin" w:hAnsi="Libre Franklin Thin"/>
              <w:i/>
              <w:iCs/>
              <w:color w:val="747474" w:themeColor="background2" w:themeShade="80"/>
            </w:rPr>
            <w:t>surveillées par celle-ci</w:t>
          </w:r>
          <w:r w:rsidRPr="00F52D29">
            <w:rPr>
              <w:rFonts w:ascii="Libre Franklin Thin" w:hAnsi="Libre Franklin Thin"/>
              <w:i/>
              <w:iCs/>
              <w:color w:val="747474" w:themeColor="background2" w:themeShade="80"/>
            </w:rPr>
            <w:t xml:space="preserve">. </w:t>
          </w:r>
        </w:p>
        <w:p w:rsidR="00DC245C" w:rsidRDefault="00045993" w:rsidP="00045993">
          <w:pPr>
            <w:pStyle w:val="11002BAD62E04AEA9CB6EBF4CE71C93F14"/>
          </w:pPr>
          <w:r>
            <w:rPr>
              <w:rFonts w:ascii="Libre Franklin Thin" w:hAnsi="Libre Franklin Thin"/>
              <w:i/>
              <w:iCs/>
              <w:color w:val="747474" w:themeColor="background2" w:themeShade="80"/>
            </w:rPr>
            <w:t xml:space="preserve">Précisez également </w:t>
          </w:r>
          <w:r w:rsidRPr="00F52D29">
            <w:rPr>
              <w:rFonts w:ascii="Libre Franklin Thin" w:hAnsi="Libre Franklin Thin"/>
              <w:i/>
              <w:iCs/>
              <w:color w:val="747474" w:themeColor="background2" w:themeShade="80"/>
            </w:rPr>
            <w:t>les périodes d’utilisation de la caméra</w:t>
          </w:r>
          <w:r>
            <w:rPr>
              <w:rFonts w:ascii="Libre Franklin Thin" w:hAnsi="Libre Franklin Thin"/>
              <w:i/>
              <w:iCs/>
              <w:color w:val="747474" w:themeColor="background2" w:themeShade="80"/>
            </w:rPr>
            <w:t xml:space="preserve"> de surveillance mobile</w:t>
          </w:r>
          <w:r w:rsidRPr="00F52D29">
            <w:rPr>
              <w:rFonts w:ascii="Libre Franklin Thin" w:hAnsi="Libre Franklin Thin"/>
              <w:i/>
              <w:iCs/>
              <w:color w:val="747474" w:themeColor="background2" w:themeShade="80"/>
            </w:rPr>
            <w:t>.</w:t>
          </w:r>
        </w:p>
      </w:docPartBody>
    </w:docPart>
    <w:docPart>
      <w:docPartPr>
        <w:name w:val="CF16751359B042BDBDDF7468E96CAEBF"/>
        <w:category>
          <w:name w:val="General"/>
          <w:gallery w:val="placeholder"/>
        </w:category>
        <w:types>
          <w:type w:val="bbPlcHdr"/>
        </w:types>
        <w:behaviors>
          <w:behavior w:val="content"/>
        </w:behaviors>
        <w:guid w:val="{FB510BC6-7DB6-4EBE-9B81-1F26A3B92D9F}"/>
      </w:docPartPr>
      <w:docPartBody>
        <w:p w:rsidR="00DC245C" w:rsidRDefault="00045993" w:rsidP="00045993">
          <w:pPr>
            <w:pStyle w:val="CF16751359B042BDBDDF7468E96CAEBF14"/>
          </w:pPr>
          <w:r w:rsidRPr="00AD5DF7">
            <w:rPr>
              <w:rStyle w:val="PlaceholderText"/>
              <w:rFonts w:ascii="Libre Franklin Thin" w:hAnsi="Libre Franklin Thin"/>
              <w:i/>
              <w:iCs/>
              <w:color w:val="747474" w:themeColor="background2" w:themeShade="80"/>
            </w:rPr>
            <w:t>Type de lieu.</w:t>
          </w:r>
        </w:p>
      </w:docPartBody>
    </w:docPart>
    <w:docPart>
      <w:docPartPr>
        <w:name w:val="A9FDD4337D474544BE71356FB54937CC"/>
        <w:category>
          <w:name w:val="General"/>
          <w:gallery w:val="placeholder"/>
        </w:category>
        <w:types>
          <w:type w:val="bbPlcHdr"/>
        </w:types>
        <w:behaviors>
          <w:behavior w:val="content"/>
        </w:behaviors>
        <w:guid w:val="{5CE559EF-8254-41A1-9CAE-2DECF59830AD}"/>
      </w:docPartPr>
      <w:docPartBody>
        <w:p w:rsidR="00DC245C" w:rsidRDefault="00045993" w:rsidP="00045993">
          <w:pPr>
            <w:pStyle w:val="A9FDD4337D474544BE71356FB54937CC14"/>
          </w:pPr>
          <w:r w:rsidRPr="00F52D29">
            <w:rPr>
              <w:rFonts w:ascii="Libre Franklin Thin" w:hAnsi="Libre Franklin Thin"/>
              <w:i/>
              <w:iCs/>
              <w:color w:val="747474" w:themeColor="background2" w:themeShade="80"/>
            </w:rPr>
            <w:t>Oui / Non</w:t>
          </w:r>
        </w:p>
      </w:docPartBody>
    </w:docPart>
    <w:docPart>
      <w:docPartPr>
        <w:name w:val="F6D47B212A7F4DFDAAB45492F59755A7"/>
        <w:category>
          <w:name w:val="General"/>
          <w:gallery w:val="placeholder"/>
        </w:category>
        <w:types>
          <w:type w:val="bbPlcHdr"/>
        </w:types>
        <w:behaviors>
          <w:behavior w:val="content"/>
        </w:behaviors>
        <w:guid w:val="{86FB4568-E36B-423C-9EE9-DB46F9C0B10D}"/>
      </w:docPartPr>
      <w:docPartBody>
        <w:p w:rsidR="00DC245C" w:rsidRDefault="00DC245C">
          <w:pPr>
            <w:pStyle w:val="F6D47B212A7F4DFDAAB45492F59755A7"/>
          </w:pPr>
          <w:r w:rsidRPr="00F52D29">
            <w:rPr>
              <w:rFonts w:ascii="Libre Franklin Thin" w:hAnsi="Libre Franklin Thin"/>
              <w:i/>
              <w:iCs/>
              <w:color w:val="747474" w:themeColor="background2" w:themeShade="80"/>
            </w:rPr>
            <w:t>Type de caméra.</w:t>
          </w:r>
        </w:p>
      </w:docPartBody>
    </w:docPart>
    <w:docPart>
      <w:docPartPr>
        <w:name w:val="75DEB99AFA8E407DB9B41F3AD7D9C899"/>
        <w:category>
          <w:name w:val="General"/>
          <w:gallery w:val="placeholder"/>
        </w:category>
        <w:types>
          <w:type w:val="bbPlcHdr"/>
        </w:types>
        <w:behaviors>
          <w:behavior w:val="content"/>
        </w:behaviors>
        <w:guid w:val="{4C715938-D1FE-412E-8E10-778702299B88}"/>
      </w:docPartPr>
      <w:docPartBody>
        <w:p w:rsidR="00DC245C" w:rsidRDefault="00045993" w:rsidP="00045993">
          <w:pPr>
            <w:pStyle w:val="75DEB99AFA8E407DB9B41F3AD7D9C89914"/>
          </w:pPr>
          <w:r w:rsidRPr="00F52D29">
            <w:rPr>
              <w:rFonts w:ascii="Libre Franklin Thin" w:hAnsi="Libre Franklin Thin"/>
              <w:i/>
              <w:iCs/>
              <w:color w:val="747474" w:themeColor="background2" w:themeShade="80"/>
            </w:rPr>
            <w:t>Insérez la date</w:t>
          </w:r>
        </w:p>
      </w:docPartBody>
    </w:docPart>
    <w:docPart>
      <w:docPartPr>
        <w:name w:val="BF5A8410F7FF4AAA8641E27959453D29"/>
        <w:category>
          <w:name w:val="General"/>
          <w:gallery w:val="placeholder"/>
        </w:category>
        <w:types>
          <w:type w:val="bbPlcHdr"/>
        </w:types>
        <w:behaviors>
          <w:behavior w:val="content"/>
        </w:behaviors>
        <w:guid w:val="{DCB2600C-C826-4195-B052-654891AB9679}"/>
      </w:docPartPr>
      <w:docPartBody>
        <w:p w:rsidR="00DC245C" w:rsidRDefault="00045993" w:rsidP="00045993">
          <w:pPr>
            <w:pStyle w:val="BF5A8410F7FF4AAA8641E27959453D2914"/>
          </w:pPr>
          <w:r w:rsidRPr="00F52D29">
            <w:rPr>
              <w:rFonts w:ascii="Libre Franklin Thin" w:hAnsi="Libre Franklin Thin"/>
              <w:i/>
              <w:iCs/>
              <w:color w:val="747474" w:themeColor="background2" w:themeShade="80"/>
              <w:szCs w:val="18"/>
            </w:rPr>
            <w:t>I</w:t>
          </w:r>
          <w:r w:rsidRPr="00F52D29">
            <w:rPr>
              <w:rFonts w:ascii="Libre Franklin Thin" w:hAnsi="Libre Franklin Thin"/>
              <w:i/>
              <w:iCs/>
              <w:color w:val="747474" w:themeColor="background2" w:themeShade="80"/>
            </w:rPr>
            <w:t>nsérez la date</w:t>
          </w:r>
          <w:r w:rsidRPr="00F52D29">
            <w:rPr>
              <w:rFonts w:ascii="Libre Franklin Thin" w:hAnsi="Libre Franklin Thin"/>
              <w:i/>
              <w:iCs/>
              <w:color w:val="747474" w:themeColor="background2" w:themeShade="80"/>
              <w:szCs w:val="18"/>
            </w:rPr>
            <w:t>.</w:t>
          </w:r>
        </w:p>
      </w:docPartBody>
    </w:docPart>
    <w:docPart>
      <w:docPartPr>
        <w:name w:val="FABA76376AE94CFDB5E67134C61BB303"/>
        <w:category>
          <w:name w:val="General"/>
          <w:gallery w:val="placeholder"/>
        </w:category>
        <w:types>
          <w:type w:val="bbPlcHdr"/>
        </w:types>
        <w:behaviors>
          <w:behavior w:val="content"/>
        </w:behaviors>
        <w:guid w:val="{72722A4E-180D-44F8-B242-B2D3A38A57DB}"/>
      </w:docPartPr>
      <w:docPartBody>
        <w:p w:rsidR="00DC245C" w:rsidRDefault="00045993" w:rsidP="00045993">
          <w:pPr>
            <w:pStyle w:val="FABA76376AE94CFDB5E67134C61BB30314"/>
          </w:pPr>
          <w:r w:rsidRPr="00F52D29">
            <w:rPr>
              <w:rFonts w:ascii="Libre Franklin Thin" w:hAnsi="Libre Franklin Thin"/>
              <w:i/>
              <w:iCs/>
              <w:color w:val="747474" w:themeColor="background2" w:themeShade="80"/>
            </w:rPr>
            <w:t>Insérez le n°</w:t>
          </w:r>
        </w:p>
      </w:docPartBody>
    </w:docPart>
    <w:docPart>
      <w:docPartPr>
        <w:name w:val="B3C40220E10F4CAF9E3A1176157DC128"/>
        <w:category>
          <w:name w:val="General"/>
          <w:gallery w:val="placeholder"/>
        </w:category>
        <w:types>
          <w:type w:val="bbPlcHdr"/>
        </w:types>
        <w:behaviors>
          <w:behavior w:val="content"/>
        </w:behaviors>
        <w:guid w:val="{4F68BBCB-897E-4CA7-87E9-176BAF78B589}"/>
      </w:docPartPr>
      <w:docPartBody>
        <w:p w:rsidR="00045993" w:rsidRDefault="00045993" w:rsidP="00414B98">
          <w:pPr>
            <w:spacing w:after="120"/>
            <w:rPr>
              <w:rFonts w:ascii="Libre Franklin Thin" w:hAnsi="Libre Franklin Thin"/>
              <w:i/>
              <w:iCs/>
              <w:color w:val="747474" w:themeColor="background2" w:themeShade="80"/>
            </w:rPr>
          </w:pPr>
          <w:r>
            <w:rPr>
              <w:rFonts w:ascii="Libre Franklin Thin" w:hAnsi="Libre Franklin Thin"/>
              <w:i/>
              <w:iCs/>
              <w:color w:val="747474" w:themeColor="background2" w:themeShade="80"/>
            </w:rPr>
            <w:t xml:space="preserve">Fournissez une description technique de la caméra de surveillance mobile en indiquant notamment </w:t>
          </w:r>
          <w:r w:rsidRPr="00F52D29">
            <w:rPr>
              <w:rFonts w:ascii="Libre Franklin Thin" w:hAnsi="Libre Franklin Thin"/>
              <w:i/>
              <w:iCs/>
              <w:color w:val="747474" w:themeColor="background2" w:themeShade="80"/>
            </w:rPr>
            <w:t>la marque, le modèle</w:t>
          </w:r>
          <w:r>
            <w:rPr>
              <w:rFonts w:ascii="Libre Franklin Thin" w:hAnsi="Libre Franklin Thin"/>
              <w:i/>
              <w:iCs/>
              <w:color w:val="747474" w:themeColor="background2" w:themeShade="80"/>
            </w:rPr>
            <w:t xml:space="preserve">, </w:t>
          </w:r>
          <w:r w:rsidRPr="00F52D29">
            <w:rPr>
              <w:rFonts w:ascii="Libre Franklin Thin" w:hAnsi="Libre Franklin Thin"/>
              <w:i/>
              <w:iCs/>
              <w:color w:val="747474" w:themeColor="background2" w:themeShade="80"/>
            </w:rPr>
            <w:t xml:space="preserve">la résolution </w:t>
          </w:r>
          <w:r>
            <w:rPr>
              <w:rFonts w:ascii="Libre Franklin Thin" w:hAnsi="Libre Franklin Thin"/>
              <w:i/>
              <w:iCs/>
              <w:color w:val="747474" w:themeColor="background2" w:themeShade="80"/>
            </w:rPr>
            <w:t xml:space="preserve">(en pixels) </w:t>
          </w:r>
          <w:r w:rsidRPr="00F52D29">
            <w:rPr>
              <w:rFonts w:ascii="Libre Franklin Thin" w:hAnsi="Libre Franklin Thin"/>
              <w:i/>
              <w:iCs/>
              <w:color w:val="747474" w:themeColor="background2" w:themeShade="80"/>
            </w:rPr>
            <w:t xml:space="preserve">de </w:t>
          </w:r>
          <w:r>
            <w:rPr>
              <w:rFonts w:ascii="Libre Franklin Thin" w:hAnsi="Libre Franklin Thin"/>
              <w:i/>
              <w:iCs/>
              <w:color w:val="747474" w:themeColor="background2" w:themeShade="80"/>
            </w:rPr>
            <w:t xml:space="preserve">l’image, </w:t>
          </w:r>
          <w:r w:rsidRPr="00F52D29">
            <w:rPr>
              <w:rFonts w:ascii="Libre Franklin Thin" w:hAnsi="Libre Franklin Thin"/>
              <w:i/>
              <w:iCs/>
              <w:color w:val="747474" w:themeColor="background2" w:themeShade="80"/>
            </w:rPr>
            <w:t>ainsi que</w:t>
          </w:r>
          <w:r>
            <w:rPr>
              <w:rFonts w:ascii="Libre Franklin Thin" w:hAnsi="Libre Franklin Thin"/>
              <w:i/>
              <w:iCs/>
              <w:color w:val="747474" w:themeColor="background2" w:themeShade="80"/>
            </w:rPr>
            <w:t xml:space="preserve"> le fournisseur et l’installateur, le cas échéant</w:t>
          </w:r>
          <w:r w:rsidRPr="00F52D29">
            <w:rPr>
              <w:rFonts w:ascii="Libre Franklin Thin" w:hAnsi="Libre Franklin Thin"/>
              <w:i/>
              <w:iCs/>
              <w:color w:val="747474" w:themeColor="background2" w:themeShade="80"/>
            </w:rPr>
            <w:t xml:space="preserve">. </w:t>
          </w:r>
        </w:p>
        <w:p w:rsidR="00DC245C" w:rsidRDefault="00045993" w:rsidP="00045993">
          <w:pPr>
            <w:pStyle w:val="B3C40220E10F4CAF9E3A1176157DC12814"/>
          </w:pPr>
          <w:r w:rsidRPr="00F52D29">
            <w:rPr>
              <w:rFonts w:ascii="Libre Franklin Thin" w:hAnsi="Libre Franklin Thin"/>
              <w:i/>
              <w:iCs/>
              <w:color w:val="747474" w:themeColor="background2" w:themeShade="80"/>
            </w:rPr>
            <w:t xml:space="preserve">Veuillez également </w:t>
          </w:r>
          <w:r>
            <w:rPr>
              <w:rFonts w:ascii="Libre Franklin Thin" w:hAnsi="Libre Franklin Thin"/>
              <w:i/>
              <w:iCs/>
              <w:color w:val="747474" w:themeColor="background2" w:themeShade="80"/>
            </w:rPr>
            <w:t>préciser si la caméra de surveillance fonctionne en permanence ou non, si l’enregistrement a lieu en continu (24h/24, 7j/7) ou non, et si la caméra enregistre uniquement les images ou également le son</w:t>
          </w:r>
          <w:r w:rsidRPr="00F52D29">
            <w:rPr>
              <w:rFonts w:ascii="Libre Franklin Thin" w:hAnsi="Libre Franklin Thin"/>
              <w:i/>
              <w:iCs/>
              <w:color w:val="747474" w:themeColor="background2" w:themeShade="80"/>
            </w:rPr>
            <w:t>.</w:t>
          </w:r>
        </w:p>
      </w:docPartBody>
    </w:docPart>
    <w:docPart>
      <w:docPartPr>
        <w:name w:val="75B8CE9A817A4792BC65A2AE8E729F91"/>
        <w:category>
          <w:name w:val="General"/>
          <w:gallery w:val="placeholder"/>
        </w:category>
        <w:types>
          <w:type w:val="bbPlcHdr"/>
        </w:types>
        <w:behaviors>
          <w:behavior w:val="content"/>
        </w:behaviors>
        <w:guid w:val="{37A37682-B54D-436C-9370-86254A9A593B}"/>
      </w:docPartPr>
      <w:docPartBody>
        <w:p w:rsidR="00045993" w:rsidRDefault="00045993" w:rsidP="00CB0ADA">
          <w:pPr>
            <w:keepNext/>
            <w:spacing w:after="120"/>
            <w:rPr>
              <w:rFonts w:ascii="Libre Franklin Thin" w:hAnsi="Libre Franklin Thin"/>
              <w:i/>
              <w:iCs/>
              <w:color w:val="747474" w:themeColor="background2" w:themeShade="80"/>
            </w:rPr>
          </w:pPr>
          <w:r>
            <w:rPr>
              <w:rFonts w:ascii="Libre Franklin Thin" w:hAnsi="Libre Franklin Thin"/>
              <w:i/>
              <w:iCs/>
              <w:color w:val="747474" w:themeColor="background2" w:themeShade="80"/>
            </w:rPr>
            <w:t>V</w:t>
          </w:r>
          <w:r w:rsidRPr="00F52D29">
            <w:rPr>
              <w:rFonts w:ascii="Libre Franklin Thin" w:hAnsi="Libre Franklin Thin"/>
              <w:i/>
              <w:iCs/>
              <w:color w:val="747474" w:themeColor="background2" w:themeShade="80"/>
            </w:rPr>
            <w:t xml:space="preserve">euillez </w:t>
          </w:r>
          <w:r>
            <w:rPr>
              <w:rFonts w:ascii="Libre Franklin Thin" w:hAnsi="Libre Franklin Thin"/>
              <w:i/>
              <w:iCs/>
              <w:color w:val="747474" w:themeColor="background2" w:themeShade="80"/>
            </w:rPr>
            <w:t>préciser la localisation de la caméra de surveillance mobile et décrire les différentes zones</w:t>
          </w:r>
          <w:r w:rsidRPr="00F52D29">
            <w:rPr>
              <w:rFonts w:ascii="Libre Franklin Thin" w:hAnsi="Libre Franklin Thin"/>
              <w:i/>
              <w:iCs/>
              <w:color w:val="747474" w:themeColor="background2" w:themeShade="80"/>
            </w:rPr>
            <w:t xml:space="preserve"> </w:t>
          </w:r>
          <w:r>
            <w:rPr>
              <w:rFonts w:ascii="Libre Franklin Thin" w:hAnsi="Libre Franklin Thin"/>
              <w:i/>
              <w:iCs/>
              <w:color w:val="747474" w:themeColor="background2" w:themeShade="80"/>
            </w:rPr>
            <w:t>surveillées par celle-ci</w:t>
          </w:r>
          <w:r w:rsidRPr="00F52D29">
            <w:rPr>
              <w:rFonts w:ascii="Libre Franklin Thin" w:hAnsi="Libre Franklin Thin"/>
              <w:i/>
              <w:iCs/>
              <w:color w:val="747474" w:themeColor="background2" w:themeShade="80"/>
            </w:rPr>
            <w:t xml:space="preserve">. </w:t>
          </w:r>
        </w:p>
        <w:p w:rsidR="00DC245C" w:rsidRDefault="00045993" w:rsidP="00045993">
          <w:pPr>
            <w:pStyle w:val="75B8CE9A817A4792BC65A2AE8E729F9114"/>
          </w:pPr>
          <w:r>
            <w:rPr>
              <w:rFonts w:ascii="Libre Franklin Thin" w:hAnsi="Libre Franklin Thin"/>
              <w:i/>
              <w:iCs/>
              <w:color w:val="747474" w:themeColor="background2" w:themeShade="80"/>
            </w:rPr>
            <w:t xml:space="preserve">Précisez également </w:t>
          </w:r>
          <w:r w:rsidRPr="00F52D29">
            <w:rPr>
              <w:rFonts w:ascii="Libre Franklin Thin" w:hAnsi="Libre Franklin Thin"/>
              <w:i/>
              <w:iCs/>
              <w:color w:val="747474" w:themeColor="background2" w:themeShade="80"/>
            </w:rPr>
            <w:t>les périodes d’utilisation de la caméra</w:t>
          </w:r>
          <w:r>
            <w:rPr>
              <w:rFonts w:ascii="Libre Franklin Thin" w:hAnsi="Libre Franklin Thin"/>
              <w:i/>
              <w:iCs/>
              <w:color w:val="747474" w:themeColor="background2" w:themeShade="80"/>
            </w:rPr>
            <w:t xml:space="preserve"> de surveillance mobile</w:t>
          </w:r>
          <w:r w:rsidRPr="00F52D29">
            <w:rPr>
              <w:rFonts w:ascii="Libre Franklin Thin" w:hAnsi="Libre Franklin Thin"/>
              <w:i/>
              <w:iCs/>
              <w:color w:val="747474" w:themeColor="background2" w:themeShade="80"/>
            </w:rPr>
            <w:t>.</w:t>
          </w:r>
        </w:p>
      </w:docPartBody>
    </w:docPart>
    <w:docPart>
      <w:docPartPr>
        <w:name w:val="1C8B27FB19984622AFB8E50B75F32960"/>
        <w:category>
          <w:name w:val="General"/>
          <w:gallery w:val="placeholder"/>
        </w:category>
        <w:types>
          <w:type w:val="bbPlcHdr"/>
        </w:types>
        <w:behaviors>
          <w:behavior w:val="content"/>
        </w:behaviors>
        <w:guid w:val="{F70767F9-462D-47F4-B0DA-B60274FD088E}"/>
      </w:docPartPr>
      <w:docPartBody>
        <w:p w:rsidR="00DC245C" w:rsidRDefault="00045993" w:rsidP="00045993">
          <w:pPr>
            <w:pStyle w:val="1C8B27FB19984622AFB8E50B75F3296014"/>
          </w:pPr>
          <w:r w:rsidRPr="00AD5DF7">
            <w:rPr>
              <w:rStyle w:val="PlaceholderText"/>
              <w:rFonts w:ascii="Libre Franklin Thin" w:hAnsi="Libre Franklin Thin"/>
              <w:i/>
              <w:iCs/>
              <w:color w:val="747474" w:themeColor="background2" w:themeShade="80"/>
            </w:rPr>
            <w:t>Type de lieu.</w:t>
          </w:r>
        </w:p>
      </w:docPartBody>
    </w:docPart>
    <w:docPart>
      <w:docPartPr>
        <w:name w:val="8DA599E1FC464AA18E6C77F7C5DF5B55"/>
        <w:category>
          <w:name w:val="General"/>
          <w:gallery w:val="placeholder"/>
        </w:category>
        <w:types>
          <w:type w:val="bbPlcHdr"/>
        </w:types>
        <w:behaviors>
          <w:behavior w:val="content"/>
        </w:behaviors>
        <w:guid w:val="{19B65892-D0AF-4BF4-A1B8-DA88F8D2C7C5}"/>
      </w:docPartPr>
      <w:docPartBody>
        <w:p w:rsidR="00DC245C" w:rsidRDefault="00045993" w:rsidP="00045993">
          <w:pPr>
            <w:pStyle w:val="8DA599E1FC464AA18E6C77F7C5DF5B5514"/>
          </w:pPr>
          <w:r w:rsidRPr="00F52D29">
            <w:rPr>
              <w:rFonts w:ascii="Libre Franklin Thin" w:hAnsi="Libre Franklin Thin"/>
              <w:i/>
              <w:iCs/>
              <w:color w:val="747474" w:themeColor="background2" w:themeShade="80"/>
            </w:rPr>
            <w:t>Oui / Non</w:t>
          </w:r>
        </w:p>
      </w:docPartBody>
    </w:docPart>
    <w:docPart>
      <w:docPartPr>
        <w:name w:val="1B98BC589A954C669F2C640B97D80C5F"/>
        <w:category>
          <w:name w:val="General"/>
          <w:gallery w:val="placeholder"/>
        </w:category>
        <w:types>
          <w:type w:val="bbPlcHdr"/>
        </w:types>
        <w:behaviors>
          <w:behavior w:val="content"/>
        </w:behaviors>
        <w:guid w:val="{C8D415CD-B006-4806-9885-E2FC028056D1}"/>
      </w:docPartPr>
      <w:docPartBody>
        <w:p w:rsidR="00DC245C" w:rsidRDefault="00DC245C">
          <w:pPr>
            <w:pStyle w:val="1B98BC589A954C669F2C640B97D80C5F"/>
          </w:pPr>
          <w:r w:rsidRPr="00F52D29">
            <w:rPr>
              <w:rFonts w:ascii="Libre Franklin Thin" w:hAnsi="Libre Franklin Thin"/>
              <w:i/>
              <w:iCs/>
              <w:color w:val="747474" w:themeColor="background2" w:themeShade="80"/>
            </w:rPr>
            <w:t>Type de caméra.</w:t>
          </w:r>
        </w:p>
      </w:docPartBody>
    </w:docPart>
    <w:docPart>
      <w:docPartPr>
        <w:name w:val="6146C723150846FEA43854C4D9330EBF"/>
        <w:category>
          <w:name w:val="General"/>
          <w:gallery w:val="placeholder"/>
        </w:category>
        <w:types>
          <w:type w:val="bbPlcHdr"/>
        </w:types>
        <w:behaviors>
          <w:behavior w:val="content"/>
        </w:behaviors>
        <w:guid w:val="{1FFDFC90-9EB4-46D1-A497-8D23E52F0B56}"/>
      </w:docPartPr>
      <w:docPartBody>
        <w:p w:rsidR="00DC245C" w:rsidRDefault="00045993" w:rsidP="00045993">
          <w:pPr>
            <w:pStyle w:val="6146C723150846FEA43854C4D9330EBF14"/>
          </w:pPr>
          <w:r w:rsidRPr="00F52D29">
            <w:rPr>
              <w:rFonts w:ascii="Libre Franklin Thin" w:hAnsi="Libre Franklin Thin"/>
              <w:i/>
              <w:iCs/>
              <w:color w:val="747474" w:themeColor="background2" w:themeShade="80"/>
            </w:rPr>
            <w:t>Insérez la date</w:t>
          </w:r>
        </w:p>
      </w:docPartBody>
    </w:docPart>
    <w:docPart>
      <w:docPartPr>
        <w:name w:val="6038E297411E45F8A5FC46516796F220"/>
        <w:category>
          <w:name w:val="General"/>
          <w:gallery w:val="placeholder"/>
        </w:category>
        <w:types>
          <w:type w:val="bbPlcHdr"/>
        </w:types>
        <w:behaviors>
          <w:behavior w:val="content"/>
        </w:behaviors>
        <w:guid w:val="{DB153776-3C34-4EB9-A343-734872EF4154}"/>
      </w:docPartPr>
      <w:docPartBody>
        <w:p w:rsidR="00DC245C" w:rsidRDefault="00045993" w:rsidP="00045993">
          <w:pPr>
            <w:pStyle w:val="6038E297411E45F8A5FC46516796F22014"/>
          </w:pPr>
          <w:r w:rsidRPr="00F52D29">
            <w:rPr>
              <w:rFonts w:ascii="Libre Franklin Thin" w:hAnsi="Libre Franklin Thin"/>
              <w:i/>
              <w:iCs/>
              <w:color w:val="747474" w:themeColor="background2" w:themeShade="80"/>
              <w:szCs w:val="18"/>
            </w:rPr>
            <w:t>I</w:t>
          </w:r>
          <w:r w:rsidRPr="00F52D29">
            <w:rPr>
              <w:rFonts w:ascii="Libre Franklin Thin" w:hAnsi="Libre Franklin Thin"/>
              <w:i/>
              <w:iCs/>
              <w:color w:val="747474" w:themeColor="background2" w:themeShade="80"/>
            </w:rPr>
            <w:t>nsérez la date</w:t>
          </w:r>
          <w:r w:rsidRPr="00F52D29">
            <w:rPr>
              <w:rFonts w:ascii="Libre Franklin Thin" w:hAnsi="Libre Franklin Thin"/>
              <w:i/>
              <w:iCs/>
              <w:color w:val="747474" w:themeColor="background2" w:themeShade="80"/>
              <w:szCs w:val="18"/>
            </w:rPr>
            <w:t>.</w:t>
          </w:r>
        </w:p>
      </w:docPartBody>
    </w:docPart>
    <w:docPart>
      <w:docPartPr>
        <w:name w:val="DDE4DFB72BAD407BA5D8EF9161D950F7"/>
        <w:category>
          <w:name w:val="General"/>
          <w:gallery w:val="placeholder"/>
        </w:category>
        <w:types>
          <w:type w:val="bbPlcHdr"/>
        </w:types>
        <w:behaviors>
          <w:behavior w:val="content"/>
        </w:behaviors>
        <w:guid w:val="{032835E8-6BA9-4741-9073-ABBCAC7CD13F}"/>
      </w:docPartPr>
      <w:docPartBody>
        <w:p w:rsidR="00DC245C" w:rsidRDefault="00045993" w:rsidP="00045993">
          <w:pPr>
            <w:pStyle w:val="DDE4DFB72BAD407BA5D8EF9161D950F714"/>
          </w:pPr>
          <w:r w:rsidRPr="00F52D29">
            <w:rPr>
              <w:rFonts w:ascii="Libre Franklin Thin" w:hAnsi="Libre Franklin Thin"/>
              <w:i/>
              <w:iCs/>
              <w:color w:val="747474" w:themeColor="background2" w:themeShade="80"/>
            </w:rPr>
            <w:t>Insérez le n°</w:t>
          </w:r>
        </w:p>
      </w:docPartBody>
    </w:docPart>
    <w:docPart>
      <w:docPartPr>
        <w:name w:val="FA71E36846494BE4A18C4C67886D3F38"/>
        <w:category>
          <w:name w:val="General"/>
          <w:gallery w:val="placeholder"/>
        </w:category>
        <w:types>
          <w:type w:val="bbPlcHdr"/>
        </w:types>
        <w:behaviors>
          <w:behavior w:val="content"/>
        </w:behaviors>
        <w:guid w:val="{29E012B4-9980-4B79-9744-C326F980E319}"/>
      </w:docPartPr>
      <w:docPartBody>
        <w:p w:rsidR="00045993" w:rsidRDefault="00045993" w:rsidP="00CB0ADA">
          <w:pPr>
            <w:spacing w:after="120"/>
            <w:rPr>
              <w:rFonts w:ascii="Libre Franklin Thin" w:hAnsi="Libre Franklin Thin"/>
              <w:i/>
              <w:iCs/>
              <w:color w:val="747474" w:themeColor="background2" w:themeShade="80"/>
            </w:rPr>
          </w:pPr>
          <w:r>
            <w:rPr>
              <w:rFonts w:ascii="Libre Franklin Thin" w:hAnsi="Libre Franklin Thin"/>
              <w:i/>
              <w:iCs/>
              <w:color w:val="747474" w:themeColor="background2" w:themeShade="80"/>
            </w:rPr>
            <w:t xml:space="preserve">Fournissez une description technique de la caméra de surveillance mobile en indiquant notamment </w:t>
          </w:r>
          <w:r w:rsidRPr="00F52D29">
            <w:rPr>
              <w:rFonts w:ascii="Libre Franklin Thin" w:hAnsi="Libre Franklin Thin"/>
              <w:i/>
              <w:iCs/>
              <w:color w:val="747474" w:themeColor="background2" w:themeShade="80"/>
            </w:rPr>
            <w:t>la marque, le modèle</w:t>
          </w:r>
          <w:r>
            <w:rPr>
              <w:rFonts w:ascii="Libre Franklin Thin" w:hAnsi="Libre Franklin Thin"/>
              <w:i/>
              <w:iCs/>
              <w:color w:val="747474" w:themeColor="background2" w:themeShade="80"/>
            </w:rPr>
            <w:t xml:space="preserve">, </w:t>
          </w:r>
          <w:r w:rsidRPr="00F52D29">
            <w:rPr>
              <w:rFonts w:ascii="Libre Franklin Thin" w:hAnsi="Libre Franklin Thin"/>
              <w:i/>
              <w:iCs/>
              <w:color w:val="747474" w:themeColor="background2" w:themeShade="80"/>
            </w:rPr>
            <w:t xml:space="preserve">la résolution </w:t>
          </w:r>
          <w:r>
            <w:rPr>
              <w:rFonts w:ascii="Libre Franklin Thin" w:hAnsi="Libre Franklin Thin"/>
              <w:i/>
              <w:iCs/>
              <w:color w:val="747474" w:themeColor="background2" w:themeShade="80"/>
            </w:rPr>
            <w:t xml:space="preserve">(en pixels) </w:t>
          </w:r>
          <w:r w:rsidRPr="00F52D29">
            <w:rPr>
              <w:rFonts w:ascii="Libre Franklin Thin" w:hAnsi="Libre Franklin Thin"/>
              <w:i/>
              <w:iCs/>
              <w:color w:val="747474" w:themeColor="background2" w:themeShade="80"/>
            </w:rPr>
            <w:t xml:space="preserve">de </w:t>
          </w:r>
          <w:r>
            <w:rPr>
              <w:rFonts w:ascii="Libre Franklin Thin" w:hAnsi="Libre Franklin Thin"/>
              <w:i/>
              <w:iCs/>
              <w:color w:val="747474" w:themeColor="background2" w:themeShade="80"/>
            </w:rPr>
            <w:t xml:space="preserve">l’image, </w:t>
          </w:r>
          <w:r w:rsidRPr="00F52D29">
            <w:rPr>
              <w:rFonts w:ascii="Libre Franklin Thin" w:hAnsi="Libre Franklin Thin"/>
              <w:i/>
              <w:iCs/>
              <w:color w:val="747474" w:themeColor="background2" w:themeShade="80"/>
            </w:rPr>
            <w:t>ainsi que</w:t>
          </w:r>
          <w:r>
            <w:rPr>
              <w:rFonts w:ascii="Libre Franklin Thin" w:hAnsi="Libre Franklin Thin"/>
              <w:i/>
              <w:iCs/>
              <w:color w:val="747474" w:themeColor="background2" w:themeShade="80"/>
            </w:rPr>
            <w:t xml:space="preserve"> le fournisseur et l’installateur, le cas échéant</w:t>
          </w:r>
          <w:r w:rsidRPr="00F52D29">
            <w:rPr>
              <w:rFonts w:ascii="Libre Franklin Thin" w:hAnsi="Libre Franklin Thin"/>
              <w:i/>
              <w:iCs/>
              <w:color w:val="747474" w:themeColor="background2" w:themeShade="80"/>
            </w:rPr>
            <w:t xml:space="preserve">. </w:t>
          </w:r>
        </w:p>
        <w:p w:rsidR="00DC245C" w:rsidRDefault="00045993" w:rsidP="00045993">
          <w:pPr>
            <w:pStyle w:val="FA71E36846494BE4A18C4C67886D3F3814"/>
          </w:pPr>
          <w:r w:rsidRPr="00F52D29">
            <w:rPr>
              <w:rFonts w:ascii="Libre Franklin Thin" w:hAnsi="Libre Franklin Thin"/>
              <w:i/>
              <w:iCs/>
              <w:color w:val="747474" w:themeColor="background2" w:themeShade="80"/>
            </w:rPr>
            <w:t xml:space="preserve">Veuillez également </w:t>
          </w:r>
          <w:r>
            <w:rPr>
              <w:rFonts w:ascii="Libre Franklin Thin" w:hAnsi="Libre Franklin Thin"/>
              <w:i/>
              <w:iCs/>
              <w:color w:val="747474" w:themeColor="background2" w:themeShade="80"/>
            </w:rPr>
            <w:t>préciser si la caméra de surveillance fonctionne en permanence ou non, si l’enregistrement a lieu en continu (24h/24, 7j/7) ou non, et si la caméra enregistre uniquement les images ou également le son</w:t>
          </w:r>
          <w:r w:rsidRPr="00F52D29">
            <w:rPr>
              <w:rFonts w:ascii="Libre Franklin Thin" w:hAnsi="Libre Franklin Thin"/>
              <w:i/>
              <w:iCs/>
              <w:color w:val="747474" w:themeColor="background2" w:themeShade="80"/>
            </w:rPr>
            <w:t>.</w:t>
          </w:r>
        </w:p>
      </w:docPartBody>
    </w:docPart>
    <w:docPart>
      <w:docPartPr>
        <w:name w:val="F70312DEAE12425E8E865D78F5224E38"/>
        <w:category>
          <w:name w:val="General"/>
          <w:gallery w:val="placeholder"/>
        </w:category>
        <w:types>
          <w:type w:val="bbPlcHdr"/>
        </w:types>
        <w:behaviors>
          <w:behavior w:val="content"/>
        </w:behaviors>
        <w:guid w:val="{EB229E5E-A5EC-41E6-B491-AC5CF4A985FD}"/>
      </w:docPartPr>
      <w:docPartBody>
        <w:p w:rsidR="00045993" w:rsidRDefault="00045993" w:rsidP="00CB0ADA">
          <w:pPr>
            <w:keepNext/>
            <w:spacing w:after="120"/>
            <w:rPr>
              <w:rFonts w:ascii="Libre Franklin Thin" w:hAnsi="Libre Franklin Thin"/>
              <w:i/>
              <w:iCs/>
              <w:color w:val="747474" w:themeColor="background2" w:themeShade="80"/>
            </w:rPr>
          </w:pPr>
          <w:r>
            <w:rPr>
              <w:rFonts w:ascii="Libre Franklin Thin" w:hAnsi="Libre Franklin Thin"/>
              <w:i/>
              <w:iCs/>
              <w:color w:val="747474" w:themeColor="background2" w:themeShade="80"/>
            </w:rPr>
            <w:t>V</w:t>
          </w:r>
          <w:r w:rsidRPr="00F52D29">
            <w:rPr>
              <w:rFonts w:ascii="Libre Franklin Thin" w:hAnsi="Libre Franklin Thin"/>
              <w:i/>
              <w:iCs/>
              <w:color w:val="747474" w:themeColor="background2" w:themeShade="80"/>
            </w:rPr>
            <w:t xml:space="preserve">euillez </w:t>
          </w:r>
          <w:r>
            <w:rPr>
              <w:rFonts w:ascii="Libre Franklin Thin" w:hAnsi="Libre Franklin Thin"/>
              <w:i/>
              <w:iCs/>
              <w:color w:val="747474" w:themeColor="background2" w:themeShade="80"/>
            </w:rPr>
            <w:t>préciser la localisation de la caméra de surveillance mobile et décrire les différentes zones</w:t>
          </w:r>
          <w:r w:rsidRPr="00F52D29">
            <w:rPr>
              <w:rFonts w:ascii="Libre Franklin Thin" w:hAnsi="Libre Franklin Thin"/>
              <w:i/>
              <w:iCs/>
              <w:color w:val="747474" w:themeColor="background2" w:themeShade="80"/>
            </w:rPr>
            <w:t xml:space="preserve"> </w:t>
          </w:r>
          <w:r>
            <w:rPr>
              <w:rFonts w:ascii="Libre Franklin Thin" w:hAnsi="Libre Franklin Thin"/>
              <w:i/>
              <w:iCs/>
              <w:color w:val="747474" w:themeColor="background2" w:themeShade="80"/>
            </w:rPr>
            <w:t>surveillées par celle-ci</w:t>
          </w:r>
          <w:r w:rsidRPr="00F52D29">
            <w:rPr>
              <w:rFonts w:ascii="Libre Franklin Thin" w:hAnsi="Libre Franklin Thin"/>
              <w:i/>
              <w:iCs/>
              <w:color w:val="747474" w:themeColor="background2" w:themeShade="80"/>
            </w:rPr>
            <w:t xml:space="preserve">. </w:t>
          </w:r>
        </w:p>
        <w:p w:rsidR="00DC245C" w:rsidRDefault="00045993" w:rsidP="00045993">
          <w:pPr>
            <w:pStyle w:val="F70312DEAE12425E8E865D78F5224E3814"/>
          </w:pPr>
          <w:r>
            <w:rPr>
              <w:rFonts w:ascii="Libre Franklin Thin" w:hAnsi="Libre Franklin Thin"/>
              <w:i/>
              <w:iCs/>
              <w:color w:val="747474" w:themeColor="background2" w:themeShade="80"/>
            </w:rPr>
            <w:t xml:space="preserve">Précisez également </w:t>
          </w:r>
          <w:r w:rsidRPr="00F52D29">
            <w:rPr>
              <w:rFonts w:ascii="Libre Franklin Thin" w:hAnsi="Libre Franklin Thin"/>
              <w:i/>
              <w:iCs/>
              <w:color w:val="747474" w:themeColor="background2" w:themeShade="80"/>
            </w:rPr>
            <w:t>les périodes d’utilisation de la caméra</w:t>
          </w:r>
          <w:r>
            <w:rPr>
              <w:rFonts w:ascii="Libre Franklin Thin" w:hAnsi="Libre Franklin Thin"/>
              <w:i/>
              <w:iCs/>
              <w:color w:val="747474" w:themeColor="background2" w:themeShade="80"/>
            </w:rPr>
            <w:t xml:space="preserve"> de surveillance mobile</w:t>
          </w:r>
          <w:r w:rsidRPr="00F52D29">
            <w:rPr>
              <w:rFonts w:ascii="Libre Franklin Thin" w:hAnsi="Libre Franklin Thin"/>
              <w:i/>
              <w:iCs/>
              <w:color w:val="747474" w:themeColor="background2" w:themeShade="80"/>
            </w:rPr>
            <w:t>.</w:t>
          </w:r>
        </w:p>
      </w:docPartBody>
    </w:docPart>
    <w:docPart>
      <w:docPartPr>
        <w:name w:val="C2D8F44E436D4C3D81DC976D62F2A74E"/>
        <w:category>
          <w:name w:val="General"/>
          <w:gallery w:val="placeholder"/>
        </w:category>
        <w:types>
          <w:type w:val="bbPlcHdr"/>
        </w:types>
        <w:behaviors>
          <w:behavior w:val="content"/>
        </w:behaviors>
        <w:guid w:val="{4AF16158-8467-4BC3-B3C8-5853F9B6B893}"/>
      </w:docPartPr>
      <w:docPartBody>
        <w:p w:rsidR="00DC245C" w:rsidRDefault="00045993" w:rsidP="00045993">
          <w:pPr>
            <w:pStyle w:val="C2D8F44E436D4C3D81DC976D62F2A74E14"/>
          </w:pPr>
          <w:r w:rsidRPr="00AD5DF7">
            <w:rPr>
              <w:rStyle w:val="PlaceholderText"/>
              <w:rFonts w:ascii="Libre Franklin Thin" w:hAnsi="Libre Franklin Thin"/>
              <w:i/>
              <w:iCs/>
              <w:color w:val="747474" w:themeColor="background2" w:themeShade="80"/>
            </w:rPr>
            <w:t>Type de lieu.</w:t>
          </w:r>
        </w:p>
      </w:docPartBody>
    </w:docPart>
    <w:docPart>
      <w:docPartPr>
        <w:name w:val="BFBCACC3AE6642F88C3638E73BCBA3B1"/>
        <w:category>
          <w:name w:val="General"/>
          <w:gallery w:val="placeholder"/>
        </w:category>
        <w:types>
          <w:type w:val="bbPlcHdr"/>
        </w:types>
        <w:behaviors>
          <w:behavior w:val="content"/>
        </w:behaviors>
        <w:guid w:val="{2E9D280A-B8B2-4912-8346-DD2DBCC99748}"/>
      </w:docPartPr>
      <w:docPartBody>
        <w:p w:rsidR="00DC245C" w:rsidRDefault="00045993" w:rsidP="00045993">
          <w:pPr>
            <w:pStyle w:val="BFBCACC3AE6642F88C3638E73BCBA3B114"/>
          </w:pPr>
          <w:r w:rsidRPr="00F52D29">
            <w:rPr>
              <w:rFonts w:ascii="Libre Franklin Thin" w:hAnsi="Libre Franklin Thin"/>
              <w:i/>
              <w:iCs/>
              <w:color w:val="747474" w:themeColor="background2" w:themeShade="80"/>
            </w:rPr>
            <w:t>Oui / Non</w:t>
          </w:r>
        </w:p>
      </w:docPartBody>
    </w:docPart>
    <w:docPart>
      <w:docPartPr>
        <w:name w:val="3762159E4B134486B02655C301DD5982"/>
        <w:category>
          <w:name w:val="General"/>
          <w:gallery w:val="placeholder"/>
        </w:category>
        <w:types>
          <w:type w:val="bbPlcHdr"/>
        </w:types>
        <w:behaviors>
          <w:behavior w:val="content"/>
        </w:behaviors>
        <w:guid w:val="{095207A2-AC00-449F-8144-D7ED72F37588}"/>
      </w:docPartPr>
      <w:docPartBody>
        <w:p w:rsidR="00DC245C" w:rsidRDefault="00DC245C">
          <w:pPr>
            <w:pStyle w:val="3762159E4B134486B02655C301DD5982"/>
          </w:pPr>
          <w:r w:rsidRPr="00F52D29">
            <w:rPr>
              <w:rFonts w:ascii="Libre Franklin Thin" w:hAnsi="Libre Franklin Thin"/>
              <w:i/>
              <w:iCs/>
              <w:color w:val="747474" w:themeColor="background2" w:themeShade="80"/>
            </w:rPr>
            <w:t>Type de caméra.</w:t>
          </w:r>
        </w:p>
      </w:docPartBody>
    </w:docPart>
    <w:docPart>
      <w:docPartPr>
        <w:name w:val="035DB0A36362450394AA995F143374A8"/>
        <w:category>
          <w:name w:val="General"/>
          <w:gallery w:val="placeholder"/>
        </w:category>
        <w:types>
          <w:type w:val="bbPlcHdr"/>
        </w:types>
        <w:behaviors>
          <w:behavior w:val="content"/>
        </w:behaviors>
        <w:guid w:val="{30B3F523-012D-4ABC-BB3B-CB664242AF08}"/>
      </w:docPartPr>
      <w:docPartBody>
        <w:p w:rsidR="00DC245C" w:rsidRDefault="00045993" w:rsidP="00045993">
          <w:pPr>
            <w:pStyle w:val="035DB0A36362450394AA995F143374A814"/>
          </w:pPr>
          <w:r w:rsidRPr="00F52D29">
            <w:rPr>
              <w:rFonts w:ascii="Libre Franklin Thin" w:hAnsi="Libre Franklin Thin"/>
              <w:i/>
              <w:iCs/>
              <w:color w:val="747474" w:themeColor="background2" w:themeShade="80"/>
            </w:rPr>
            <w:t>Insérez la date</w:t>
          </w:r>
        </w:p>
      </w:docPartBody>
    </w:docPart>
    <w:docPart>
      <w:docPartPr>
        <w:name w:val="187CD7902BB44FC895367C827508D28F"/>
        <w:category>
          <w:name w:val="General"/>
          <w:gallery w:val="placeholder"/>
        </w:category>
        <w:types>
          <w:type w:val="bbPlcHdr"/>
        </w:types>
        <w:behaviors>
          <w:behavior w:val="content"/>
        </w:behaviors>
        <w:guid w:val="{14D0199F-1B68-4149-84AA-A8BAFBEB6694}"/>
      </w:docPartPr>
      <w:docPartBody>
        <w:p w:rsidR="00DC245C" w:rsidRDefault="00045993" w:rsidP="00045993">
          <w:pPr>
            <w:pStyle w:val="187CD7902BB44FC895367C827508D28F14"/>
          </w:pPr>
          <w:r w:rsidRPr="00F52D29">
            <w:rPr>
              <w:rFonts w:ascii="Libre Franklin Thin" w:hAnsi="Libre Franklin Thin"/>
              <w:i/>
              <w:iCs/>
              <w:color w:val="747474" w:themeColor="background2" w:themeShade="80"/>
              <w:szCs w:val="18"/>
            </w:rPr>
            <w:t>I</w:t>
          </w:r>
          <w:r w:rsidRPr="00F52D29">
            <w:rPr>
              <w:rFonts w:ascii="Libre Franklin Thin" w:hAnsi="Libre Franklin Thin"/>
              <w:i/>
              <w:iCs/>
              <w:color w:val="747474" w:themeColor="background2" w:themeShade="80"/>
            </w:rPr>
            <w:t>nsérez la date</w:t>
          </w:r>
          <w:r w:rsidRPr="00F52D29">
            <w:rPr>
              <w:rFonts w:ascii="Libre Franklin Thin" w:hAnsi="Libre Franklin Thin"/>
              <w:i/>
              <w:iCs/>
              <w:color w:val="747474" w:themeColor="background2" w:themeShade="80"/>
              <w:szCs w:val="18"/>
            </w:rPr>
            <w:t>.</w:t>
          </w:r>
        </w:p>
      </w:docPartBody>
    </w:docPart>
    <w:docPart>
      <w:docPartPr>
        <w:name w:val="D168BE297F58433DB6FD343132AC2F04"/>
        <w:category>
          <w:name w:val="General"/>
          <w:gallery w:val="placeholder"/>
        </w:category>
        <w:types>
          <w:type w:val="bbPlcHdr"/>
        </w:types>
        <w:behaviors>
          <w:behavior w:val="content"/>
        </w:behaviors>
        <w:guid w:val="{1E387D6B-CDC9-4776-910E-E2A55203BD0B}"/>
      </w:docPartPr>
      <w:docPartBody>
        <w:p w:rsidR="00DC245C" w:rsidRDefault="00045993" w:rsidP="00045993">
          <w:pPr>
            <w:pStyle w:val="D168BE297F58433DB6FD343132AC2F0414"/>
          </w:pPr>
          <w:r w:rsidRPr="00F52D29">
            <w:rPr>
              <w:rFonts w:ascii="Libre Franklin Thin" w:hAnsi="Libre Franklin Thin"/>
              <w:i/>
              <w:iCs/>
              <w:color w:val="747474" w:themeColor="background2" w:themeShade="80"/>
            </w:rPr>
            <w:t>Insérez le n°</w:t>
          </w:r>
        </w:p>
      </w:docPartBody>
    </w:docPart>
    <w:docPart>
      <w:docPartPr>
        <w:name w:val="064CFE55029148FE9C01E0CC786AC84B"/>
        <w:category>
          <w:name w:val="General"/>
          <w:gallery w:val="placeholder"/>
        </w:category>
        <w:types>
          <w:type w:val="bbPlcHdr"/>
        </w:types>
        <w:behaviors>
          <w:behavior w:val="content"/>
        </w:behaviors>
        <w:guid w:val="{03FFF2D7-F946-4D30-97B6-6DBD2AF0E004}"/>
      </w:docPartPr>
      <w:docPartBody>
        <w:p w:rsidR="00045993" w:rsidRDefault="00045993" w:rsidP="00CB0ADA">
          <w:pPr>
            <w:spacing w:after="120"/>
            <w:rPr>
              <w:rFonts w:ascii="Libre Franklin Thin" w:hAnsi="Libre Franklin Thin"/>
              <w:i/>
              <w:iCs/>
              <w:color w:val="747474" w:themeColor="background2" w:themeShade="80"/>
            </w:rPr>
          </w:pPr>
          <w:r>
            <w:rPr>
              <w:rFonts w:ascii="Libre Franklin Thin" w:hAnsi="Libre Franklin Thin"/>
              <w:i/>
              <w:iCs/>
              <w:color w:val="747474" w:themeColor="background2" w:themeShade="80"/>
            </w:rPr>
            <w:t xml:space="preserve">Fournissez une description technique de la caméra de surveillance mobile en indiquant notamment </w:t>
          </w:r>
          <w:r w:rsidRPr="00F52D29">
            <w:rPr>
              <w:rFonts w:ascii="Libre Franklin Thin" w:hAnsi="Libre Franklin Thin"/>
              <w:i/>
              <w:iCs/>
              <w:color w:val="747474" w:themeColor="background2" w:themeShade="80"/>
            </w:rPr>
            <w:t>la marque, le modèle</w:t>
          </w:r>
          <w:r>
            <w:rPr>
              <w:rFonts w:ascii="Libre Franklin Thin" w:hAnsi="Libre Franklin Thin"/>
              <w:i/>
              <w:iCs/>
              <w:color w:val="747474" w:themeColor="background2" w:themeShade="80"/>
            </w:rPr>
            <w:t xml:space="preserve">, </w:t>
          </w:r>
          <w:r w:rsidRPr="00F52D29">
            <w:rPr>
              <w:rFonts w:ascii="Libre Franklin Thin" w:hAnsi="Libre Franklin Thin"/>
              <w:i/>
              <w:iCs/>
              <w:color w:val="747474" w:themeColor="background2" w:themeShade="80"/>
            </w:rPr>
            <w:t xml:space="preserve">la résolution </w:t>
          </w:r>
          <w:r>
            <w:rPr>
              <w:rFonts w:ascii="Libre Franklin Thin" w:hAnsi="Libre Franklin Thin"/>
              <w:i/>
              <w:iCs/>
              <w:color w:val="747474" w:themeColor="background2" w:themeShade="80"/>
            </w:rPr>
            <w:t xml:space="preserve">(en pixels) </w:t>
          </w:r>
          <w:r w:rsidRPr="00F52D29">
            <w:rPr>
              <w:rFonts w:ascii="Libre Franklin Thin" w:hAnsi="Libre Franklin Thin"/>
              <w:i/>
              <w:iCs/>
              <w:color w:val="747474" w:themeColor="background2" w:themeShade="80"/>
            </w:rPr>
            <w:t xml:space="preserve">de </w:t>
          </w:r>
          <w:r>
            <w:rPr>
              <w:rFonts w:ascii="Libre Franklin Thin" w:hAnsi="Libre Franklin Thin"/>
              <w:i/>
              <w:iCs/>
              <w:color w:val="747474" w:themeColor="background2" w:themeShade="80"/>
            </w:rPr>
            <w:t xml:space="preserve">l’image, </w:t>
          </w:r>
          <w:r w:rsidRPr="00F52D29">
            <w:rPr>
              <w:rFonts w:ascii="Libre Franklin Thin" w:hAnsi="Libre Franklin Thin"/>
              <w:i/>
              <w:iCs/>
              <w:color w:val="747474" w:themeColor="background2" w:themeShade="80"/>
            </w:rPr>
            <w:t>ainsi que</w:t>
          </w:r>
          <w:r>
            <w:rPr>
              <w:rFonts w:ascii="Libre Franklin Thin" w:hAnsi="Libre Franklin Thin"/>
              <w:i/>
              <w:iCs/>
              <w:color w:val="747474" w:themeColor="background2" w:themeShade="80"/>
            </w:rPr>
            <w:t xml:space="preserve"> le fournisseur et l’installateur, le cas échéant</w:t>
          </w:r>
          <w:r w:rsidRPr="00F52D29">
            <w:rPr>
              <w:rFonts w:ascii="Libre Franklin Thin" w:hAnsi="Libre Franklin Thin"/>
              <w:i/>
              <w:iCs/>
              <w:color w:val="747474" w:themeColor="background2" w:themeShade="80"/>
            </w:rPr>
            <w:t xml:space="preserve">. </w:t>
          </w:r>
        </w:p>
        <w:p w:rsidR="00DC245C" w:rsidRDefault="00045993" w:rsidP="00045993">
          <w:pPr>
            <w:pStyle w:val="064CFE55029148FE9C01E0CC786AC84B14"/>
          </w:pPr>
          <w:r w:rsidRPr="00F52D29">
            <w:rPr>
              <w:rFonts w:ascii="Libre Franklin Thin" w:hAnsi="Libre Franklin Thin"/>
              <w:i/>
              <w:iCs/>
              <w:color w:val="747474" w:themeColor="background2" w:themeShade="80"/>
            </w:rPr>
            <w:t xml:space="preserve">Veuillez également </w:t>
          </w:r>
          <w:r>
            <w:rPr>
              <w:rFonts w:ascii="Libre Franklin Thin" w:hAnsi="Libre Franklin Thin"/>
              <w:i/>
              <w:iCs/>
              <w:color w:val="747474" w:themeColor="background2" w:themeShade="80"/>
            </w:rPr>
            <w:t>préciser si la caméra de surveillance fonctionne en permanence ou non, si l’enregistrement a lieu en continu (24h/24, 7j/7) ou non, et si la caméra enregistre uniquement les images ou également le son</w:t>
          </w:r>
          <w:r w:rsidRPr="00F52D29">
            <w:rPr>
              <w:rFonts w:ascii="Libre Franklin Thin" w:hAnsi="Libre Franklin Thin"/>
              <w:i/>
              <w:iCs/>
              <w:color w:val="747474" w:themeColor="background2" w:themeShade="80"/>
            </w:rPr>
            <w:t>.</w:t>
          </w:r>
        </w:p>
      </w:docPartBody>
    </w:docPart>
    <w:docPart>
      <w:docPartPr>
        <w:name w:val="3E454D4D71664F30939BA94C0561B2C1"/>
        <w:category>
          <w:name w:val="General"/>
          <w:gallery w:val="placeholder"/>
        </w:category>
        <w:types>
          <w:type w:val="bbPlcHdr"/>
        </w:types>
        <w:behaviors>
          <w:behavior w:val="content"/>
        </w:behaviors>
        <w:guid w:val="{85329202-1780-4065-97D5-FD1BA6B153B6}"/>
      </w:docPartPr>
      <w:docPartBody>
        <w:p w:rsidR="00045993" w:rsidRDefault="00045993" w:rsidP="00CB0ADA">
          <w:pPr>
            <w:keepNext/>
            <w:spacing w:after="120"/>
            <w:rPr>
              <w:rFonts w:ascii="Libre Franklin Thin" w:hAnsi="Libre Franklin Thin"/>
              <w:i/>
              <w:iCs/>
              <w:color w:val="747474" w:themeColor="background2" w:themeShade="80"/>
            </w:rPr>
          </w:pPr>
          <w:r>
            <w:rPr>
              <w:rFonts w:ascii="Libre Franklin Thin" w:hAnsi="Libre Franklin Thin"/>
              <w:i/>
              <w:iCs/>
              <w:color w:val="747474" w:themeColor="background2" w:themeShade="80"/>
            </w:rPr>
            <w:t>V</w:t>
          </w:r>
          <w:r w:rsidRPr="00F52D29">
            <w:rPr>
              <w:rFonts w:ascii="Libre Franklin Thin" w:hAnsi="Libre Franklin Thin"/>
              <w:i/>
              <w:iCs/>
              <w:color w:val="747474" w:themeColor="background2" w:themeShade="80"/>
            </w:rPr>
            <w:t xml:space="preserve">euillez </w:t>
          </w:r>
          <w:r>
            <w:rPr>
              <w:rFonts w:ascii="Libre Franklin Thin" w:hAnsi="Libre Franklin Thin"/>
              <w:i/>
              <w:iCs/>
              <w:color w:val="747474" w:themeColor="background2" w:themeShade="80"/>
            </w:rPr>
            <w:t>préciser la localisation de la caméra de surveillance mobile et décrire les différentes zones</w:t>
          </w:r>
          <w:r w:rsidRPr="00F52D29">
            <w:rPr>
              <w:rFonts w:ascii="Libre Franklin Thin" w:hAnsi="Libre Franklin Thin"/>
              <w:i/>
              <w:iCs/>
              <w:color w:val="747474" w:themeColor="background2" w:themeShade="80"/>
            </w:rPr>
            <w:t xml:space="preserve"> </w:t>
          </w:r>
          <w:r>
            <w:rPr>
              <w:rFonts w:ascii="Libre Franklin Thin" w:hAnsi="Libre Franklin Thin"/>
              <w:i/>
              <w:iCs/>
              <w:color w:val="747474" w:themeColor="background2" w:themeShade="80"/>
            </w:rPr>
            <w:t>surveillées par celle-ci</w:t>
          </w:r>
          <w:r w:rsidRPr="00F52D29">
            <w:rPr>
              <w:rFonts w:ascii="Libre Franklin Thin" w:hAnsi="Libre Franklin Thin"/>
              <w:i/>
              <w:iCs/>
              <w:color w:val="747474" w:themeColor="background2" w:themeShade="80"/>
            </w:rPr>
            <w:t xml:space="preserve">. </w:t>
          </w:r>
        </w:p>
        <w:p w:rsidR="00DC245C" w:rsidRDefault="00045993" w:rsidP="00045993">
          <w:pPr>
            <w:pStyle w:val="3E454D4D71664F30939BA94C0561B2C114"/>
          </w:pPr>
          <w:r>
            <w:rPr>
              <w:rFonts w:ascii="Libre Franklin Thin" w:hAnsi="Libre Franklin Thin"/>
              <w:i/>
              <w:iCs/>
              <w:color w:val="747474" w:themeColor="background2" w:themeShade="80"/>
            </w:rPr>
            <w:t xml:space="preserve">Précisez également </w:t>
          </w:r>
          <w:r w:rsidRPr="00F52D29">
            <w:rPr>
              <w:rFonts w:ascii="Libre Franklin Thin" w:hAnsi="Libre Franklin Thin"/>
              <w:i/>
              <w:iCs/>
              <w:color w:val="747474" w:themeColor="background2" w:themeShade="80"/>
            </w:rPr>
            <w:t>les périodes d’utilisation de la caméra</w:t>
          </w:r>
          <w:r>
            <w:rPr>
              <w:rFonts w:ascii="Libre Franklin Thin" w:hAnsi="Libre Franklin Thin"/>
              <w:i/>
              <w:iCs/>
              <w:color w:val="747474" w:themeColor="background2" w:themeShade="80"/>
            </w:rPr>
            <w:t xml:space="preserve"> de surveillance mobile</w:t>
          </w:r>
          <w:r w:rsidRPr="00F52D29">
            <w:rPr>
              <w:rFonts w:ascii="Libre Franklin Thin" w:hAnsi="Libre Franklin Thin"/>
              <w:i/>
              <w:iCs/>
              <w:color w:val="747474" w:themeColor="background2" w:themeShade="80"/>
            </w:rPr>
            <w:t>.</w:t>
          </w:r>
        </w:p>
      </w:docPartBody>
    </w:docPart>
    <w:docPart>
      <w:docPartPr>
        <w:name w:val="FE79B081191A46C3A1EE1B4D3B73D16F"/>
        <w:category>
          <w:name w:val="General"/>
          <w:gallery w:val="placeholder"/>
        </w:category>
        <w:types>
          <w:type w:val="bbPlcHdr"/>
        </w:types>
        <w:behaviors>
          <w:behavior w:val="content"/>
        </w:behaviors>
        <w:guid w:val="{EDB36EB1-A933-473A-A0EC-EB8479ECBFE8}"/>
      </w:docPartPr>
      <w:docPartBody>
        <w:p w:rsidR="00DC245C" w:rsidRDefault="00045993" w:rsidP="00045993">
          <w:pPr>
            <w:pStyle w:val="FE79B081191A46C3A1EE1B4D3B73D16F14"/>
          </w:pPr>
          <w:r w:rsidRPr="00AD5DF7">
            <w:rPr>
              <w:rStyle w:val="PlaceholderText"/>
              <w:rFonts w:ascii="Libre Franklin Thin" w:hAnsi="Libre Franklin Thin"/>
              <w:i/>
              <w:iCs/>
              <w:color w:val="747474" w:themeColor="background2" w:themeShade="80"/>
            </w:rPr>
            <w:t>Type de lieu.</w:t>
          </w:r>
        </w:p>
      </w:docPartBody>
    </w:docPart>
    <w:docPart>
      <w:docPartPr>
        <w:name w:val="6744E45BB8BB4A1EB6A3357F956A9B91"/>
        <w:category>
          <w:name w:val="General"/>
          <w:gallery w:val="placeholder"/>
        </w:category>
        <w:types>
          <w:type w:val="bbPlcHdr"/>
        </w:types>
        <w:behaviors>
          <w:behavior w:val="content"/>
        </w:behaviors>
        <w:guid w:val="{8C03F981-0087-4678-993E-2F8830C3A628}"/>
      </w:docPartPr>
      <w:docPartBody>
        <w:p w:rsidR="00DC245C" w:rsidRDefault="00045993" w:rsidP="00045993">
          <w:pPr>
            <w:pStyle w:val="6744E45BB8BB4A1EB6A3357F956A9B9114"/>
          </w:pPr>
          <w:r w:rsidRPr="00F52D29">
            <w:rPr>
              <w:rFonts w:ascii="Libre Franklin Thin" w:hAnsi="Libre Franklin Thin"/>
              <w:i/>
              <w:iCs/>
              <w:color w:val="747474" w:themeColor="background2" w:themeShade="80"/>
            </w:rPr>
            <w:t>Oui / Non</w:t>
          </w:r>
        </w:p>
      </w:docPartBody>
    </w:docPart>
    <w:docPart>
      <w:docPartPr>
        <w:name w:val="6B07FA2F7E084D64A35826531F62D3FD"/>
        <w:category>
          <w:name w:val="General"/>
          <w:gallery w:val="placeholder"/>
        </w:category>
        <w:types>
          <w:type w:val="bbPlcHdr"/>
        </w:types>
        <w:behaviors>
          <w:behavior w:val="content"/>
        </w:behaviors>
        <w:guid w:val="{78B0F8E7-0BDE-442F-8FAA-487780CCAD31}"/>
      </w:docPartPr>
      <w:docPartBody>
        <w:p w:rsidR="00DC245C" w:rsidRDefault="00DC245C">
          <w:pPr>
            <w:pStyle w:val="6B07FA2F7E084D64A35826531F62D3FD"/>
          </w:pPr>
          <w:r w:rsidRPr="00F52D29">
            <w:rPr>
              <w:rFonts w:ascii="Libre Franklin Thin" w:hAnsi="Libre Franklin Thin"/>
              <w:i/>
              <w:iCs/>
              <w:color w:val="747474" w:themeColor="background2" w:themeShade="80"/>
            </w:rPr>
            <w:t>Type de caméra.</w:t>
          </w:r>
        </w:p>
      </w:docPartBody>
    </w:docPart>
    <w:docPart>
      <w:docPartPr>
        <w:name w:val="989FE9E2AD2243CABAD4366A2706D10D"/>
        <w:category>
          <w:name w:val="General"/>
          <w:gallery w:val="placeholder"/>
        </w:category>
        <w:types>
          <w:type w:val="bbPlcHdr"/>
        </w:types>
        <w:behaviors>
          <w:behavior w:val="content"/>
        </w:behaviors>
        <w:guid w:val="{9DFC9CF6-3438-4A3A-ABE2-77F8D13F9687}"/>
      </w:docPartPr>
      <w:docPartBody>
        <w:p w:rsidR="00DC245C" w:rsidRDefault="00045993" w:rsidP="00045993">
          <w:pPr>
            <w:pStyle w:val="989FE9E2AD2243CABAD4366A2706D10D14"/>
          </w:pPr>
          <w:r w:rsidRPr="00F52D29">
            <w:rPr>
              <w:rFonts w:ascii="Libre Franklin Thin" w:hAnsi="Libre Franklin Thin"/>
              <w:i/>
              <w:iCs/>
              <w:color w:val="747474" w:themeColor="background2" w:themeShade="80"/>
            </w:rPr>
            <w:t>Insérez la date</w:t>
          </w:r>
        </w:p>
      </w:docPartBody>
    </w:docPart>
    <w:docPart>
      <w:docPartPr>
        <w:name w:val="58D83C737E8F4BE1BE5E0E8B3437A1FB"/>
        <w:category>
          <w:name w:val="General"/>
          <w:gallery w:val="placeholder"/>
        </w:category>
        <w:types>
          <w:type w:val="bbPlcHdr"/>
        </w:types>
        <w:behaviors>
          <w:behavior w:val="content"/>
        </w:behaviors>
        <w:guid w:val="{D226441F-18CA-43A6-89EA-A171DEAB3040}"/>
      </w:docPartPr>
      <w:docPartBody>
        <w:p w:rsidR="00DC245C" w:rsidRDefault="00045993" w:rsidP="00045993">
          <w:pPr>
            <w:pStyle w:val="58D83C737E8F4BE1BE5E0E8B3437A1FB14"/>
          </w:pPr>
          <w:r w:rsidRPr="00F52D29">
            <w:rPr>
              <w:rFonts w:ascii="Libre Franklin Thin" w:hAnsi="Libre Franklin Thin"/>
              <w:i/>
              <w:iCs/>
              <w:color w:val="747474" w:themeColor="background2" w:themeShade="80"/>
              <w:szCs w:val="18"/>
            </w:rPr>
            <w:t>I</w:t>
          </w:r>
          <w:r w:rsidRPr="00F52D29">
            <w:rPr>
              <w:rFonts w:ascii="Libre Franklin Thin" w:hAnsi="Libre Franklin Thin"/>
              <w:i/>
              <w:iCs/>
              <w:color w:val="747474" w:themeColor="background2" w:themeShade="80"/>
            </w:rPr>
            <w:t>nsérez la date</w:t>
          </w:r>
          <w:r w:rsidRPr="00F52D29">
            <w:rPr>
              <w:rFonts w:ascii="Libre Franklin Thin" w:hAnsi="Libre Franklin Thin"/>
              <w:i/>
              <w:iCs/>
              <w:color w:val="747474" w:themeColor="background2" w:themeShade="80"/>
              <w:szCs w:val="18"/>
            </w:rPr>
            <w:t>.</w:t>
          </w:r>
        </w:p>
      </w:docPartBody>
    </w:docPart>
    <w:docPart>
      <w:docPartPr>
        <w:name w:val="244B4A9F65044E1BAEE305666612D939"/>
        <w:category>
          <w:name w:val="General"/>
          <w:gallery w:val="placeholder"/>
        </w:category>
        <w:types>
          <w:type w:val="bbPlcHdr"/>
        </w:types>
        <w:behaviors>
          <w:behavior w:val="content"/>
        </w:behaviors>
        <w:guid w:val="{F64BA1F3-F3DC-4C18-84CF-31A633ADE28E}"/>
      </w:docPartPr>
      <w:docPartBody>
        <w:p w:rsidR="00DC245C" w:rsidRDefault="00045993" w:rsidP="00045993">
          <w:pPr>
            <w:pStyle w:val="244B4A9F65044E1BAEE305666612D93914"/>
          </w:pPr>
          <w:r w:rsidRPr="00F52D29">
            <w:rPr>
              <w:rFonts w:ascii="Libre Franklin Thin" w:hAnsi="Libre Franklin Thin"/>
              <w:i/>
              <w:iCs/>
              <w:color w:val="747474" w:themeColor="background2" w:themeShade="80"/>
            </w:rPr>
            <w:t>Insérez le n°</w:t>
          </w:r>
        </w:p>
      </w:docPartBody>
    </w:docPart>
    <w:docPart>
      <w:docPartPr>
        <w:name w:val="7057E4E94FAC483A8E6DE7F022EBF9C2"/>
        <w:category>
          <w:name w:val="General"/>
          <w:gallery w:val="placeholder"/>
        </w:category>
        <w:types>
          <w:type w:val="bbPlcHdr"/>
        </w:types>
        <w:behaviors>
          <w:behavior w:val="content"/>
        </w:behaviors>
        <w:guid w:val="{52ACF0F7-C775-4272-BA03-DCA96C294312}"/>
      </w:docPartPr>
      <w:docPartBody>
        <w:p w:rsidR="00045993" w:rsidRDefault="00045993" w:rsidP="00CB0ADA">
          <w:pPr>
            <w:spacing w:after="120"/>
            <w:rPr>
              <w:rFonts w:ascii="Libre Franklin Thin" w:hAnsi="Libre Franklin Thin"/>
              <w:i/>
              <w:iCs/>
              <w:color w:val="747474" w:themeColor="background2" w:themeShade="80"/>
            </w:rPr>
          </w:pPr>
          <w:r>
            <w:rPr>
              <w:rFonts w:ascii="Libre Franklin Thin" w:hAnsi="Libre Franklin Thin"/>
              <w:i/>
              <w:iCs/>
              <w:color w:val="747474" w:themeColor="background2" w:themeShade="80"/>
            </w:rPr>
            <w:t xml:space="preserve">Fournissez une description technique de la caméra de surveillance mobile en indiquant notamment </w:t>
          </w:r>
          <w:r w:rsidRPr="00F52D29">
            <w:rPr>
              <w:rFonts w:ascii="Libre Franklin Thin" w:hAnsi="Libre Franklin Thin"/>
              <w:i/>
              <w:iCs/>
              <w:color w:val="747474" w:themeColor="background2" w:themeShade="80"/>
            </w:rPr>
            <w:t>la marque, le modèle</w:t>
          </w:r>
          <w:r>
            <w:rPr>
              <w:rFonts w:ascii="Libre Franklin Thin" w:hAnsi="Libre Franklin Thin"/>
              <w:i/>
              <w:iCs/>
              <w:color w:val="747474" w:themeColor="background2" w:themeShade="80"/>
            </w:rPr>
            <w:t xml:space="preserve">, </w:t>
          </w:r>
          <w:r w:rsidRPr="00F52D29">
            <w:rPr>
              <w:rFonts w:ascii="Libre Franklin Thin" w:hAnsi="Libre Franklin Thin"/>
              <w:i/>
              <w:iCs/>
              <w:color w:val="747474" w:themeColor="background2" w:themeShade="80"/>
            </w:rPr>
            <w:t xml:space="preserve">la résolution </w:t>
          </w:r>
          <w:r>
            <w:rPr>
              <w:rFonts w:ascii="Libre Franklin Thin" w:hAnsi="Libre Franklin Thin"/>
              <w:i/>
              <w:iCs/>
              <w:color w:val="747474" w:themeColor="background2" w:themeShade="80"/>
            </w:rPr>
            <w:t xml:space="preserve">(en pixels) </w:t>
          </w:r>
          <w:r w:rsidRPr="00F52D29">
            <w:rPr>
              <w:rFonts w:ascii="Libre Franklin Thin" w:hAnsi="Libre Franklin Thin"/>
              <w:i/>
              <w:iCs/>
              <w:color w:val="747474" w:themeColor="background2" w:themeShade="80"/>
            </w:rPr>
            <w:t xml:space="preserve">de </w:t>
          </w:r>
          <w:r>
            <w:rPr>
              <w:rFonts w:ascii="Libre Franklin Thin" w:hAnsi="Libre Franklin Thin"/>
              <w:i/>
              <w:iCs/>
              <w:color w:val="747474" w:themeColor="background2" w:themeShade="80"/>
            </w:rPr>
            <w:t xml:space="preserve">l’image, </w:t>
          </w:r>
          <w:r w:rsidRPr="00F52D29">
            <w:rPr>
              <w:rFonts w:ascii="Libre Franklin Thin" w:hAnsi="Libre Franklin Thin"/>
              <w:i/>
              <w:iCs/>
              <w:color w:val="747474" w:themeColor="background2" w:themeShade="80"/>
            </w:rPr>
            <w:t>ainsi que</w:t>
          </w:r>
          <w:r>
            <w:rPr>
              <w:rFonts w:ascii="Libre Franklin Thin" w:hAnsi="Libre Franklin Thin"/>
              <w:i/>
              <w:iCs/>
              <w:color w:val="747474" w:themeColor="background2" w:themeShade="80"/>
            </w:rPr>
            <w:t xml:space="preserve"> le fournisseur et l’installateur, le cas échéant</w:t>
          </w:r>
          <w:r w:rsidRPr="00F52D29">
            <w:rPr>
              <w:rFonts w:ascii="Libre Franklin Thin" w:hAnsi="Libre Franklin Thin"/>
              <w:i/>
              <w:iCs/>
              <w:color w:val="747474" w:themeColor="background2" w:themeShade="80"/>
            </w:rPr>
            <w:t xml:space="preserve">. </w:t>
          </w:r>
        </w:p>
        <w:p w:rsidR="00DC245C" w:rsidRDefault="00045993" w:rsidP="00045993">
          <w:pPr>
            <w:pStyle w:val="7057E4E94FAC483A8E6DE7F022EBF9C214"/>
          </w:pPr>
          <w:r w:rsidRPr="00F52D29">
            <w:rPr>
              <w:rFonts w:ascii="Libre Franklin Thin" w:hAnsi="Libre Franklin Thin"/>
              <w:i/>
              <w:iCs/>
              <w:color w:val="747474" w:themeColor="background2" w:themeShade="80"/>
            </w:rPr>
            <w:t xml:space="preserve">Veuillez également </w:t>
          </w:r>
          <w:r>
            <w:rPr>
              <w:rFonts w:ascii="Libre Franklin Thin" w:hAnsi="Libre Franklin Thin"/>
              <w:i/>
              <w:iCs/>
              <w:color w:val="747474" w:themeColor="background2" w:themeShade="80"/>
            </w:rPr>
            <w:t>préciser si la caméra de surveillance fonctionne en permanence ou non, si l’enregistrement a lieu en continu (24h/24, 7j/7) ou non, et si la caméra enregistre uniquement les images ou également le son</w:t>
          </w:r>
          <w:r w:rsidRPr="00F52D29">
            <w:rPr>
              <w:rFonts w:ascii="Libre Franklin Thin" w:hAnsi="Libre Franklin Thin"/>
              <w:i/>
              <w:iCs/>
              <w:color w:val="747474" w:themeColor="background2" w:themeShade="80"/>
            </w:rPr>
            <w:t>.</w:t>
          </w:r>
        </w:p>
      </w:docPartBody>
    </w:docPart>
    <w:docPart>
      <w:docPartPr>
        <w:name w:val="10505CB68D9745A0A80F7EBDFBE4652A"/>
        <w:category>
          <w:name w:val="General"/>
          <w:gallery w:val="placeholder"/>
        </w:category>
        <w:types>
          <w:type w:val="bbPlcHdr"/>
        </w:types>
        <w:behaviors>
          <w:behavior w:val="content"/>
        </w:behaviors>
        <w:guid w:val="{410DB63F-D2BD-4F98-BD30-3146EA897D60}"/>
      </w:docPartPr>
      <w:docPartBody>
        <w:p w:rsidR="00045993" w:rsidRDefault="00045993" w:rsidP="00CB0ADA">
          <w:pPr>
            <w:keepNext/>
            <w:spacing w:after="120"/>
            <w:rPr>
              <w:rFonts w:ascii="Libre Franklin Thin" w:hAnsi="Libre Franklin Thin"/>
              <w:i/>
              <w:iCs/>
              <w:color w:val="747474" w:themeColor="background2" w:themeShade="80"/>
            </w:rPr>
          </w:pPr>
          <w:r>
            <w:rPr>
              <w:rFonts w:ascii="Libre Franklin Thin" w:hAnsi="Libre Franklin Thin"/>
              <w:i/>
              <w:iCs/>
              <w:color w:val="747474" w:themeColor="background2" w:themeShade="80"/>
            </w:rPr>
            <w:t>V</w:t>
          </w:r>
          <w:r w:rsidRPr="00F52D29">
            <w:rPr>
              <w:rFonts w:ascii="Libre Franklin Thin" w:hAnsi="Libre Franklin Thin"/>
              <w:i/>
              <w:iCs/>
              <w:color w:val="747474" w:themeColor="background2" w:themeShade="80"/>
            </w:rPr>
            <w:t xml:space="preserve">euillez </w:t>
          </w:r>
          <w:r>
            <w:rPr>
              <w:rFonts w:ascii="Libre Franklin Thin" w:hAnsi="Libre Franklin Thin"/>
              <w:i/>
              <w:iCs/>
              <w:color w:val="747474" w:themeColor="background2" w:themeShade="80"/>
            </w:rPr>
            <w:t>préciser la localisation de la caméra de surveillance mobile et décrire les différentes zones</w:t>
          </w:r>
          <w:r w:rsidRPr="00F52D29">
            <w:rPr>
              <w:rFonts w:ascii="Libre Franklin Thin" w:hAnsi="Libre Franklin Thin"/>
              <w:i/>
              <w:iCs/>
              <w:color w:val="747474" w:themeColor="background2" w:themeShade="80"/>
            </w:rPr>
            <w:t xml:space="preserve"> </w:t>
          </w:r>
          <w:r>
            <w:rPr>
              <w:rFonts w:ascii="Libre Franklin Thin" w:hAnsi="Libre Franklin Thin"/>
              <w:i/>
              <w:iCs/>
              <w:color w:val="747474" w:themeColor="background2" w:themeShade="80"/>
            </w:rPr>
            <w:t>surveillées par celle-ci</w:t>
          </w:r>
          <w:r w:rsidRPr="00F52D29">
            <w:rPr>
              <w:rFonts w:ascii="Libre Franklin Thin" w:hAnsi="Libre Franklin Thin"/>
              <w:i/>
              <w:iCs/>
              <w:color w:val="747474" w:themeColor="background2" w:themeShade="80"/>
            </w:rPr>
            <w:t xml:space="preserve">. </w:t>
          </w:r>
        </w:p>
        <w:p w:rsidR="00DC245C" w:rsidRDefault="00045993" w:rsidP="00045993">
          <w:pPr>
            <w:pStyle w:val="10505CB68D9745A0A80F7EBDFBE4652A14"/>
          </w:pPr>
          <w:r>
            <w:rPr>
              <w:rFonts w:ascii="Libre Franklin Thin" w:hAnsi="Libre Franklin Thin"/>
              <w:i/>
              <w:iCs/>
              <w:color w:val="747474" w:themeColor="background2" w:themeShade="80"/>
            </w:rPr>
            <w:t xml:space="preserve">Précisez également </w:t>
          </w:r>
          <w:r w:rsidRPr="00F52D29">
            <w:rPr>
              <w:rFonts w:ascii="Libre Franklin Thin" w:hAnsi="Libre Franklin Thin"/>
              <w:i/>
              <w:iCs/>
              <w:color w:val="747474" w:themeColor="background2" w:themeShade="80"/>
            </w:rPr>
            <w:t>les périodes d’utilisation de la caméra</w:t>
          </w:r>
          <w:r>
            <w:rPr>
              <w:rFonts w:ascii="Libre Franklin Thin" w:hAnsi="Libre Franklin Thin"/>
              <w:i/>
              <w:iCs/>
              <w:color w:val="747474" w:themeColor="background2" w:themeShade="80"/>
            </w:rPr>
            <w:t xml:space="preserve"> de surveillance mobile</w:t>
          </w:r>
          <w:r w:rsidRPr="00F52D29">
            <w:rPr>
              <w:rFonts w:ascii="Libre Franklin Thin" w:hAnsi="Libre Franklin Thin"/>
              <w:i/>
              <w:iCs/>
              <w:color w:val="747474" w:themeColor="background2" w:themeShade="80"/>
            </w:rPr>
            <w:t>.</w:t>
          </w:r>
        </w:p>
      </w:docPartBody>
    </w:docPart>
    <w:docPart>
      <w:docPartPr>
        <w:name w:val="60E0E2C227FC4287BFF030EB308BC289"/>
        <w:category>
          <w:name w:val="General"/>
          <w:gallery w:val="placeholder"/>
        </w:category>
        <w:types>
          <w:type w:val="bbPlcHdr"/>
        </w:types>
        <w:behaviors>
          <w:behavior w:val="content"/>
        </w:behaviors>
        <w:guid w:val="{97D76108-CACD-444B-8E41-385EEECFDE80}"/>
      </w:docPartPr>
      <w:docPartBody>
        <w:p w:rsidR="00DC245C" w:rsidRDefault="00045993" w:rsidP="00045993">
          <w:pPr>
            <w:pStyle w:val="60E0E2C227FC4287BFF030EB308BC28914"/>
          </w:pPr>
          <w:r w:rsidRPr="00AD5DF7">
            <w:rPr>
              <w:rStyle w:val="PlaceholderText"/>
              <w:rFonts w:ascii="Libre Franklin Thin" w:hAnsi="Libre Franklin Thin"/>
              <w:i/>
              <w:iCs/>
              <w:color w:val="747474" w:themeColor="background2" w:themeShade="80"/>
            </w:rPr>
            <w:t>Type de lieu.</w:t>
          </w:r>
        </w:p>
      </w:docPartBody>
    </w:docPart>
    <w:docPart>
      <w:docPartPr>
        <w:name w:val="C488B1B80D434272822E9AA7568E1B5D"/>
        <w:category>
          <w:name w:val="General"/>
          <w:gallery w:val="placeholder"/>
        </w:category>
        <w:types>
          <w:type w:val="bbPlcHdr"/>
        </w:types>
        <w:behaviors>
          <w:behavior w:val="content"/>
        </w:behaviors>
        <w:guid w:val="{EC205857-E116-4437-84CC-D7EA8A933636}"/>
      </w:docPartPr>
      <w:docPartBody>
        <w:p w:rsidR="00DC245C" w:rsidRDefault="00045993" w:rsidP="00045993">
          <w:pPr>
            <w:pStyle w:val="C488B1B80D434272822E9AA7568E1B5D14"/>
          </w:pPr>
          <w:r w:rsidRPr="00F52D29">
            <w:rPr>
              <w:rFonts w:ascii="Libre Franklin Thin" w:hAnsi="Libre Franklin Thin"/>
              <w:i/>
              <w:iCs/>
              <w:color w:val="747474" w:themeColor="background2" w:themeShade="80"/>
            </w:rPr>
            <w:t>Oui / Non</w:t>
          </w:r>
        </w:p>
      </w:docPartBody>
    </w:docPart>
    <w:docPart>
      <w:docPartPr>
        <w:name w:val="035CA920F42D4939A2C716BD0C51BCCB"/>
        <w:category>
          <w:name w:val="General"/>
          <w:gallery w:val="placeholder"/>
        </w:category>
        <w:types>
          <w:type w:val="bbPlcHdr"/>
        </w:types>
        <w:behaviors>
          <w:behavior w:val="content"/>
        </w:behaviors>
        <w:guid w:val="{A1708848-81BA-464F-B2D1-E2E8ADC77E29}"/>
      </w:docPartPr>
      <w:docPartBody>
        <w:p w:rsidR="00DC245C" w:rsidRDefault="00DC245C">
          <w:pPr>
            <w:pStyle w:val="035CA920F42D4939A2C716BD0C51BCCB"/>
          </w:pPr>
          <w:r w:rsidRPr="00F52D29">
            <w:rPr>
              <w:rFonts w:ascii="Libre Franklin Thin" w:hAnsi="Libre Franklin Thin"/>
              <w:i/>
              <w:iCs/>
              <w:color w:val="747474" w:themeColor="background2" w:themeShade="80"/>
            </w:rPr>
            <w:t>Type de caméra.</w:t>
          </w:r>
        </w:p>
      </w:docPartBody>
    </w:docPart>
    <w:docPart>
      <w:docPartPr>
        <w:name w:val="33146F8113BD4E3CA8517967F973B29B"/>
        <w:category>
          <w:name w:val="General"/>
          <w:gallery w:val="placeholder"/>
        </w:category>
        <w:types>
          <w:type w:val="bbPlcHdr"/>
        </w:types>
        <w:behaviors>
          <w:behavior w:val="content"/>
        </w:behaviors>
        <w:guid w:val="{04BFB3D3-DB01-498E-9E37-5F97038E7A86}"/>
      </w:docPartPr>
      <w:docPartBody>
        <w:p w:rsidR="00DC245C" w:rsidRDefault="00045993" w:rsidP="00045993">
          <w:pPr>
            <w:pStyle w:val="33146F8113BD4E3CA8517967F973B29B14"/>
          </w:pPr>
          <w:r w:rsidRPr="00F52D29">
            <w:rPr>
              <w:rFonts w:ascii="Libre Franklin Thin" w:hAnsi="Libre Franklin Thin"/>
              <w:i/>
              <w:iCs/>
              <w:color w:val="747474" w:themeColor="background2" w:themeShade="80"/>
            </w:rPr>
            <w:t>Insérez la date</w:t>
          </w:r>
        </w:p>
      </w:docPartBody>
    </w:docPart>
    <w:docPart>
      <w:docPartPr>
        <w:name w:val="038EA257C50147AC85745E94E219DC76"/>
        <w:category>
          <w:name w:val="General"/>
          <w:gallery w:val="placeholder"/>
        </w:category>
        <w:types>
          <w:type w:val="bbPlcHdr"/>
        </w:types>
        <w:behaviors>
          <w:behavior w:val="content"/>
        </w:behaviors>
        <w:guid w:val="{957EC6AD-A113-405F-B3C0-D520C4741EFD}"/>
      </w:docPartPr>
      <w:docPartBody>
        <w:p w:rsidR="00DC245C" w:rsidRDefault="00045993" w:rsidP="00045993">
          <w:pPr>
            <w:pStyle w:val="038EA257C50147AC85745E94E219DC7614"/>
          </w:pPr>
          <w:r w:rsidRPr="00F52D29">
            <w:rPr>
              <w:rFonts w:ascii="Libre Franklin Thin" w:hAnsi="Libre Franklin Thin"/>
              <w:i/>
              <w:iCs/>
              <w:color w:val="747474" w:themeColor="background2" w:themeShade="80"/>
              <w:szCs w:val="18"/>
            </w:rPr>
            <w:t>I</w:t>
          </w:r>
          <w:r w:rsidRPr="00F52D29">
            <w:rPr>
              <w:rFonts w:ascii="Libre Franklin Thin" w:hAnsi="Libre Franklin Thin"/>
              <w:i/>
              <w:iCs/>
              <w:color w:val="747474" w:themeColor="background2" w:themeShade="80"/>
            </w:rPr>
            <w:t>nsérez la date</w:t>
          </w:r>
          <w:r w:rsidRPr="00F52D29">
            <w:rPr>
              <w:rFonts w:ascii="Libre Franklin Thin" w:hAnsi="Libre Franklin Thin"/>
              <w:i/>
              <w:iCs/>
              <w:color w:val="747474" w:themeColor="background2" w:themeShade="80"/>
              <w:szCs w:val="18"/>
            </w:rPr>
            <w:t>.</w:t>
          </w:r>
        </w:p>
      </w:docPartBody>
    </w:docPart>
    <w:docPart>
      <w:docPartPr>
        <w:name w:val="D4E7D3680C36441CA96362ED60CA4423"/>
        <w:category>
          <w:name w:val="General"/>
          <w:gallery w:val="placeholder"/>
        </w:category>
        <w:types>
          <w:type w:val="bbPlcHdr"/>
        </w:types>
        <w:behaviors>
          <w:behavior w:val="content"/>
        </w:behaviors>
        <w:guid w:val="{D8584D5A-A534-4AD8-B4E9-A1F235C8E4F1}"/>
      </w:docPartPr>
      <w:docPartBody>
        <w:p w:rsidR="00DC245C" w:rsidRDefault="00045993" w:rsidP="00045993">
          <w:pPr>
            <w:pStyle w:val="D4E7D3680C36441CA96362ED60CA442314"/>
          </w:pPr>
          <w:r w:rsidRPr="00F52D29">
            <w:rPr>
              <w:rFonts w:ascii="Libre Franklin Thin" w:hAnsi="Libre Franklin Thin"/>
              <w:i/>
              <w:iCs/>
              <w:color w:val="747474" w:themeColor="background2" w:themeShade="80"/>
            </w:rPr>
            <w:t>Insérez le n°</w:t>
          </w:r>
        </w:p>
      </w:docPartBody>
    </w:docPart>
    <w:docPart>
      <w:docPartPr>
        <w:name w:val="E0C2E666A39244EE88CC50FA25125C38"/>
        <w:category>
          <w:name w:val="General"/>
          <w:gallery w:val="placeholder"/>
        </w:category>
        <w:types>
          <w:type w:val="bbPlcHdr"/>
        </w:types>
        <w:behaviors>
          <w:behavior w:val="content"/>
        </w:behaviors>
        <w:guid w:val="{B6B2CF37-D802-4204-9FC3-801DD7747A13}"/>
      </w:docPartPr>
      <w:docPartBody>
        <w:p w:rsidR="00045993" w:rsidRDefault="00045993" w:rsidP="00CB0ADA">
          <w:pPr>
            <w:spacing w:after="120"/>
            <w:rPr>
              <w:rFonts w:ascii="Libre Franklin Thin" w:hAnsi="Libre Franklin Thin"/>
              <w:i/>
              <w:iCs/>
              <w:color w:val="747474" w:themeColor="background2" w:themeShade="80"/>
            </w:rPr>
          </w:pPr>
          <w:r>
            <w:rPr>
              <w:rFonts w:ascii="Libre Franklin Thin" w:hAnsi="Libre Franklin Thin"/>
              <w:i/>
              <w:iCs/>
              <w:color w:val="747474" w:themeColor="background2" w:themeShade="80"/>
            </w:rPr>
            <w:t xml:space="preserve">Fournissez une description technique de la caméra de surveillance mobile en indiquant notamment </w:t>
          </w:r>
          <w:r w:rsidRPr="00F52D29">
            <w:rPr>
              <w:rFonts w:ascii="Libre Franklin Thin" w:hAnsi="Libre Franklin Thin"/>
              <w:i/>
              <w:iCs/>
              <w:color w:val="747474" w:themeColor="background2" w:themeShade="80"/>
            </w:rPr>
            <w:t>la marque, le modèle</w:t>
          </w:r>
          <w:r>
            <w:rPr>
              <w:rFonts w:ascii="Libre Franklin Thin" w:hAnsi="Libre Franklin Thin"/>
              <w:i/>
              <w:iCs/>
              <w:color w:val="747474" w:themeColor="background2" w:themeShade="80"/>
            </w:rPr>
            <w:t xml:space="preserve">, </w:t>
          </w:r>
          <w:r w:rsidRPr="00F52D29">
            <w:rPr>
              <w:rFonts w:ascii="Libre Franklin Thin" w:hAnsi="Libre Franklin Thin"/>
              <w:i/>
              <w:iCs/>
              <w:color w:val="747474" w:themeColor="background2" w:themeShade="80"/>
            </w:rPr>
            <w:t xml:space="preserve">la résolution </w:t>
          </w:r>
          <w:r>
            <w:rPr>
              <w:rFonts w:ascii="Libre Franklin Thin" w:hAnsi="Libre Franklin Thin"/>
              <w:i/>
              <w:iCs/>
              <w:color w:val="747474" w:themeColor="background2" w:themeShade="80"/>
            </w:rPr>
            <w:t xml:space="preserve">(en pixels) </w:t>
          </w:r>
          <w:r w:rsidRPr="00F52D29">
            <w:rPr>
              <w:rFonts w:ascii="Libre Franklin Thin" w:hAnsi="Libre Franklin Thin"/>
              <w:i/>
              <w:iCs/>
              <w:color w:val="747474" w:themeColor="background2" w:themeShade="80"/>
            </w:rPr>
            <w:t xml:space="preserve">de </w:t>
          </w:r>
          <w:r>
            <w:rPr>
              <w:rFonts w:ascii="Libre Franklin Thin" w:hAnsi="Libre Franklin Thin"/>
              <w:i/>
              <w:iCs/>
              <w:color w:val="747474" w:themeColor="background2" w:themeShade="80"/>
            </w:rPr>
            <w:t xml:space="preserve">l’image, </w:t>
          </w:r>
          <w:r w:rsidRPr="00F52D29">
            <w:rPr>
              <w:rFonts w:ascii="Libre Franklin Thin" w:hAnsi="Libre Franklin Thin"/>
              <w:i/>
              <w:iCs/>
              <w:color w:val="747474" w:themeColor="background2" w:themeShade="80"/>
            </w:rPr>
            <w:t>ainsi que</w:t>
          </w:r>
          <w:r>
            <w:rPr>
              <w:rFonts w:ascii="Libre Franklin Thin" w:hAnsi="Libre Franklin Thin"/>
              <w:i/>
              <w:iCs/>
              <w:color w:val="747474" w:themeColor="background2" w:themeShade="80"/>
            </w:rPr>
            <w:t xml:space="preserve"> le fournisseur et l’installateur, le cas échéant</w:t>
          </w:r>
          <w:r w:rsidRPr="00F52D29">
            <w:rPr>
              <w:rFonts w:ascii="Libre Franklin Thin" w:hAnsi="Libre Franklin Thin"/>
              <w:i/>
              <w:iCs/>
              <w:color w:val="747474" w:themeColor="background2" w:themeShade="80"/>
            </w:rPr>
            <w:t xml:space="preserve">. </w:t>
          </w:r>
        </w:p>
        <w:p w:rsidR="00DC245C" w:rsidRDefault="00045993" w:rsidP="00045993">
          <w:pPr>
            <w:pStyle w:val="E0C2E666A39244EE88CC50FA25125C3814"/>
          </w:pPr>
          <w:r w:rsidRPr="00F52D29">
            <w:rPr>
              <w:rFonts w:ascii="Libre Franklin Thin" w:hAnsi="Libre Franklin Thin"/>
              <w:i/>
              <w:iCs/>
              <w:color w:val="747474" w:themeColor="background2" w:themeShade="80"/>
            </w:rPr>
            <w:t xml:space="preserve">Veuillez également </w:t>
          </w:r>
          <w:r>
            <w:rPr>
              <w:rFonts w:ascii="Libre Franklin Thin" w:hAnsi="Libre Franklin Thin"/>
              <w:i/>
              <w:iCs/>
              <w:color w:val="747474" w:themeColor="background2" w:themeShade="80"/>
            </w:rPr>
            <w:t>préciser si la caméra de surveillance fonctionne en permanence ou non, si l’enregistrement a lieu en continu (24h/24, 7j/7) ou non, et si la caméra enregistre uniquement les images ou également le son</w:t>
          </w:r>
          <w:r w:rsidRPr="00F52D29">
            <w:rPr>
              <w:rFonts w:ascii="Libre Franklin Thin" w:hAnsi="Libre Franklin Thin"/>
              <w:i/>
              <w:iCs/>
              <w:color w:val="747474" w:themeColor="background2" w:themeShade="80"/>
            </w:rPr>
            <w:t>.</w:t>
          </w:r>
        </w:p>
      </w:docPartBody>
    </w:docPart>
    <w:docPart>
      <w:docPartPr>
        <w:name w:val="D96E4ABF19484179B311FF678FB9AE42"/>
        <w:category>
          <w:name w:val="General"/>
          <w:gallery w:val="placeholder"/>
        </w:category>
        <w:types>
          <w:type w:val="bbPlcHdr"/>
        </w:types>
        <w:behaviors>
          <w:behavior w:val="content"/>
        </w:behaviors>
        <w:guid w:val="{D5700BA9-017B-4342-8DAB-1AC9BD001E35}"/>
      </w:docPartPr>
      <w:docPartBody>
        <w:p w:rsidR="00045993" w:rsidRDefault="00045993" w:rsidP="00CB0ADA">
          <w:pPr>
            <w:keepNext/>
            <w:spacing w:after="120"/>
            <w:rPr>
              <w:rFonts w:ascii="Libre Franklin Thin" w:hAnsi="Libre Franklin Thin"/>
              <w:i/>
              <w:iCs/>
              <w:color w:val="747474" w:themeColor="background2" w:themeShade="80"/>
            </w:rPr>
          </w:pPr>
          <w:r>
            <w:rPr>
              <w:rFonts w:ascii="Libre Franklin Thin" w:hAnsi="Libre Franklin Thin"/>
              <w:i/>
              <w:iCs/>
              <w:color w:val="747474" w:themeColor="background2" w:themeShade="80"/>
            </w:rPr>
            <w:t>V</w:t>
          </w:r>
          <w:r w:rsidRPr="00F52D29">
            <w:rPr>
              <w:rFonts w:ascii="Libre Franklin Thin" w:hAnsi="Libre Franklin Thin"/>
              <w:i/>
              <w:iCs/>
              <w:color w:val="747474" w:themeColor="background2" w:themeShade="80"/>
            </w:rPr>
            <w:t xml:space="preserve">euillez </w:t>
          </w:r>
          <w:r>
            <w:rPr>
              <w:rFonts w:ascii="Libre Franklin Thin" w:hAnsi="Libre Franklin Thin"/>
              <w:i/>
              <w:iCs/>
              <w:color w:val="747474" w:themeColor="background2" w:themeShade="80"/>
            </w:rPr>
            <w:t>préciser la localisation de la caméra de surveillance mobile et décrire les différentes zones</w:t>
          </w:r>
          <w:r w:rsidRPr="00F52D29">
            <w:rPr>
              <w:rFonts w:ascii="Libre Franklin Thin" w:hAnsi="Libre Franklin Thin"/>
              <w:i/>
              <w:iCs/>
              <w:color w:val="747474" w:themeColor="background2" w:themeShade="80"/>
            </w:rPr>
            <w:t xml:space="preserve"> </w:t>
          </w:r>
          <w:r>
            <w:rPr>
              <w:rFonts w:ascii="Libre Franklin Thin" w:hAnsi="Libre Franklin Thin"/>
              <w:i/>
              <w:iCs/>
              <w:color w:val="747474" w:themeColor="background2" w:themeShade="80"/>
            </w:rPr>
            <w:t>surveillées par celle-ci</w:t>
          </w:r>
          <w:r w:rsidRPr="00F52D29">
            <w:rPr>
              <w:rFonts w:ascii="Libre Franklin Thin" w:hAnsi="Libre Franklin Thin"/>
              <w:i/>
              <w:iCs/>
              <w:color w:val="747474" w:themeColor="background2" w:themeShade="80"/>
            </w:rPr>
            <w:t xml:space="preserve">. </w:t>
          </w:r>
        </w:p>
        <w:p w:rsidR="00DC245C" w:rsidRDefault="00045993" w:rsidP="00045993">
          <w:pPr>
            <w:pStyle w:val="D96E4ABF19484179B311FF678FB9AE4214"/>
          </w:pPr>
          <w:r>
            <w:rPr>
              <w:rFonts w:ascii="Libre Franklin Thin" w:hAnsi="Libre Franklin Thin"/>
              <w:i/>
              <w:iCs/>
              <w:color w:val="747474" w:themeColor="background2" w:themeShade="80"/>
            </w:rPr>
            <w:t xml:space="preserve">Précisez également </w:t>
          </w:r>
          <w:r w:rsidRPr="00F52D29">
            <w:rPr>
              <w:rFonts w:ascii="Libre Franklin Thin" w:hAnsi="Libre Franklin Thin"/>
              <w:i/>
              <w:iCs/>
              <w:color w:val="747474" w:themeColor="background2" w:themeShade="80"/>
            </w:rPr>
            <w:t>les périodes d’utilisation de la caméra</w:t>
          </w:r>
          <w:r>
            <w:rPr>
              <w:rFonts w:ascii="Libre Franklin Thin" w:hAnsi="Libre Franklin Thin"/>
              <w:i/>
              <w:iCs/>
              <w:color w:val="747474" w:themeColor="background2" w:themeShade="80"/>
            </w:rPr>
            <w:t xml:space="preserve"> de surveillance mobile</w:t>
          </w:r>
          <w:r w:rsidRPr="00F52D29">
            <w:rPr>
              <w:rFonts w:ascii="Libre Franklin Thin" w:hAnsi="Libre Franklin Thin"/>
              <w:i/>
              <w:iCs/>
              <w:color w:val="747474" w:themeColor="background2" w:themeShade="80"/>
            </w:rPr>
            <w:t>.</w:t>
          </w:r>
        </w:p>
      </w:docPartBody>
    </w:docPart>
    <w:docPart>
      <w:docPartPr>
        <w:name w:val="E0AFD7DB4417494A9B426A417C7A3C43"/>
        <w:category>
          <w:name w:val="General"/>
          <w:gallery w:val="placeholder"/>
        </w:category>
        <w:types>
          <w:type w:val="bbPlcHdr"/>
        </w:types>
        <w:behaviors>
          <w:behavior w:val="content"/>
        </w:behaviors>
        <w:guid w:val="{8CFFC197-621D-4510-916D-6698CD5E3459}"/>
      </w:docPartPr>
      <w:docPartBody>
        <w:p w:rsidR="00DC245C" w:rsidRDefault="00045993" w:rsidP="00045993">
          <w:pPr>
            <w:pStyle w:val="E0AFD7DB4417494A9B426A417C7A3C4314"/>
          </w:pPr>
          <w:r w:rsidRPr="00AD5DF7">
            <w:rPr>
              <w:rStyle w:val="PlaceholderText"/>
              <w:rFonts w:ascii="Libre Franklin Thin" w:hAnsi="Libre Franklin Thin"/>
              <w:i/>
              <w:iCs/>
              <w:color w:val="747474" w:themeColor="background2" w:themeShade="80"/>
            </w:rPr>
            <w:t>Type de lieu.</w:t>
          </w:r>
        </w:p>
      </w:docPartBody>
    </w:docPart>
    <w:docPart>
      <w:docPartPr>
        <w:name w:val="B54D2492B1D94D2280E974380CE08AB1"/>
        <w:category>
          <w:name w:val="General"/>
          <w:gallery w:val="placeholder"/>
        </w:category>
        <w:types>
          <w:type w:val="bbPlcHdr"/>
        </w:types>
        <w:behaviors>
          <w:behavior w:val="content"/>
        </w:behaviors>
        <w:guid w:val="{88DD4B1A-04C0-4052-A227-9161B7BA4B69}"/>
      </w:docPartPr>
      <w:docPartBody>
        <w:p w:rsidR="00DC245C" w:rsidRDefault="00045993" w:rsidP="00045993">
          <w:pPr>
            <w:pStyle w:val="B54D2492B1D94D2280E974380CE08AB114"/>
          </w:pPr>
          <w:r w:rsidRPr="00F52D29">
            <w:rPr>
              <w:rFonts w:ascii="Libre Franklin Thin" w:hAnsi="Libre Franklin Thin"/>
              <w:i/>
              <w:iCs/>
              <w:color w:val="747474" w:themeColor="background2" w:themeShade="80"/>
            </w:rPr>
            <w:t>Oui / Non</w:t>
          </w:r>
        </w:p>
      </w:docPartBody>
    </w:docPart>
    <w:docPart>
      <w:docPartPr>
        <w:name w:val="244D0C9E328B4BB895D949E1B1226B2D"/>
        <w:category>
          <w:name w:val="General"/>
          <w:gallery w:val="placeholder"/>
        </w:category>
        <w:types>
          <w:type w:val="bbPlcHdr"/>
        </w:types>
        <w:behaviors>
          <w:behavior w:val="content"/>
        </w:behaviors>
        <w:guid w:val="{629A693B-D625-4C18-8E8E-89C0DB33F9FB}"/>
      </w:docPartPr>
      <w:docPartBody>
        <w:p w:rsidR="00DC245C" w:rsidRDefault="00DC245C">
          <w:pPr>
            <w:pStyle w:val="244D0C9E328B4BB895D949E1B1226B2D"/>
          </w:pPr>
          <w:r w:rsidRPr="00F52D29">
            <w:rPr>
              <w:rFonts w:ascii="Libre Franklin Thin" w:hAnsi="Libre Franklin Thin"/>
              <w:i/>
              <w:iCs/>
              <w:color w:val="747474" w:themeColor="background2" w:themeShade="80"/>
            </w:rPr>
            <w:t>Type de caméra.</w:t>
          </w:r>
        </w:p>
      </w:docPartBody>
    </w:docPart>
    <w:docPart>
      <w:docPartPr>
        <w:name w:val="9EF24D2654BB4FA4B956FDCCEB71BB7D"/>
        <w:category>
          <w:name w:val="General"/>
          <w:gallery w:val="placeholder"/>
        </w:category>
        <w:types>
          <w:type w:val="bbPlcHdr"/>
        </w:types>
        <w:behaviors>
          <w:behavior w:val="content"/>
        </w:behaviors>
        <w:guid w:val="{8C4D52C0-376B-4138-858F-7430329FA923}"/>
      </w:docPartPr>
      <w:docPartBody>
        <w:p w:rsidR="00DC245C" w:rsidRDefault="00045993" w:rsidP="00045993">
          <w:pPr>
            <w:pStyle w:val="9EF24D2654BB4FA4B956FDCCEB71BB7D14"/>
          </w:pPr>
          <w:r w:rsidRPr="00F52D29">
            <w:rPr>
              <w:rFonts w:ascii="Libre Franklin Thin" w:hAnsi="Libre Franklin Thin"/>
              <w:i/>
              <w:iCs/>
              <w:color w:val="747474" w:themeColor="background2" w:themeShade="80"/>
            </w:rPr>
            <w:t>Insérez la date</w:t>
          </w:r>
        </w:p>
      </w:docPartBody>
    </w:docPart>
    <w:docPart>
      <w:docPartPr>
        <w:name w:val="ED43F452F4A849FE8984AE3C0B329BDC"/>
        <w:category>
          <w:name w:val="General"/>
          <w:gallery w:val="placeholder"/>
        </w:category>
        <w:types>
          <w:type w:val="bbPlcHdr"/>
        </w:types>
        <w:behaviors>
          <w:behavior w:val="content"/>
        </w:behaviors>
        <w:guid w:val="{A27C0748-C3C3-4D38-8D1D-99D9EC69E0DC}"/>
      </w:docPartPr>
      <w:docPartBody>
        <w:p w:rsidR="00DC245C" w:rsidRDefault="00045993" w:rsidP="00045993">
          <w:pPr>
            <w:pStyle w:val="ED43F452F4A849FE8984AE3C0B329BDC14"/>
          </w:pPr>
          <w:r w:rsidRPr="00F52D29">
            <w:rPr>
              <w:rFonts w:ascii="Libre Franklin Thin" w:hAnsi="Libre Franklin Thin"/>
              <w:i/>
              <w:iCs/>
              <w:color w:val="747474" w:themeColor="background2" w:themeShade="80"/>
              <w:szCs w:val="18"/>
            </w:rPr>
            <w:t>I</w:t>
          </w:r>
          <w:r w:rsidRPr="00F52D29">
            <w:rPr>
              <w:rFonts w:ascii="Libre Franklin Thin" w:hAnsi="Libre Franklin Thin"/>
              <w:i/>
              <w:iCs/>
              <w:color w:val="747474" w:themeColor="background2" w:themeShade="80"/>
            </w:rPr>
            <w:t>nsérez la date</w:t>
          </w:r>
          <w:r w:rsidRPr="00F52D29">
            <w:rPr>
              <w:rFonts w:ascii="Libre Franklin Thin" w:hAnsi="Libre Franklin Thin"/>
              <w:i/>
              <w:iCs/>
              <w:color w:val="747474" w:themeColor="background2" w:themeShade="80"/>
              <w:szCs w:val="18"/>
            </w:rPr>
            <w:t>.</w:t>
          </w:r>
        </w:p>
      </w:docPartBody>
    </w:docPart>
    <w:docPart>
      <w:docPartPr>
        <w:name w:val="1C58EAA2F4294FF98B3208A0A1FE78B2"/>
        <w:category>
          <w:name w:val="General"/>
          <w:gallery w:val="placeholder"/>
        </w:category>
        <w:types>
          <w:type w:val="bbPlcHdr"/>
        </w:types>
        <w:behaviors>
          <w:behavior w:val="content"/>
        </w:behaviors>
        <w:guid w:val="{01EAD931-F44C-4BCC-8104-29946104C421}"/>
      </w:docPartPr>
      <w:docPartBody>
        <w:p w:rsidR="00DC245C" w:rsidRDefault="00045993" w:rsidP="00045993">
          <w:pPr>
            <w:pStyle w:val="1C58EAA2F4294FF98B3208A0A1FE78B214"/>
          </w:pPr>
          <w:r w:rsidRPr="00F52D29">
            <w:rPr>
              <w:rFonts w:ascii="Libre Franklin Thin" w:hAnsi="Libre Franklin Thin"/>
              <w:i/>
              <w:iCs/>
              <w:color w:val="747474" w:themeColor="background2" w:themeShade="80"/>
            </w:rPr>
            <w:t>Insérez le n°</w:t>
          </w:r>
        </w:p>
      </w:docPartBody>
    </w:docPart>
    <w:docPart>
      <w:docPartPr>
        <w:name w:val="6DA841D4D4E048BDA60108164282D40A"/>
        <w:category>
          <w:name w:val="General"/>
          <w:gallery w:val="placeholder"/>
        </w:category>
        <w:types>
          <w:type w:val="bbPlcHdr"/>
        </w:types>
        <w:behaviors>
          <w:behavior w:val="content"/>
        </w:behaviors>
        <w:guid w:val="{E8B5B0BB-BCF9-4653-A208-3094C444F507}"/>
      </w:docPartPr>
      <w:docPartBody>
        <w:p w:rsidR="00045993" w:rsidRDefault="00045993" w:rsidP="00CB0ADA">
          <w:pPr>
            <w:spacing w:after="120"/>
            <w:rPr>
              <w:rFonts w:ascii="Libre Franklin Thin" w:hAnsi="Libre Franklin Thin"/>
              <w:i/>
              <w:iCs/>
              <w:color w:val="747474" w:themeColor="background2" w:themeShade="80"/>
            </w:rPr>
          </w:pPr>
          <w:r>
            <w:rPr>
              <w:rFonts w:ascii="Libre Franklin Thin" w:hAnsi="Libre Franklin Thin"/>
              <w:i/>
              <w:iCs/>
              <w:color w:val="747474" w:themeColor="background2" w:themeShade="80"/>
            </w:rPr>
            <w:t xml:space="preserve">Fournissez une description technique de la caméra de surveillance mobile en indiquant notamment </w:t>
          </w:r>
          <w:r w:rsidRPr="00F52D29">
            <w:rPr>
              <w:rFonts w:ascii="Libre Franklin Thin" w:hAnsi="Libre Franklin Thin"/>
              <w:i/>
              <w:iCs/>
              <w:color w:val="747474" w:themeColor="background2" w:themeShade="80"/>
            </w:rPr>
            <w:t>la marque, le modèle</w:t>
          </w:r>
          <w:r>
            <w:rPr>
              <w:rFonts w:ascii="Libre Franklin Thin" w:hAnsi="Libre Franklin Thin"/>
              <w:i/>
              <w:iCs/>
              <w:color w:val="747474" w:themeColor="background2" w:themeShade="80"/>
            </w:rPr>
            <w:t xml:space="preserve">, </w:t>
          </w:r>
          <w:r w:rsidRPr="00F52D29">
            <w:rPr>
              <w:rFonts w:ascii="Libre Franklin Thin" w:hAnsi="Libre Franklin Thin"/>
              <w:i/>
              <w:iCs/>
              <w:color w:val="747474" w:themeColor="background2" w:themeShade="80"/>
            </w:rPr>
            <w:t xml:space="preserve">la résolution </w:t>
          </w:r>
          <w:r>
            <w:rPr>
              <w:rFonts w:ascii="Libre Franklin Thin" w:hAnsi="Libre Franklin Thin"/>
              <w:i/>
              <w:iCs/>
              <w:color w:val="747474" w:themeColor="background2" w:themeShade="80"/>
            </w:rPr>
            <w:t xml:space="preserve">(en pixels) </w:t>
          </w:r>
          <w:r w:rsidRPr="00F52D29">
            <w:rPr>
              <w:rFonts w:ascii="Libre Franklin Thin" w:hAnsi="Libre Franklin Thin"/>
              <w:i/>
              <w:iCs/>
              <w:color w:val="747474" w:themeColor="background2" w:themeShade="80"/>
            </w:rPr>
            <w:t xml:space="preserve">de </w:t>
          </w:r>
          <w:r>
            <w:rPr>
              <w:rFonts w:ascii="Libre Franklin Thin" w:hAnsi="Libre Franklin Thin"/>
              <w:i/>
              <w:iCs/>
              <w:color w:val="747474" w:themeColor="background2" w:themeShade="80"/>
            </w:rPr>
            <w:t xml:space="preserve">l’image, </w:t>
          </w:r>
          <w:r w:rsidRPr="00F52D29">
            <w:rPr>
              <w:rFonts w:ascii="Libre Franklin Thin" w:hAnsi="Libre Franklin Thin"/>
              <w:i/>
              <w:iCs/>
              <w:color w:val="747474" w:themeColor="background2" w:themeShade="80"/>
            </w:rPr>
            <w:t>ainsi que</w:t>
          </w:r>
          <w:r>
            <w:rPr>
              <w:rFonts w:ascii="Libre Franklin Thin" w:hAnsi="Libre Franklin Thin"/>
              <w:i/>
              <w:iCs/>
              <w:color w:val="747474" w:themeColor="background2" w:themeShade="80"/>
            </w:rPr>
            <w:t xml:space="preserve"> le fournisseur et l’installateur, le cas échéant</w:t>
          </w:r>
          <w:r w:rsidRPr="00F52D29">
            <w:rPr>
              <w:rFonts w:ascii="Libre Franklin Thin" w:hAnsi="Libre Franklin Thin"/>
              <w:i/>
              <w:iCs/>
              <w:color w:val="747474" w:themeColor="background2" w:themeShade="80"/>
            </w:rPr>
            <w:t xml:space="preserve">. </w:t>
          </w:r>
        </w:p>
        <w:p w:rsidR="00DC245C" w:rsidRDefault="00045993" w:rsidP="00045993">
          <w:pPr>
            <w:pStyle w:val="6DA841D4D4E048BDA60108164282D40A14"/>
          </w:pPr>
          <w:r w:rsidRPr="00F52D29">
            <w:rPr>
              <w:rFonts w:ascii="Libre Franklin Thin" w:hAnsi="Libre Franklin Thin"/>
              <w:i/>
              <w:iCs/>
              <w:color w:val="747474" w:themeColor="background2" w:themeShade="80"/>
            </w:rPr>
            <w:t xml:space="preserve">Veuillez également </w:t>
          </w:r>
          <w:r>
            <w:rPr>
              <w:rFonts w:ascii="Libre Franklin Thin" w:hAnsi="Libre Franklin Thin"/>
              <w:i/>
              <w:iCs/>
              <w:color w:val="747474" w:themeColor="background2" w:themeShade="80"/>
            </w:rPr>
            <w:t>préciser si la caméra de surveillance fonctionne en permanence ou non, si l’enregistrement a lieu en continu (24h/24, 7j/7) ou non, et si la caméra enregistre uniquement les images ou également le son</w:t>
          </w:r>
          <w:r w:rsidRPr="00F52D29">
            <w:rPr>
              <w:rFonts w:ascii="Libre Franklin Thin" w:hAnsi="Libre Franklin Thin"/>
              <w:i/>
              <w:iCs/>
              <w:color w:val="747474" w:themeColor="background2" w:themeShade="80"/>
            </w:rPr>
            <w:t>.</w:t>
          </w:r>
        </w:p>
      </w:docPartBody>
    </w:docPart>
    <w:docPart>
      <w:docPartPr>
        <w:name w:val="8BBCC5AC55994C5082627296D995961F"/>
        <w:category>
          <w:name w:val="General"/>
          <w:gallery w:val="placeholder"/>
        </w:category>
        <w:types>
          <w:type w:val="bbPlcHdr"/>
        </w:types>
        <w:behaviors>
          <w:behavior w:val="content"/>
        </w:behaviors>
        <w:guid w:val="{ADDF9B41-B0A5-4F4D-87E5-D60EC62FD06F}"/>
      </w:docPartPr>
      <w:docPartBody>
        <w:p w:rsidR="00045993" w:rsidRDefault="00045993" w:rsidP="00CB0ADA">
          <w:pPr>
            <w:keepNext/>
            <w:spacing w:after="120"/>
            <w:rPr>
              <w:rFonts w:ascii="Libre Franklin Thin" w:hAnsi="Libre Franklin Thin"/>
              <w:i/>
              <w:iCs/>
              <w:color w:val="747474" w:themeColor="background2" w:themeShade="80"/>
            </w:rPr>
          </w:pPr>
          <w:r>
            <w:rPr>
              <w:rFonts w:ascii="Libre Franklin Thin" w:hAnsi="Libre Franklin Thin"/>
              <w:i/>
              <w:iCs/>
              <w:color w:val="747474" w:themeColor="background2" w:themeShade="80"/>
            </w:rPr>
            <w:t>V</w:t>
          </w:r>
          <w:r w:rsidRPr="00F52D29">
            <w:rPr>
              <w:rFonts w:ascii="Libre Franklin Thin" w:hAnsi="Libre Franklin Thin"/>
              <w:i/>
              <w:iCs/>
              <w:color w:val="747474" w:themeColor="background2" w:themeShade="80"/>
            </w:rPr>
            <w:t xml:space="preserve">euillez </w:t>
          </w:r>
          <w:r>
            <w:rPr>
              <w:rFonts w:ascii="Libre Franklin Thin" w:hAnsi="Libre Franklin Thin"/>
              <w:i/>
              <w:iCs/>
              <w:color w:val="747474" w:themeColor="background2" w:themeShade="80"/>
            </w:rPr>
            <w:t>préciser la localisation de la caméra de surveillance mobile et décrire les différentes zones</w:t>
          </w:r>
          <w:r w:rsidRPr="00F52D29">
            <w:rPr>
              <w:rFonts w:ascii="Libre Franklin Thin" w:hAnsi="Libre Franklin Thin"/>
              <w:i/>
              <w:iCs/>
              <w:color w:val="747474" w:themeColor="background2" w:themeShade="80"/>
            </w:rPr>
            <w:t xml:space="preserve"> </w:t>
          </w:r>
          <w:r>
            <w:rPr>
              <w:rFonts w:ascii="Libre Franklin Thin" w:hAnsi="Libre Franklin Thin"/>
              <w:i/>
              <w:iCs/>
              <w:color w:val="747474" w:themeColor="background2" w:themeShade="80"/>
            </w:rPr>
            <w:t>surveillées par celle-ci</w:t>
          </w:r>
          <w:r w:rsidRPr="00F52D29">
            <w:rPr>
              <w:rFonts w:ascii="Libre Franklin Thin" w:hAnsi="Libre Franklin Thin"/>
              <w:i/>
              <w:iCs/>
              <w:color w:val="747474" w:themeColor="background2" w:themeShade="80"/>
            </w:rPr>
            <w:t xml:space="preserve">. </w:t>
          </w:r>
        </w:p>
        <w:p w:rsidR="00DC245C" w:rsidRDefault="00045993" w:rsidP="00045993">
          <w:pPr>
            <w:pStyle w:val="8BBCC5AC55994C5082627296D995961F14"/>
          </w:pPr>
          <w:r>
            <w:rPr>
              <w:rFonts w:ascii="Libre Franklin Thin" w:hAnsi="Libre Franklin Thin"/>
              <w:i/>
              <w:iCs/>
              <w:color w:val="747474" w:themeColor="background2" w:themeShade="80"/>
            </w:rPr>
            <w:t xml:space="preserve">Précisez également </w:t>
          </w:r>
          <w:r w:rsidRPr="00F52D29">
            <w:rPr>
              <w:rFonts w:ascii="Libre Franklin Thin" w:hAnsi="Libre Franklin Thin"/>
              <w:i/>
              <w:iCs/>
              <w:color w:val="747474" w:themeColor="background2" w:themeShade="80"/>
            </w:rPr>
            <w:t>les périodes d’utilisation de la caméra</w:t>
          </w:r>
          <w:r>
            <w:rPr>
              <w:rFonts w:ascii="Libre Franklin Thin" w:hAnsi="Libre Franklin Thin"/>
              <w:i/>
              <w:iCs/>
              <w:color w:val="747474" w:themeColor="background2" w:themeShade="80"/>
            </w:rPr>
            <w:t xml:space="preserve"> de surveillance mobile</w:t>
          </w:r>
          <w:r w:rsidRPr="00F52D29">
            <w:rPr>
              <w:rFonts w:ascii="Libre Franklin Thin" w:hAnsi="Libre Franklin Thin"/>
              <w:i/>
              <w:iCs/>
              <w:color w:val="747474" w:themeColor="background2" w:themeShade="80"/>
            </w:rPr>
            <w:t>.</w:t>
          </w:r>
        </w:p>
      </w:docPartBody>
    </w:docPart>
    <w:docPart>
      <w:docPartPr>
        <w:name w:val="2B3A2D0FA6134CE6BBA190508FB92CDC"/>
        <w:category>
          <w:name w:val="General"/>
          <w:gallery w:val="placeholder"/>
        </w:category>
        <w:types>
          <w:type w:val="bbPlcHdr"/>
        </w:types>
        <w:behaviors>
          <w:behavior w:val="content"/>
        </w:behaviors>
        <w:guid w:val="{305660D3-D240-4468-B7AC-2DDFC224CFDD}"/>
      </w:docPartPr>
      <w:docPartBody>
        <w:p w:rsidR="00DC245C" w:rsidRDefault="00045993" w:rsidP="00045993">
          <w:pPr>
            <w:pStyle w:val="2B3A2D0FA6134CE6BBA190508FB92CDC14"/>
          </w:pPr>
          <w:r w:rsidRPr="00AD5DF7">
            <w:rPr>
              <w:rStyle w:val="PlaceholderText"/>
              <w:rFonts w:ascii="Libre Franklin Thin" w:hAnsi="Libre Franklin Thin"/>
              <w:i/>
              <w:iCs/>
              <w:color w:val="747474" w:themeColor="background2" w:themeShade="80"/>
            </w:rPr>
            <w:t>Type de lieu.</w:t>
          </w:r>
        </w:p>
      </w:docPartBody>
    </w:docPart>
    <w:docPart>
      <w:docPartPr>
        <w:name w:val="C973F5C03DBD44AB84E696B22500443D"/>
        <w:category>
          <w:name w:val="General"/>
          <w:gallery w:val="placeholder"/>
        </w:category>
        <w:types>
          <w:type w:val="bbPlcHdr"/>
        </w:types>
        <w:behaviors>
          <w:behavior w:val="content"/>
        </w:behaviors>
        <w:guid w:val="{DFF31C27-EDB6-4611-B01C-F09648F3DB23}"/>
      </w:docPartPr>
      <w:docPartBody>
        <w:p w:rsidR="00DC245C" w:rsidRDefault="00045993" w:rsidP="00045993">
          <w:pPr>
            <w:pStyle w:val="C973F5C03DBD44AB84E696B22500443D14"/>
          </w:pPr>
          <w:r w:rsidRPr="00F52D29">
            <w:rPr>
              <w:rFonts w:ascii="Libre Franklin Thin" w:hAnsi="Libre Franklin Thin"/>
              <w:i/>
              <w:iCs/>
              <w:color w:val="747474" w:themeColor="background2" w:themeShade="80"/>
            </w:rPr>
            <w:t>Oui / Non</w:t>
          </w:r>
        </w:p>
      </w:docPartBody>
    </w:docPart>
    <w:docPart>
      <w:docPartPr>
        <w:name w:val="91B8358329B64F868D5ABE215E29F72B"/>
        <w:category>
          <w:name w:val="General"/>
          <w:gallery w:val="placeholder"/>
        </w:category>
        <w:types>
          <w:type w:val="bbPlcHdr"/>
        </w:types>
        <w:behaviors>
          <w:behavior w:val="content"/>
        </w:behaviors>
        <w:guid w:val="{15E1F67C-8C5F-4694-965A-13A05FFA140A}"/>
      </w:docPartPr>
      <w:docPartBody>
        <w:p w:rsidR="00DC245C" w:rsidRDefault="00DC245C">
          <w:pPr>
            <w:pStyle w:val="91B8358329B64F868D5ABE215E29F72B"/>
          </w:pPr>
          <w:r w:rsidRPr="00F52D29">
            <w:rPr>
              <w:rFonts w:ascii="Libre Franklin Thin" w:hAnsi="Libre Franklin Thin"/>
              <w:i/>
              <w:iCs/>
              <w:color w:val="747474" w:themeColor="background2" w:themeShade="80"/>
            </w:rPr>
            <w:t>Type de caméra.</w:t>
          </w:r>
        </w:p>
      </w:docPartBody>
    </w:docPart>
    <w:docPart>
      <w:docPartPr>
        <w:name w:val="72DD87140F7547EB9B3CA7B986F20B20"/>
        <w:category>
          <w:name w:val="General"/>
          <w:gallery w:val="placeholder"/>
        </w:category>
        <w:types>
          <w:type w:val="bbPlcHdr"/>
        </w:types>
        <w:behaviors>
          <w:behavior w:val="content"/>
        </w:behaviors>
        <w:guid w:val="{AF030132-13F7-4B2E-BB35-A5B7F87DF984}"/>
      </w:docPartPr>
      <w:docPartBody>
        <w:p w:rsidR="00DC245C" w:rsidRDefault="00045993" w:rsidP="00045993">
          <w:pPr>
            <w:pStyle w:val="72DD87140F7547EB9B3CA7B986F20B2014"/>
          </w:pPr>
          <w:r w:rsidRPr="00F52D29">
            <w:rPr>
              <w:rFonts w:ascii="Libre Franklin Thin" w:hAnsi="Libre Franklin Thin"/>
              <w:i/>
              <w:iCs/>
              <w:color w:val="747474" w:themeColor="background2" w:themeShade="80"/>
            </w:rPr>
            <w:t>Insérez la date</w:t>
          </w:r>
        </w:p>
      </w:docPartBody>
    </w:docPart>
    <w:docPart>
      <w:docPartPr>
        <w:name w:val="686A49B9E7A44F09879320CC2A3D40E3"/>
        <w:category>
          <w:name w:val="General"/>
          <w:gallery w:val="placeholder"/>
        </w:category>
        <w:types>
          <w:type w:val="bbPlcHdr"/>
        </w:types>
        <w:behaviors>
          <w:behavior w:val="content"/>
        </w:behaviors>
        <w:guid w:val="{EAB69AC6-662B-4B77-8A23-92D991B1D33B}"/>
      </w:docPartPr>
      <w:docPartBody>
        <w:p w:rsidR="00DC245C" w:rsidRDefault="00045993" w:rsidP="00045993">
          <w:pPr>
            <w:pStyle w:val="686A49B9E7A44F09879320CC2A3D40E314"/>
          </w:pPr>
          <w:r w:rsidRPr="00F52D29">
            <w:rPr>
              <w:rFonts w:ascii="Libre Franklin Thin" w:hAnsi="Libre Franklin Thin"/>
              <w:i/>
              <w:iCs/>
              <w:color w:val="747474" w:themeColor="background2" w:themeShade="80"/>
              <w:szCs w:val="18"/>
            </w:rPr>
            <w:t>I</w:t>
          </w:r>
          <w:r w:rsidRPr="00F52D29">
            <w:rPr>
              <w:rFonts w:ascii="Libre Franklin Thin" w:hAnsi="Libre Franklin Thin"/>
              <w:i/>
              <w:iCs/>
              <w:color w:val="747474" w:themeColor="background2" w:themeShade="80"/>
            </w:rPr>
            <w:t>nsérez la date</w:t>
          </w:r>
          <w:r w:rsidRPr="00F52D29">
            <w:rPr>
              <w:rFonts w:ascii="Libre Franklin Thin" w:hAnsi="Libre Franklin Thin"/>
              <w:i/>
              <w:iCs/>
              <w:color w:val="747474" w:themeColor="background2" w:themeShade="80"/>
              <w:szCs w:val="18"/>
            </w:rPr>
            <w:t>.</w:t>
          </w:r>
        </w:p>
      </w:docPartBody>
    </w:docPart>
    <w:docPart>
      <w:docPartPr>
        <w:name w:val="B6DD0B8B438A4B5FB1ABEA8DCC469E38"/>
        <w:category>
          <w:name w:val="General"/>
          <w:gallery w:val="placeholder"/>
        </w:category>
        <w:types>
          <w:type w:val="bbPlcHdr"/>
        </w:types>
        <w:behaviors>
          <w:behavior w:val="content"/>
        </w:behaviors>
        <w:guid w:val="{92CE5B23-DFF0-442E-9C77-70DD354F4F9F}"/>
      </w:docPartPr>
      <w:docPartBody>
        <w:p w:rsidR="00DC245C" w:rsidRDefault="00045993" w:rsidP="00045993">
          <w:pPr>
            <w:pStyle w:val="B6DD0B8B438A4B5FB1ABEA8DCC469E3814"/>
          </w:pPr>
          <w:r w:rsidRPr="00F52D29">
            <w:rPr>
              <w:rFonts w:ascii="Libre Franklin Thin" w:hAnsi="Libre Franklin Thin"/>
              <w:i/>
              <w:iCs/>
              <w:color w:val="747474" w:themeColor="background2" w:themeShade="80"/>
            </w:rPr>
            <w:t>Insérez le n°</w:t>
          </w:r>
        </w:p>
      </w:docPartBody>
    </w:docPart>
    <w:docPart>
      <w:docPartPr>
        <w:name w:val="7990CE08D7B54FC2968A80776D644F43"/>
        <w:category>
          <w:name w:val="General"/>
          <w:gallery w:val="placeholder"/>
        </w:category>
        <w:types>
          <w:type w:val="bbPlcHdr"/>
        </w:types>
        <w:behaviors>
          <w:behavior w:val="content"/>
        </w:behaviors>
        <w:guid w:val="{6D8B8F0E-56FA-4C7C-B32F-2F0310D865E9}"/>
      </w:docPartPr>
      <w:docPartBody>
        <w:p w:rsidR="00045993" w:rsidRDefault="00045993" w:rsidP="00CB0ADA">
          <w:pPr>
            <w:spacing w:after="120"/>
            <w:rPr>
              <w:rFonts w:ascii="Libre Franklin Thin" w:hAnsi="Libre Franklin Thin"/>
              <w:i/>
              <w:iCs/>
              <w:color w:val="747474" w:themeColor="background2" w:themeShade="80"/>
            </w:rPr>
          </w:pPr>
          <w:r>
            <w:rPr>
              <w:rFonts w:ascii="Libre Franklin Thin" w:hAnsi="Libre Franklin Thin"/>
              <w:i/>
              <w:iCs/>
              <w:color w:val="747474" w:themeColor="background2" w:themeShade="80"/>
            </w:rPr>
            <w:t xml:space="preserve">Fournissez une description technique de la caméra de surveillance mobile en indiquant notamment </w:t>
          </w:r>
          <w:r w:rsidRPr="00F52D29">
            <w:rPr>
              <w:rFonts w:ascii="Libre Franklin Thin" w:hAnsi="Libre Franklin Thin"/>
              <w:i/>
              <w:iCs/>
              <w:color w:val="747474" w:themeColor="background2" w:themeShade="80"/>
            </w:rPr>
            <w:t>la marque, le modèle</w:t>
          </w:r>
          <w:r>
            <w:rPr>
              <w:rFonts w:ascii="Libre Franklin Thin" w:hAnsi="Libre Franklin Thin"/>
              <w:i/>
              <w:iCs/>
              <w:color w:val="747474" w:themeColor="background2" w:themeShade="80"/>
            </w:rPr>
            <w:t xml:space="preserve">, </w:t>
          </w:r>
          <w:r w:rsidRPr="00F52D29">
            <w:rPr>
              <w:rFonts w:ascii="Libre Franklin Thin" w:hAnsi="Libre Franklin Thin"/>
              <w:i/>
              <w:iCs/>
              <w:color w:val="747474" w:themeColor="background2" w:themeShade="80"/>
            </w:rPr>
            <w:t xml:space="preserve">la résolution </w:t>
          </w:r>
          <w:r>
            <w:rPr>
              <w:rFonts w:ascii="Libre Franklin Thin" w:hAnsi="Libre Franklin Thin"/>
              <w:i/>
              <w:iCs/>
              <w:color w:val="747474" w:themeColor="background2" w:themeShade="80"/>
            </w:rPr>
            <w:t xml:space="preserve">(en pixels) </w:t>
          </w:r>
          <w:r w:rsidRPr="00F52D29">
            <w:rPr>
              <w:rFonts w:ascii="Libre Franklin Thin" w:hAnsi="Libre Franklin Thin"/>
              <w:i/>
              <w:iCs/>
              <w:color w:val="747474" w:themeColor="background2" w:themeShade="80"/>
            </w:rPr>
            <w:t xml:space="preserve">de </w:t>
          </w:r>
          <w:r>
            <w:rPr>
              <w:rFonts w:ascii="Libre Franklin Thin" w:hAnsi="Libre Franklin Thin"/>
              <w:i/>
              <w:iCs/>
              <w:color w:val="747474" w:themeColor="background2" w:themeShade="80"/>
            </w:rPr>
            <w:t xml:space="preserve">l’image, </w:t>
          </w:r>
          <w:r w:rsidRPr="00F52D29">
            <w:rPr>
              <w:rFonts w:ascii="Libre Franklin Thin" w:hAnsi="Libre Franklin Thin"/>
              <w:i/>
              <w:iCs/>
              <w:color w:val="747474" w:themeColor="background2" w:themeShade="80"/>
            </w:rPr>
            <w:t>ainsi que</w:t>
          </w:r>
          <w:r>
            <w:rPr>
              <w:rFonts w:ascii="Libre Franklin Thin" w:hAnsi="Libre Franklin Thin"/>
              <w:i/>
              <w:iCs/>
              <w:color w:val="747474" w:themeColor="background2" w:themeShade="80"/>
            </w:rPr>
            <w:t xml:space="preserve"> le fournisseur et l’installateur, le cas échéant</w:t>
          </w:r>
          <w:r w:rsidRPr="00F52D29">
            <w:rPr>
              <w:rFonts w:ascii="Libre Franklin Thin" w:hAnsi="Libre Franklin Thin"/>
              <w:i/>
              <w:iCs/>
              <w:color w:val="747474" w:themeColor="background2" w:themeShade="80"/>
            </w:rPr>
            <w:t xml:space="preserve">. </w:t>
          </w:r>
        </w:p>
        <w:p w:rsidR="00DC245C" w:rsidRDefault="00045993" w:rsidP="00045993">
          <w:pPr>
            <w:pStyle w:val="7990CE08D7B54FC2968A80776D644F4314"/>
          </w:pPr>
          <w:r w:rsidRPr="00F52D29">
            <w:rPr>
              <w:rFonts w:ascii="Libre Franklin Thin" w:hAnsi="Libre Franklin Thin"/>
              <w:i/>
              <w:iCs/>
              <w:color w:val="747474" w:themeColor="background2" w:themeShade="80"/>
            </w:rPr>
            <w:t xml:space="preserve">Veuillez également </w:t>
          </w:r>
          <w:r>
            <w:rPr>
              <w:rFonts w:ascii="Libre Franklin Thin" w:hAnsi="Libre Franklin Thin"/>
              <w:i/>
              <w:iCs/>
              <w:color w:val="747474" w:themeColor="background2" w:themeShade="80"/>
            </w:rPr>
            <w:t>préciser si la caméra de surveillance fonctionne en permanence ou non, si l’enregistrement a lieu en continu (24h/24, 7j/7) ou non, et si la caméra enregistre uniquement les images ou également le son</w:t>
          </w:r>
          <w:r w:rsidRPr="00F52D29">
            <w:rPr>
              <w:rFonts w:ascii="Libre Franklin Thin" w:hAnsi="Libre Franklin Thin"/>
              <w:i/>
              <w:iCs/>
              <w:color w:val="747474" w:themeColor="background2" w:themeShade="80"/>
            </w:rPr>
            <w:t>.</w:t>
          </w:r>
        </w:p>
      </w:docPartBody>
    </w:docPart>
    <w:docPart>
      <w:docPartPr>
        <w:name w:val="0C2701C7195247578C978AF75CA30BCE"/>
        <w:category>
          <w:name w:val="General"/>
          <w:gallery w:val="placeholder"/>
        </w:category>
        <w:types>
          <w:type w:val="bbPlcHdr"/>
        </w:types>
        <w:behaviors>
          <w:behavior w:val="content"/>
        </w:behaviors>
        <w:guid w:val="{1D5908E3-527B-42C8-96FB-D8A10DB4105F}"/>
      </w:docPartPr>
      <w:docPartBody>
        <w:p w:rsidR="00045993" w:rsidRDefault="00045993" w:rsidP="00CB0ADA">
          <w:pPr>
            <w:keepNext/>
            <w:spacing w:after="120"/>
            <w:rPr>
              <w:rFonts w:ascii="Libre Franklin Thin" w:hAnsi="Libre Franklin Thin"/>
              <w:i/>
              <w:iCs/>
              <w:color w:val="747474" w:themeColor="background2" w:themeShade="80"/>
            </w:rPr>
          </w:pPr>
          <w:r>
            <w:rPr>
              <w:rFonts w:ascii="Libre Franklin Thin" w:hAnsi="Libre Franklin Thin"/>
              <w:i/>
              <w:iCs/>
              <w:color w:val="747474" w:themeColor="background2" w:themeShade="80"/>
            </w:rPr>
            <w:t>V</w:t>
          </w:r>
          <w:r w:rsidRPr="00F52D29">
            <w:rPr>
              <w:rFonts w:ascii="Libre Franklin Thin" w:hAnsi="Libre Franklin Thin"/>
              <w:i/>
              <w:iCs/>
              <w:color w:val="747474" w:themeColor="background2" w:themeShade="80"/>
            </w:rPr>
            <w:t xml:space="preserve">euillez </w:t>
          </w:r>
          <w:r>
            <w:rPr>
              <w:rFonts w:ascii="Libre Franklin Thin" w:hAnsi="Libre Franklin Thin"/>
              <w:i/>
              <w:iCs/>
              <w:color w:val="747474" w:themeColor="background2" w:themeShade="80"/>
            </w:rPr>
            <w:t>préciser la localisation de la caméra de surveillance mobile et décrire les différentes zones</w:t>
          </w:r>
          <w:r w:rsidRPr="00F52D29">
            <w:rPr>
              <w:rFonts w:ascii="Libre Franklin Thin" w:hAnsi="Libre Franklin Thin"/>
              <w:i/>
              <w:iCs/>
              <w:color w:val="747474" w:themeColor="background2" w:themeShade="80"/>
            </w:rPr>
            <w:t xml:space="preserve"> </w:t>
          </w:r>
          <w:r>
            <w:rPr>
              <w:rFonts w:ascii="Libre Franklin Thin" w:hAnsi="Libre Franklin Thin"/>
              <w:i/>
              <w:iCs/>
              <w:color w:val="747474" w:themeColor="background2" w:themeShade="80"/>
            </w:rPr>
            <w:t>surveillées par celle-ci</w:t>
          </w:r>
          <w:r w:rsidRPr="00F52D29">
            <w:rPr>
              <w:rFonts w:ascii="Libre Franklin Thin" w:hAnsi="Libre Franklin Thin"/>
              <w:i/>
              <w:iCs/>
              <w:color w:val="747474" w:themeColor="background2" w:themeShade="80"/>
            </w:rPr>
            <w:t xml:space="preserve">. </w:t>
          </w:r>
        </w:p>
        <w:p w:rsidR="00DC245C" w:rsidRDefault="00045993" w:rsidP="00045993">
          <w:pPr>
            <w:pStyle w:val="0C2701C7195247578C978AF75CA30BCE14"/>
          </w:pPr>
          <w:r>
            <w:rPr>
              <w:rFonts w:ascii="Libre Franklin Thin" w:hAnsi="Libre Franklin Thin"/>
              <w:i/>
              <w:iCs/>
              <w:color w:val="747474" w:themeColor="background2" w:themeShade="80"/>
            </w:rPr>
            <w:t xml:space="preserve">Précisez également </w:t>
          </w:r>
          <w:r w:rsidRPr="00F52D29">
            <w:rPr>
              <w:rFonts w:ascii="Libre Franklin Thin" w:hAnsi="Libre Franklin Thin"/>
              <w:i/>
              <w:iCs/>
              <w:color w:val="747474" w:themeColor="background2" w:themeShade="80"/>
            </w:rPr>
            <w:t>les périodes d’utilisation de la caméra</w:t>
          </w:r>
          <w:r>
            <w:rPr>
              <w:rFonts w:ascii="Libre Franklin Thin" w:hAnsi="Libre Franklin Thin"/>
              <w:i/>
              <w:iCs/>
              <w:color w:val="747474" w:themeColor="background2" w:themeShade="80"/>
            </w:rPr>
            <w:t xml:space="preserve"> de surveillance mobile</w:t>
          </w:r>
          <w:r w:rsidRPr="00F52D29">
            <w:rPr>
              <w:rFonts w:ascii="Libre Franklin Thin" w:hAnsi="Libre Franklin Thin"/>
              <w:i/>
              <w:iCs/>
              <w:color w:val="747474" w:themeColor="background2" w:themeShade="80"/>
            </w:rPr>
            <w:t>.</w:t>
          </w:r>
        </w:p>
      </w:docPartBody>
    </w:docPart>
    <w:docPart>
      <w:docPartPr>
        <w:name w:val="C833CF48D2E44198BB8BDC71F36FC178"/>
        <w:category>
          <w:name w:val="General"/>
          <w:gallery w:val="placeholder"/>
        </w:category>
        <w:types>
          <w:type w:val="bbPlcHdr"/>
        </w:types>
        <w:behaviors>
          <w:behavior w:val="content"/>
        </w:behaviors>
        <w:guid w:val="{CD78F8B3-BB69-453D-A3BA-7E735988E219}"/>
      </w:docPartPr>
      <w:docPartBody>
        <w:p w:rsidR="00DC245C" w:rsidRDefault="00045993" w:rsidP="00045993">
          <w:pPr>
            <w:pStyle w:val="C833CF48D2E44198BB8BDC71F36FC17814"/>
          </w:pPr>
          <w:r w:rsidRPr="00AD5DF7">
            <w:rPr>
              <w:rStyle w:val="PlaceholderText"/>
              <w:rFonts w:ascii="Libre Franklin Thin" w:hAnsi="Libre Franklin Thin"/>
              <w:i/>
              <w:iCs/>
              <w:color w:val="747474" w:themeColor="background2" w:themeShade="80"/>
            </w:rPr>
            <w:t>Type de lieu.</w:t>
          </w:r>
        </w:p>
      </w:docPartBody>
    </w:docPart>
    <w:docPart>
      <w:docPartPr>
        <w:name w:val="04B7C8AC99864C4F847AB521002CE342"/>
        <w:category>
          <w:name w:val="General"/>
          <w:gallery w:val="placeholder"/>
        </w:category>
        <w:types>
          <w:type w:val="bbPlcHdr"/>
        </w:types>
        <w:behaviors>
          <w:behavior w:val="content"/>
        </w:behaviors>
        <w:guid w:val="{CBBCBE94-D016-44F5-8676-BA24A74728CB}"/>
      </w:docPartPr>
      <w:docPartBody>
        <w:p w:rsidR="00DC245C" w:rsidRDefault="00045993" w:rsidP="00045993">
          <w:pPr>
            <w:pStyle w:val="04B7C8AC99864C4F847AB521002CE34214"/>
          </w:pPr>
          <w:r w:rsidRPr="00F52D29">
            <w:rPr>
              <w:rFonts w:ascii="Libre Franklin Thin" w:hAnsi="Libre Franklin Thin"/>
              <w:i/>
              <w:iCs/>
              <w:color w:val="747474" w:themeColor="background2" w:themeShade="80"/>
            </w:rPr>
            <w:t>Oui / Non</w:t>
          </w:r>
        </w:p>
      </w:docPartBody>
    </w:docPart>
    <w:docPart>
      <w:docPartPr>
        <w:name w:val="CFCC86BA879C476B8447ED03EB811B4E"/>
        <w:category>
          <w:name w:val="General"/>
          <w:gallery w:val="placeholder"/>
        </w:category>
        <w:types>
          <w:type w:val="bbPlcHdr"/>
        </w:types>
        <w:behaviors>
          <w:behavior w:val="content"/>
        </w:behaviors>
        <w:guid w:val="{636D72A6-B388-4B1C-83E5-7251B526FE1B}"/>
      </w:docPartPr>
      <w:docPartBody>
        <w:p w:rsidR="00DC245C" w:rsidRDefault="00DC245C">
          <w:pPr>
            <w:pStyle w:val="CFCC86BA879C476B8447ED03EB811B4E"/>
          </w:pPr>
          <w:r w:rsidRPr="00F52D29">
            <w:rPr>
              <w:rFonts w:ascii="Libre Franklin Thin" w:hAnsi="Libre Franklin Thin"/>
              <w:i/>
              <w:iCs/>
              <w:color w:val="747474" w:themeColor="background2" w:themeShade="80"/>
            </w:rPr>
            <w:t>Type de caméra.</w:t>
          </w:r>
        </w:p>
      </w:docPartBody>
    </w:docPart>
    <w:docPart>
      <w:docPartPr>
        <w:name w:val="E1524E697F254055BD20ADABEEF9E761"/>
        <w:category>
          <w:name w:val="General"/>
          <w:gallery w:val="placeholder"/>
        </w:category>
        <w:types>
          <w:type w:val="bbPlcHdr"/>
        </w:types>
        <w:behaviors>
          <w:behavior w:val="content"/>
        </w:behaviors>
        <w:guid w:val="{92B51539-2B83-46E7-B203-606134CA87D1}"/>
      </w:docPartPr>
      <w:docPartBody>
        <w:p w:rsidR="00DC245C" w:rsidRDefault="00045993" w:rsidP="00045993">
          <w:pPr>
            <w:pStyle w:val="E1524E697F254055BD20ADABEEF9E76114"/>
          </w:pPr>
          <w:r w:rsidRPr="00F52D29">
            <w:rPr>
              <w:rFonts w:ascii="Libre Franklin Thin" w:hAnsi="Libre Franklin Thin"/>
              <w:i/>
              <w:iCs/>
              <w:color w:val="747474" w:themeColor="background2" w:themeShade="80"/>
            </w:rPr>
            <w:t>Insérez la date</w:t>
          </w:r>
        </w:p>
      </w:docPartBody>
    </w:docPart>
    <w:docPart>
      <w:docPartPr>
        <w:name w:val="0F9087D03F214F9FB84346460D0ED588"/>
        <w:category>
          <w:name w:val="General"/>
          <w:gallery w:val="placeholder"/>
        </w:category>
        <w:types>
          <w:type w:val="bbPlcHdr"/>
        </w:types>
        <w:behaviors>
          <w:behavior w:val="content"/>
        </w:behaviors>
        <w:guid w:val="{D71DAE59-4C51-4A52-B69B-056556DA8C0B}"/>
      </w:docPartPr>
      <w:docPartBody>
        <w:p w:rsidR="00DC245C" w:rsidRDefault="00045993" w:rsidP="00045993">
          <w:pPr>
            <w:pStyle w:val="0F9087D03F214F9FB84346460D0ED58814"/>
          </w:pPr>
          <w:r w:rsidRPr="00F52D29">
            <w:rPr>
              <w:rFonts w:ascii="Libre Franklin Thin" w:hAnsi="Libre Franklin Thin"/>
              <w:i/>
              <w:iCs/>
              <w:color w:val="747474" w:themeColor="background2" w:themeShade="80"/>
              <w:szCs w:val="18"/>
            </w:rPr>
            <w:t>I</w:t>
          </w:r>
          <w:r w:rsidRPr="00F52D29">
            <w:rPr>
              <w:rFonts w:ascii="Libre Franklin Thin" w:hAnsi="Libre Franklin Thin"/>
              <w:i/>
              <w:iCs/>
              <w:color w:val="747474" w:themeColor="background2" w:themeShade="80"/>
            </w:rPr>
            <w:t>nsérez la date</w:t>
          </w:r>
          <w:r w:rsidRPr="00F52D29">
            <w:rPr>
              <w:rFonts w:ascii="Libre Franklin Thin" w:hAnsi="Libre Franklin Thin"/>
              <w:i/>
              <w:iCs/>
              <w:color w:val="747474" w:themeColor="background2" w:themeShade="80"/>
              <w:szCs w:val="18"/>
            </w:rPr>
            <w:t>.</w:t>
          </w:r>
        </w:p>
      </w:docPartBody>
    </w:docPart>
    <w:docPart>
      <w:docPartPr>
        <w:name w:val="45FD8B92BA7247AC82DE8383A683690F"/>
        <w:category>
          <w:name w:val="General"/>
          <w:gallery w:val="placeholder"/>
        </w:category>
        <w:types>
          <w:type w:val="bbPlcHdr"/>
        </w:types>
        <w:behaviors>
          <w:behavior w:val="content"/>
        </w:behaviors>
        <w:guid w:val="{47A654CB-56E1-4773-A03C-67D8CA4DE33D}"/>
      </w:docPartPr>
      <w:docPartBody>
        <w:p w:rsidR="00DC245C" w:rsidRDefault="00045993" w:rsidP="00045993">
          <w:pPr>
            <w:pStyle w:val="45FD8B92BA7247AC82DE8383A683690F14"/>
          </w:pPr>
          <w:r w:rsidRPr="00F52D29">
            <w:rPr>
              <w:rFonts w:ascii="Libre Franklin Thin" w:hAnsi="Libre Franklin Thin"/>
              <w:i/>
              <w:iCs/>
              <w:color w:val="747474" w:themeColor="background2" w:themeShade="80"/>
            </w:rPr>
            <w:t>Insérez le n°</w:t>
          </w:r>
        </w:p>
      </w:docPartBody>
    </w:docPart>
    <w:docPart>
      <w:docPartPr>
        <w:name w:val="B344DF7C38464049B7595DF85860E348"/>
        <w:category>
          <w:name w:val="General"/>
          <w:gallery w:val="placeholder"/>
        </w:category>
        <w:types>
          <w:type w:val="bbPlcHdr"/>
        </w:types>
        <w:behaviors>
          <w:behavior w:val="content"/>
        </w:behaviors>
        <w:guid w:val="{7D9AEEA6-1654-43CE-9960-10C7DFEF1A32}"/>
      </w:docPartPr>
      <w:docPartBody>
        <w:p w:rsidR="00045993" w:rsidRDefault="00045993" w:rsidP="00CB0ADA">
          <w:pPr>
            <w:spacing w:after="120"/>
            <w:rPr>
              <w:rFonts w:ascii="Libre Franklin Thin" w:hAnsi="Libre Franklin Thin"/>
              <w:i/>
              <w:iCs/>
              <w:color w:val="747474" w:themeColor="background2" w:themeShade="80"/>
            </w:rPr>
          </w:pPr>
          <w:r>
            <w:rPr>
              <w:rFonts w:ascii="Libre Franklin Thin" w:hAnsi="Libre Franklin Thin"/>
              <w:i/>
              <w:iCs/>
              <w:color w:val="747474" w:themeColor="background2" w:themeShade="80"/>
            </w:rPr>
            <w:t xml:space="preserve">Fournissez une description technique de la caméra de surveillance mobile en indiquant notamment </w:t>
          </w:r>
          <w:r w:rsidRPr="00F52D29">
            <w:rPr>
              <w:rFonts w:ascii="Libre Franklin Thin" w:hAnsi="Libre Franklin Thin"/>
              <w:i/>
              <w:iCs/>
              <w:color w:val="747474" w:themeColor="background2" w:themeShade="80"/>
            </w:rPr>
            <w:t>la marque, le modèle</w:t>
          </w:r>
          <w:r>
            <w:rPr>
              <w:rFonts w:ascii="Libre Franklin Thin" w:hAnsi="Libre Franklin Thin"/>
              <w:i/>
              <w:iCs/>
              <w:color w:val="747474" w:themeColor="background2" w:themeShade="80"/>
            </w:rPr>
            <w:t xml:space="preserve">, </w:t>
          </w:r>
          <w:r w:rsidRPr="00F52D29">
            <w:rPr>
              <w:rFonts w:ascii="Libre Franklin Thin" w:hAnsi="Libre Franklin Thin"/>
              <w:i/>
              <w:iCs/>
              <w:color w:val="747474" w:themeColor="background2" w:themeShade="80"/>
            </w:rPr>
            <w:t xml:space="preserve">la résolution </w:t>
          </w:r>
          <w:r>
            <w:rPr>
              <w:rFonts w:ascii="Libre Franklin Thin" w:hAnsi="Libre Franklin Thin"/>
              <w:i/>
              <w:iCs/>
              <w:color w:val="747474" w:themeColor="background2" w:themeShade="80"/>
            </w:rPr>
            <w:t xml:space="preserve">(en pixels) </w:t>
          </w:r>
          <w:r w:rsidRPr="00F52D29">
            <w:rPr>
              <w:rFonts w:ascii="Libre Franklin Thin" w:hAnsi="Libre Franklin Thin"/>
              <w:i/>
              <w:iCs/>
              <w:color w:val="747474" w:themeColor="background2" w:themeShade="80"/>
            </w:rPr>
            <w:t xml:space="preserve">de </w:t>
          </w:r>
          <w:r>
            <w:rPr>
              <w:rFonts w:ascii="Libre Franklin Thin" w:hAnsi="Libre Franklin Thin"/>
              <w:i/>
              <w:iCs/>
              <w:color w:val="747474" w:themeColor="background2" w:themeShade="80"/>
            </w:rPr>
            <w:t xml:space="preserve">l’image, </w:t>
          </w:r>
          <w:r w:rsidRPr="00F52D29">
            <w:rPr>
              <w:rFonts w:ascii="Libre Franklin Thin" w:hAnsi="Libre Franklin Thin"/>
              <w:i/>
              <w:iCs/>
              <w:color w:val="747474" w:themeColor="background2" w:themeShade="80"/>
            </w:rPr>
            <w:t>ainsi que</w:t>
          </w:r>
          <w:r>
            <w:rPr>
              <w:rFonts w:ascii="Libre Franklin Thin" w:hAnsi="Libre Franklin Thin"/>
              <w:i/>
              <w:iCs/>
              <w:color w:val="747474" w:themeColor="background2" w:themeShade="80"/>
            </w:rPr>
            <w:t xml:space="preserve"> le fournisseur et l’installateur, le cas échéant</w:t>
          </w:r>
          <w:r w:rsidRPr="00F52D29">
            <w:rPr>
              <w:rFonts w:ascii="Libre Franklin Thin" w:hAnsi="Libre Franklin Thin"/>
              <w:i/>
              <w:iCs/>
              <w:color w:val="747474" w:themeColor="background2" w:themeShade="80"/>
            </w:rPr>
            <w:t xml:space="preserve">. </w:t>
          </w:r>
        </w:p>
        <w:p w:rsidR="00DC245C" w:rsidRDefault="00045993" w:rsidP="00045993">
          <w:pPr>
            <w:pStyle w:val="B344DF7C38464049B7595DF85860E34814"/>
          </w:pPr>
          <w:r w:rsidRPr="00F52D29">
            <w:rPr>
              <w:rFonts w:ascii="Libre Franklin Thin" w:hAnsi="Libre Franklin Thin"/>
              <w:i/>
              <w:iCs/>
              <w:color w:val="747474" w:themeColor="background2" w:themeShade="80"/>
            </w:rPr>
            <w:t xml:space="preserve">Veuillez également </w:t>
          </w:r>
          <w:r>
            <w:rPr>
              <w:rFonts w:ascii="Libre Franklin Thin" w:hAnsi="Libre Franklin Thin"/>
              <w:i/>
              <w:iCs/>
              <w:color w:val="747474" w:themeColor="background2" w:themeShade="80"/>
            </w:rPr>
            <w:t>préciser si la caméra de surveillance fonctionne en permanence ou non, si l’enregistrement a lieu en continu (24h/24, 7j/7) ou non, et si la caméra enregistre uniquement les images ou également le son</w:t>
          </w:r>
          <w:r w:rsidRPr="00F52D29">
            <w:rPr>
              <w:rFonts w:ascii="Libre Franklin Thin" w:hAnsi="Libre Franklin Thin"/>
              <w:i/>
              <w:iCs/>
              <w:color w:val="747474" w:themeColor="background2" w:themeShade="80"/>
            </w:rPr>
            <w:t>.</w:t>
          </w:r>
        </w:p>
      </w:docPartBody>
    </w:docPart>
    <w:docPart>
      <w:docPartPr>
        <w:name w:val="647AE7B93ED24425A791FE08182C5300"/>
        <w:category>
          <w:name w:val="General"/>
          <w:gallery w:val="placeholder"/>
        </w:category>
        <w:types>
          <w:type w:val="bbPlcHdr"/>
        </w:types>
        <w:behaviors>
          <w:behavior w:val="content"/>
        </w:behaviors>
        <w:guid w:val="{81244FC1-DE2A-4E51-A2CD-5E8033BDEA42}"/>
      </w:docPartPr>
      <w:docPartBody>
        <w:p w:rsidR="00045993" w:rsidRDefault="00045993" w:rsidP="00CB0ADA">
          <w:pPr>
            <w:keepNext/>
            <w:spacing w:after="120"/>
            <w:rPr>
              <w:rFonts w:ascii="Libre Franklin Thin" w:hAnsi="Libre Franklin Thin"/>
              <w:i/>
              <w:iCs/>
              <w:color w:val="747474" w:themeColor="background2" w:themeShade="80"/>
            </w:rPr>
          </w:pPr>
          <w:r>
            <w:rPr>
              <w:rFonts w:ascii="Libre Franklin Thin" w:hAnsi="Libre Franklin Thin"/>
              <w:i/>
              <w:iCs/>
              <w:color w:val="747474" w:themeColor="background2" w:themeShade="80"/>
            </w:rPr>
            <w:t>V</w:t>
          </w:r>
          <w:r w:rsidRPr="00F52D29">
            <w:rPr>
              <w:rFonts w:ascii="Libre Franklin Thin" w:hAnsi="Libre Franklin Thin"/>
              <w:i/>
              <w:iCs/>
              <w:color w:val="747474" w:themeColor="background2" w:themeShade="80"/>
            </w:rPr>
            <w:t xml:space="preserve">euillez </w:t>
          </w:r>
          <w:r>
            <w:rPr>
              <w:rFonts w:ascii="Libre Franklin Thin" w:hAnsi="Libre Franklin Thin"/>
              <w:i/>
              <w:iCs/>
              <w:color w:val="747474" w:themeColor="background2" w:themeShade="80"/>
            </w:rPr>
            <w:t>préciser la localisation de la caméra de surveillance mobile et décrire les différentes zones</w:t>
          </w:r>
          <w:r w:rsidRPr="00F52D29">
            <w:rPr>
              <w:rFonts w:ascii="Libre Franklin Thin" w:hAnsi="Libre Franklin Thin"/>
              <w:i/>
              <w:iCs/>
              <w:color w:val="747474" w:themeColor="background2" w:themeShade="80"/>
            </w:rPr>
            <w:t xml:space="preserve"> </w:t>
          </w:r>
          <w:r>
            <w:rPr>
              <w:rFonts w:ascii="Libre Franklin Thin" w:hAnsi="Libre Franklin Thin"/>
              <w:i/>
              <w:iCs/>
              <w:color w:val="747474" w:themeColor="background2" w:themeShade="80"/>
            </w:rPr>
            <w:t>surveillées par celle-ci</w:t>
          </w:r>
          <w:r w:rsidRPr="00F52D29">
            <w:rPr>
              <w:rFonts w:ascii="Libre Franklin Thin" w:hAnsi="Libre Franklin Thin"/>
              <w:i/>
              <w:iCs/>
              <w:color w:val="747474" w:themeColor="background2" w:themeShade="80"/>
            </w:rPr>
            <w:t xml:space="preserve">. </w:t>
          </w:r>
        </w:p>
        <w:p w:rsidR="00DC245C" w:rsidRDefault="00045993" w:rsidP="00045993">
          <w:pPr>
            <w:pStyle w:val="647AE7B93ED24425A791FE08182C530014"/>
          </w:pPr>
          <w:r>
            <w:rPr>
              <w:rFonts w:ascii="Libre Franklin Thin" w:hAnsi="Libre Franklin Thin"/>
              <w:i/>
              <w:iCs/>
              <w:color w:val="747474" w:themeColor="background2" w:themeShade="80"/>
            </w:rPr>
            <w:t xml:space="preserve">Précisez également </w:t>
          </w:r>
          <w:r w:rsidRPr="00F52D29">
            <w:rPr>
              <w:rFonts w:ascii="Libre Franklin Thin" w:hAnsi="Libre Franklin Thin"/>
              <w:i/>
              <w:iCs/>
              <w:color w:val="747474" w:themeColor="background2" w:themeShade="80"/>
            </w:rPr>
            <w:t>les périodes d’utilisation de la caméra</w:t>
          </w:r>
          <w:r>
            <w:rPr>
              <w:rFonts w:ascii="Libre Franklin Thin" w:hAnsi="Libre Franklin Thin"/>
              <w:i/>
              <w:iCs/>
              <w:color w:val="747474" w:themeColor="background2" w:themeShade="80"/>
            </w:rPr>
            <w:t xml:space="preserve"> de surveillance mobile</w:t>
          </w:r>
          <w:r w:rsidRPr="00F52D29">
            <w:rPr>
              <w:rFonts w:ascii="Libre Franklin Thin" w:hAnsi="Libre Franklin Thin"/>
              <w:i/>
              <w:iCs/>
              <w:color w:val="747474" w:themeColor="background2" w:themeShade="80"/>
            </w:rPr>
            <w:t>.</w:t>
          </w:r>
        </w:p>
      </w:docPartBody>
    </w:docPart>
    <w:docPart>
      <w:docPartPr>
        <w:name w:val="31C23FD881124A9FBB80254D186BB257"/>
        <w:category>
          <w:name w:val="General"/>
          <w:gallery w:val="placeholder"/>
        </w:category>
        <w:types>
          <w:type w:val="bbPlcHdr"/>
        </w:types>
        <w:behaviors>
          <w:behavior w:val="content"/>
        </w:behaviors>
        <w:guid w:val="{9DA4BD78-91B8-426A-A633-E2DFB49E5511}"/>
      </w:docPartPr>
      <w:docPartBody>
        <w:p w:rsidR="00DC245C" w:rsidRDefault="00045993" w:rsidP="00045993">
          <w:pPr>
            <w:pStyle w:val="31C23FD881124A9FBB80254D186BB25714"/>
          </w:pPr>
          <w:r w:rsidRPr="00AD5DF7">
            <w:rPr>
              <w:rStyle w:val="PlaceholderText"/>
              <w:rFonts w:ascii="Libre Franklin Thin" w:hAnsi="Libre Franklin Thin"/>
              <w:i/>
              <w:iCs/>
              <w:color w:val="747474" w:themeColor="background2" w:themeShade="80"/>
            </w:rPr>
            <w:t>Type de lieu.</w:t>
          </w:r>
        </w:p>
      </w:docPartBody>
    </w:docPart>
    <w:docPart>
      <w:docPartPr>
        <w:name w:val="4E4A5DCDF14845C196ABCA842D7A1255"/>
        <w:category>
          <w:name w:val="General"/>
          <w:gallery w:val="placeholder"/>
        </w:category>
        <w:types>
          <w:type w:val="bbPlcHdr"/>
        </w:types>
        <w:behaviors>
          <w:behavior w:val="content"/>
        </w:behaviors>
        <w:guid w:val="{B8C0C0DB-8939-4877-B543-243682CEFEB3}"/>
      </w:docPartPr>
      <w:docPartBody>
        <w:p w:rsidR="00DC245C" w:rsidRDefault="00045993" w:rsidP="00045993">
          <w:pPr>
            <w:pStyle w:val="4E4A5DCDF14845C196ABCA842D7A125514"/>
          </w:pPr>
          <w:r w:rsidRPr="00F52D29">
            <w:rPr>
              <w:rFonts w:ascii="Libre Franklin Thin" w:hAnsi="Libre Franklin Thin"/>
              <w:i/>
              <w:iCs/>
              <w:color w:val="747474" w:themeColor="background2" w:themeShade="80"/>
            </w:rPr>
            <w:t>Oui / Non</w:t>
          </w:r>
        </w:p>
      </w:docPartBody>
    </w:docPart>
    <w:docPart>
      <w:docPartPr>
        <w:name w:val="2E023CA0D1AA4C51835032CFFB245BED"/>
        <w:category>
          <w:name w:val="General"/>
          <w:gallery w:val="placeholder"/>
        </w:category>
        <w:types>
          <w:type w:val="bbPlcHdr"/>
        </w:types>
        <w:behaviors>
          <w:behavior w:val="content"/>
        </w:behaviors>
        <w:guid w:val="{29C7F457-B4FC-4A8B-B86D-EED5C26155B7}"/>
      </w:docPartPr>
      <w:docPartBody>
        <w:p w:rsidR="00DC245C" w:rsidRDefault="00DC245C">
          <w:pPr>
            <w:pStyle w:val="2E023CA0D1AA4C51835032CFFB245BED"/>
          </w:pPr>
          <w:r w:rsidRPr="00F52D29">
            <w:rPr>
              <w:rFonts w:ascii="Libre Franklin Thin" w:hAnsi="Libre Franklin Thin"/>
              <w:i/>
              <w:iCs/>
              <w:color w:val="747474" w:themeColor="background2" w:themeShade="80"/>
            </w:rPr>
            <w:t>Type de caméra.</w:t>
          </w:r>
        </w:p>
      </w:docPartBody>
    </w:docPart>
    <w:docPart>
      <w:docPartPr>
        <w:name w:val="D92DDA0C0792458D92862209C65277A8"/>
        <w:category>
          <w:name w:val="General"/>
          <w:gallery w:val="placeholder"/>
        </w:category>
        <w:types>
          <w:type w:val="bbPlcHdr"/>
        </w:types>
        <w:behaviors>
          <w:behavior w:val="content"/>
        </w:behaviors>
        <w:guid w:val="{96777804-1527-42BF-8E3D-97EFF9835FF5}"/>
      </w:docPartPr>
      <w:docPartBody>
        <w:p w:rsidR="00DC245C" w:rsidRDefault="00045993" w:rsidP="00045993">
          <w:pPr>
            <w:pStyle w:val="D92DDA0C0792458D92862209C65277A814"/>
          </w:pPr>
          <w:r w:rsidRPr="00F52D29">
            <w:rPr>
              <w:rFonts w:ascii="Libre Franklin Thin" w:hAnsi="Libre Franklin Thin"/>
              <w:i/>
              <w:iCs/>
              <w:color w:val="747474" w:themeColor="background2" w:themeShade="80"/>
            </w:rPr>
            <w:t>Insérez la date</w:t>
          </w:r>
        </w:p>
      </w:docPartBody>
    </w:docPart>
    <w:docPart>
      <w:docPartPr>
        <w:name w:val="87AE11E8C7884992806D59B5C869153D"/>
        <w:category>
          <w:name w:val="General"/>
          <w:gallery w:val="placeholder"/>
        </w:category>
        <w:types>
          <w:type w:val="bbPlcHdr"/>
        </w:types>
        <w:behaviors>
          <w:behavior w:val="content"/>
        </w:behaviors>
        <w:guid w:val="{28B7EAEC-3F50-4B37-A8EF-03C97705F465}"/>
      </w:docPartPr>
      <w:docPartBody>
        <w:p w:rsidR="00DC245C" w:rsidRDefault="00045993" w:rsidP="00045993">
          <w:pPr>
            <w:pStyle w:val="87AE11E8C7884992806D59B5C869153D14"/>
          </w:pPr>
          <w:r w:rsidRPr="00F52D29">
            <w:rPr>
              <w:rFonts w:ascii="Libre Franklin Thin" w:hAnsi="Libre Franklin Thin"/>
              <w:i/>
              <w:iCs/>
              <w:color w:val="747474" w:themeColor="background2" w:themeShade="80"/>
              <w:szCs w:val="18"/>
            </w:rPr>
            <w:t>I</w:t>
          </w:r>
          <w:r w:rsidRPr="00F52D29">
            <w:rPr>
              <w:rFonts w:ascii="Libre Franklin Thin" w:hAnsi="Libre Franklin Thin"/>
              <w:i/>
              <w:iCs/>
              <w:color w:val="747474" w:themeColor="background2" w:themeShade="80"/>
            </w:rPr>
            <w:t>nsérez la date</w:t>
          </w:r>
          <w:r w:rsidRPr="00F52D29">
            <w:rPr>
              <w:rFonts w:ascii="Libre Franklin Thin" w:hAnsi="Libre Franklin Thin"/>
              <w:i/>
              <w:iCs/>
              <w:color w:val="747474" w:themeColor="background2" w:themeShade="80"/>
              <w:szCs w:val="18"/>
            </w:rPr>
            <w:t>.</w:t>
          </w:r>
        </w:p>
      </w:docPartBody>
    </w:docPart>
    <w:docPart>
      <w:docPartPr>
        <w:name w:val="44EA6828408943178787FFF060737369"/>
        <w:category>
          <w:name w:val="General"/>
          <w:gallery w:val="placeholder"/>
        </w:category>
        <w:types>
          <w:type w:val="bbPlcHdr"/>
        </w:types>
        <w:behaviors>
          <w:behavior w:val="content"/>
        </w:behaviors>
        <w:guid w:val="{D71E2BB9-1531-4513-8324-AA7269F3C0BA}"/>
      </w:docPartPr>
      <w:docPartBody>
        <w:p w:rsidR="00DC245C" w:rsidRDefault="00045993" w:rsidP="00045993">
          <w:pPr>
            <w:pStyle w:val="44EA6828408943178787FFF06073736914"/>
          </w:pPr>
          <w:r w:rsidRPr="00F52D29">
            <w:rPr>
              <w:rFonts w:ascii="Libre Franklin Thin" w:hAnsi="Libre Franklin Thin"/>
              <w:i/>
              <w:iCs/>
              <w:color w:val="747474" w:themeColor="background2" w:themeShade="80"/>
            </w:rPr>
            <w:t>Insérez le n°</w:t>
          </w:r>
        </w:p>
      </w:docPartBody>
    </w:docPart>
    <w:docPart>
      <w:docPartPr>
        <w:name w:val="C1085AEFA47E4C16B64AC3406E891E01"/>
        <w:category>
          <w:name w:val="General"/>
          <w:gallery w:val="placeholder"/>
        </w:category>
        <w:types>
          <w:type w:val="bbPlcHdr"/>
        </w:types>
        <w:behaviors>
          <w:behavior w:val="content"/>
        </w:behaviors>
        <w:guid w:val="{2427DB6A-38A7-4195-9EAA-BF8D906CC6FF}"/>
      </w:docPartPr>
      <w:docPartBody>
        <w:p w:rsidR="00045993" w:rsidRDefault="00045993" w:rsidP="00CB0ADA">
          <w:pPr>
            <w:spacing w:after="120"/>
            <w:rPr>
              <w:rFonts w:ascii="Libre Franklin Thin" w:hAnsi="Libre Franklin Thin"/>
              <w:i/>
              <w:iCs/>
              <w:color w:val="747474" w:themeColor="background2" w:themeShade="80"/>
            </w:rPr>
          </w:pPr>
          <w:r>
            <w:rPr>
              <w:rFonts w:ascii="Libre Franklin Thin" w:hAnsi="Libre Franklin Thin"/>
              <w:i/>
              <w:iCs/>
              <w:color w:val="747474" w:themeColor="background2" w:themeShade="80"/>
            </w:rPr>
            <w:t xml:space="preserve">Fournissez une description technique de la caméra de surveillance mobile en indiquant notamment </w:t>
          </w:r>
          <w:r w:rsidRPr="00F52D29">
            <w:rPr>
              <w:rFonts w:ascii="Libre Franklin Thin" w:hAnsi="Libre Franklin Thin"/>
              <w:i/>
              <w:iCs/>
              <w:color w:val="747474" w:themeColor="background2" w:themeShade="80"/>
            </w:rPr>
            <w:t>la marque, le modèle</w:t>
          </w:r>
          <w:r>
            <w:rPr>
              <w:rFonts w:ascii="Libre Franklin Thin" w:hAnsi="Libre Franklin Thin"/>
              <w:i/>
              <w:iCs/>
              <w:color w:val="747474" w:themeColor="background2" w:themeShade="80"/>
            </w:rPr>
            <w:t xml:space="preserve">, </w:t>
          </w:r>
          <w:r w:rsidRPr="00F52D29">
            <w:rPr>
              <w:rFonts w:ascii="Libre Franklin Thin" w:hAnsi="Libre Franklin Thin"/>
              <w:i/>
              <w:iCs/>
              <w:color w:val="747474" w:themeColor="background2" w:themeShade="80"/>
            </w:rPr>
            <w:t xml:space="preserve">la résolution </w:t>
          </w:r>
          <w:r>
            <w:rPr>
              <w:rFonts w:ascii="Libre Franklin Thin" w:hAnsi="Libre Franklin Thin"/>
              <w:i/>
              <w:iCs/>
              <w:color w:val="747474" w:themeColor="background2" w:themeShade="80"/>
            </w:rPr>
            <w:t xml:space="preserve">(en pixels) </w:t>
          </w:r>
          <w:r w:rsidRPr="00F52D29">
            <w:rPr>
              <w:rFonts w:ascii="Libre Franklin Thin" w:hAnsi="Libre Franklin Thin"/>
              <w:i/>
              <w:iCs/>
              <w:color w:val="747474" w:themeColor="background2" w:themeShade="80"/>
            </w:rPr>
            <w:t xml:space="preserve">de </w:t>
          </w:r>
          <w:r>
            <w:rPr>
              <w:rFonts w:ascii="Libre Franklin Thin" w:hAnsi="Libre Franklin Thin"/>
              <w:i/>
              <w:iCs/>
              <w:color w:val="747474" w:themeColor="background2" w:themeShade="80"/>
            </w:rPr>
            <w:t xml:space="preserve">l’image, </w:t>
          </w:r>
          <w:r w:rsidRPr="00F52D29">
            <w:rPr>
              <w:rFonts w:ascii="Libre Franklin Thin" w:hAnsi="Libre Franklin Thin"/>
              <w:i/>
              <w:iCs/>
              <w:color w:val="747474" w:themeColor="background2" w:themeShade="80"/>
            </w:rPr>
            <w:t>ainsi que</w:t>
          </w:r>
          <w:r>
            <w:rPr>
              <w:rFonts w:ascii="Libre Franklin Thin" w:hAnsi="Libre Franklin Thin"/>
              <w:i/>
              <w:iCs/>
              <w:color w:val="747474" w:themeColor="background2" w:themeShade="80"/>
            </w:rPr>
            <w:t xml:space="preserve"> le fournisseur et l’installateur, le cas échéant</w:t>
          </w:r>
          <w:r w:rsidRPr="00F52D29">
            <w:rPr>
              <w:rFonts w:ascii="Libre Franklin Thin" w:hAnsi="Libre Franklin Thin"/>
              <w:i/>
              <w:iCs/>
              <w:color w:val="747474" w:themeColor="background2" w:themeShade="80"/>
            </w:rPr>
            <w:t xml:space="preserve">. </w:t>
          </w:r>
        </w:p>
        <w:p w:rsidR="00DC245C" w:rsidRDefault="00045993" w:rsidP="00045993">
          <w:pPr>
            <w:pStyle w:val="C1085AEFA47E4C16B64AC3406E891E0114"/>
          </w:pPr>
          <w:r w:rsidRPr="00F52D29">
            <w:rPr>
              <w:rFonts w:ascii="Libre Franklin Thin" w:hAnsi="Libre Franklin Thin"/>
              <w:i/>
              <w:iCs/>
              <w:color w:val="747474" w:themeColor="background2" w:themeShade="80"/>
            </w:rPr>
            <w:t xml:space="preserve">Veuillez également </w:t>
          </w:r>
          <w:r>
            <w:rPr>
              <w:rFonts w:ascii="Libre Franklin Thin" w:hAnsi="Libre Franklin Thin"/>
              <w:i/>
              <w:iCs/>
              <w:color w:val="747474" w:themeColor="background2" w:themeShade="80"/>
            </w:rPr>
            <w:t>préciser si la caméra de surveillance fonctionne en permanence ou non, si l’enregistrement a lieu en continu (24h/24, 7j/7) ou non, et si la caméra enregistre uniquement les images ou également le son</w:t>
          </w:r>
          <w:r w:rsidRPr="00F52D29">
            <w:rPr>
              <w:rFonts w:ascii="Libre Franklin Thin" w:hAnsi="Libre Franklin Thin"/>
              <w:i/>
              <w:iCs/>
              <w:color w:val="747474" w:themeColor="background2" w:themeShade="80"/>
            </w:rPr>
            <w:t>.</w:t>
          </w:r>
        </w:p>
      </w:docPartBody>
    </w:docPart>
    <w:docPart>
      <w:docPartPr>
        <w:name w:val="748FCB1504C5438DB7CB43CC656682EF"/>
        <w:category>
          <w:name w:val="General"/>
          <w:gallery w:val="placeholder"/>
        </w:category>
        <w:types>
          <w:type w:val="bbPlcHdr"/>
        </w:types>
        <w:behaviors>
          <w:behavior w:val="content"/>
        </w:behaviors>
        <w:guid w:val="{B31FE003-2A67-42C1-9DCC-1E96FD483E57}"/>
      </w:docPartPr>
      <w:docPartBody>
        <w:p w:rsidR="00DC245C" w:rsidRDefault="00045993" w:rsidP="00045993">
          <w:pPr>
            <w:pStyle w:val="748FCB1504C5438DB7CB43CC656682EF14"/>
          </w:pPr>
          <w:r w:rsidRPr="00AD5DF7">
            <w:rPr>
              <w:rStyle w:val="PlaceholderText"/>
              <w:rFonts w:ascii="Libre Franklin Thin" w:hAnsi="Libre Franklin Thin"/>
              <w:i/>
              <w:iCs/>
              <w:color w:val="747474" w:themeColor="background2" w:themeShade="80"/>
            </w:rPr>
            <w:t>Veuillez</w:t>
          </w:r>
          <w:r>
            <w:rPr>
              <w:rStyle w:val="PlaceholderText"/>
              <w:rFonts w:ascii="Libre Franklin Thin" w:hAnsi="Libre Franklin Thin"/>
              <w:i/>
              <w:iCs/>
              <w:color w:val="747474" w:themeColor="background2" w:themeShade="80"/>
            </w:rPr>
            <w:t xml:space="preserve"> sélectionner la finalité du système de surveillance par caméras</w:t>
          </w:r>
        </w:p>
      </w:docPartBody>
    </w:docPart>
    <w:docPart>
      <w:docPartPr>
        <w:name w:val="C8302BCFBBDB4EBA9BB7316DA4613911"/>
        <w:category>
          <w:name w:val="General"/>
          <w:gallery w:val="placeholder"/>
        </w:category>
        <w:types>
          <w:type w:val="bbPlcHdr"/>
        </w:types>
        <w:behaviors>
          <w:behavior w:val="content"/>
        </w:behaviors>
        <w:guid w:val="{B04501BD-201C-4C7D-9633-6BF626EE5F4D}"/>
      </w:docPartPr>
      <w:docPartBody>
        <w:p w:rsidR="00DC245C" w:rsidRDefault="00045993" w:rsidP="00045993">
          <w:pPr>
            <w:pStyle w:val="C8302BCFBBDB4EBA9BB7316DA461391114"/>
          </w:pPr>
          <w:r w:rsidRPr="00AD5DF7">
            <w:rPr>
              <w:rStyle w:val="PlaceholderText"/>
              <w:rFonts w:ascii="Libre Franklin Thin" w:hAnsi="Libre Franklin Thin"/>
              <w:i/>
              <w:iCs/>
              <w:color w:val="747474" w:themeColor="background2" w:themeShade="80"/>
            </w:rPr>
            <w:t>Veuillez</w:t>
          </w:r>
          <w:r>
            <w:rPr>
              <w:rStyle w:val="PlaceholderText"/>
              <w:rFonts w:ascii="Libre Franklin Thin" w:hAnsi="Libre Franklin Thin"/>
              <w:i/>
              <w:iCs/>
              <w:color w:val="747474" w:themeColor="background2" w:themeShade="80"/>
            </w:rPr>
            <w:t xml:space="preserve"> sélectionner la base de licéité sur laquelle se fonde le traitement</w:t>
          </w:r>
        </w:p>
      </w:docPartBody>
    </w:docPart>
    <w:docPart>
      <w:docPartPr>
        <w:name w:val="9A7FEEB87CE44B68BE0E3EC103401FA9"/>
        <w:category>
          <w:name w:val="General"/>
          <w:gallery w:val="placeholder"/>
        </w:category>
        <w:types>
          <w:type w:val="bbPlcHdr"/>
        </w:types>
        <w:behaviors>
          <w:behavior w:val="content"/>
        </w:behaviors>
        <w:guid w:val="{9C96CF21-64D4-416C-B34F-013D908CCE56}"/>
      </w:docPartPr>
      <w:docPartBody>
        <w:p w:rsidR="00DC245C" w:rsidRDefault="00045993" w:rsidP="00045993">
          <w:pPr>
            <w:pStyle w:val="9A7FEEB87CE44B68BE0E3EC103401FA914"/>
          </w:pPr>
          <w:r w:rsidRPr="00AD5DF7">
            <w:rPr>
              <w:rStyle w:val="PlaceholderText"/>
              <w:rFonts w:ascii="Libre Franklin Thin" w:hAnsi="Libre Franklin Thin"/>
              <w:i/>
              <w:iCs/>
              <w:color w:val="747474" w:themeColor="background2" w:themeShade="80"/>
            </w:rPr>
            <w:t xml:space="preserve">Veuillez fournir de plus amples informations quant </w:t>
          </w:r>
          <w:r>
            <w:rPr>
              <w:rStyle w:val="PlaceholderText"/>
              <w:rFonts w:ascii="Libre Franklin Thin" w:hAnsi="Libre Franklin Thin"/>
              <w:i/>
              <w:iCs/>
              <w:color w:val="747474" w:themeColor="background2" w:themeShade="80"/>
            </w:rPr>
            <w:t xml:space="preserve">aux </w:t>
          </w:r>
          <w:r w:rsidRPr="00AD5DF7">
            <w:rPr>
              <w:rStyle w:val="PlaceholderText"/>
              <w:rFonts w:ascii="Libre Franklin Thin" w:hAnsi="Libre Franklin Thin"/>
              <w:i/>
              <w:iCs/>
              <w:color w:val="747474" w:themeColor="background2" w:themeShade="80"/>
            </w:rPr>
            <w:t>intérêts légitimes</w:t>
          </w:r>
          <w:r>
            <w:rPr>
              <w:rStyle w:val="PlaceholderText"/>
              <w:rFonts w:ascii="Libre Franklin Thin" w:hAnsi="Libre Franklin Thin"/>
              <w:i/>
              <w:iCs/>
              <w:color w:val="747474" w:themeColor="background2" w:themeShade="80"/>
            </w:rPr>
            <w:t xml:space="preserve"> que vous estimez poursuivre, en mentionnant par exemple des tentatives de cambriolage par le passé ou des problèmes de sécurité dans les alentours du lieu filmé, en prenant soin de mettre vos intérêts en balance avec</w:t>
          </w:r>
          <w:r w:rsidRPr="00AD5DF7">
            <w:rPr>
              <w:rStyle w:val="PlaceholderText"/>
              <w:rFonts w:ascii="Libre Franklin Thin" w:hAnsi="Libre Franklin Thin"/>
              <w:i/>
              <w:iCs/>
              <w:color w:val="747474" w:themeColor="background2" w:themeShade="80"/>
            </w:rPr>
            <w:t xml:space="preserve"> le droit à la vie privée des personnes susceptibles d'être filmées</w:t>
          </w:r>
          <w:r>
            <w:rPr>
              <w:rStyle w:val="PlaceholderText"/>
              <w:rFonts w:ascii="Libre Franklin Thin" w:hAnsi="Libre Franklin Thin"/>
              <w:i/>
              <w:iCs/>
              <w:color w:val="747474" w:themeColor="background2" w:themeShade="80"/>
            </w:rPr>
            <w:t>.</w:t>
          </w:r>
        </w:p>
      </w:docPartBody>
    </w:docPart>
    <w:docPart>
      <w:docPartPr>
        <w:name w:val="AF044224083C4F91961EAE147DA6D5CE"/>
        <w:category>
          <w:name w:val="General"/>
          <w:gallery w:val="placeholder"/>
        </w:category>
        <w:types>
          <w:type w:val="bbPlcHdr"/>
        </w:types>
        <w:behaviors>
          <w:behavior w:val="content"/>
        </w:behaviors>
        <w:guid w:val="{240C89D6-B174-422C-A7F5-79720D903F0B}"/>
      </w:docPartPr>
      <w:docPartBody>
        <w:p w:rsidR="00045993" w:rsidRDefault="00045993" w:rsidP="00E07339">
          <w:pPr>
            <w:rPr>
              <w:rStyle w:val="PlaceholderText"/>
              <w:rFonts w:ascii="Libre Franklin Thin" w:hAnsi="Libre Franklin Thin"/>
              <w:i/>
              <w:iCs/>
              <w:color w:val="747474" w:themeColor="background2" w:themeShade="80"/>
            </w:rPr>
          </w:pPr>
          <w:r w:rsidRPr="00AD5DF7">
            <w:rPr>
              <w:rStyle w:val="PlaceholderText"/>
              <w:rFonts w:ascii="Libre Franklin Thin" w:hAnsi="Libre Franklin Thin"/>
              <w:i/>
              <w:iCs/>
              <w:color w:val="747474" w:themeColor="background2" w:themeShade="80"/>
            </w:rPr>
            <w:t xml:space="preserve">Les caméras de surveillance permettent de </w:t>
          </w:r>
          <w:r>
            <w:rPr>
              <w:rStyle w:val="PlaceholderText"/>
              <w:rFonts w:ascii="Libre Franklin Thin" w:hAnsi="Libre Franklin Thin"/>
              <w:i/>
              <w:iCs/>
              <w:color w:val="747474" w:themeColor="background2" w:themeShade="80"/>
            </w:rPr>
            <w:t>« </w:t>
          </w:r>
          <w:r w:rsidRPr="00AD5DF7">
            <w:rPr>
              <w:rStyle w:val="PlaceholderText"/>
              <w:rFonts w:ascii="Libre Franklin Thin" w:hAnsi="Libre Franklin Thin"/>
              <w:i/>
              <w:iCs/>
              <w:color w:val="747474" w:themeColor="background2" w:themeShade="80"/>
            </w:rPr>
            <w:t>traiter</w:t>
          </w:r>
          <w:r>
            <w:rPr>
              <w:rStyle w:val="PlaceholderText"/>
              <w:rFonts w:ascii="Libre Franklin Thin" w:hAnsi="Libre Franklin Thin"/>
              <w:i/>
              <w:iCs/>
              <w:color w:val="747474" w:themeColor="background2" w:themeShade="80"/>
            </w:rPr>
            <w:t> »</w:t>
          </w:r>
          <w:r w:rsidRPr="00AD5DF7">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t xml:space="preserve">c'est-à-dire de </w:t>
          </w:r>
          <w:r w:rsidRPr="00AD5DF7">
            <w:rPr>
              <w:rStyle w:val="PlaceholderText"/>
              <w:rFonts w:ascii="Libre Franklin Thin" w:hAnsi="Libre Franklin Thin"/>
              <w:i/>
              <w:iCs/>
              <w:color w:val="747474" w:themeColor="background2" w:themeShade="80"/>
            </w:rPr>
            <w:t xml:space="preserve">collecter et </w:t>
          </w:r>
          <w:r>
            <w:rPr>
              <w:rStyle w:val="PlaceholderText"/>
              <w:rFonts w:ascii="Libre Franklin Thin" w:hAnsi="Libre Franklin Thin"/>
              <w:i/>
              <w:iCs/>
              <w:color w:val="747474" w:themeColor="background2" w:themeShade="80"/>
            </w:rPr>
            <w:t>d’</w:t>
          </w:r>
          <w:r w:rsidRPr="00AD5DF7">
            <w:rPr>
              <w:rStyle w:val="PlaceholderText"/>
              <w:rFonts w:ascii="Libre Franklin Thin" w:hAnsi="Libre Franklin Thin"/>
              <w:i/>
              <w:iCs/>
              <w:color w:val="747474" w:themeColor="background2" w:themeShade="80"/>
            </w:rPr>
            <w:t xml:space="preserve">enregistrer) des images. Les </w:t>
          </w:r>
          <w:r>
            <w:rPr>
              <w:rStyle w:val="PlaceholderText"/>
              <w:rFonts w:ascii="Libre Franklin Thin" w:hAnsi="Libre Franklin Thin"/>
              <w:i/>
              <w:iCs/>
              <w:color w:val="747474" w:themeColor="background2" w:themeShade="80"/>
            </w:rPr>
            <w:t>« </w:t>
          </w:r>
          <w:r w:rsidRPr="00AD5DF7">
            <w:rPr>
              <w:rStyle w:val="PlaceholderText"/>
              <w:rFonts w:ascii="Libre Franklin Thin" w:hAnsi="Libre Franklin Thin"/>
              <w:i/>
              <w:iCs/>
              <w:color w:val="747474" w:themeColor="background2" w:themeShade="80"/>
            </w:rPr>
            <w:t>personnes concernées</w:t>
          </w:r>
          <w:r>
            <w:rPr>
              <w:rStyle w:val="PlaceholderText"/>
              <w:rFonts w:ascii="Libre Franklin Thin" w:hAnsi="Libre Franklin Thin"/>
              <w:i/>
              <w:iCs/>
              <w:color w:val="747474" w:themeColor="background2" w:themeShade="80"/>
            </w:rPr>
            <w:t> »</w:t>
          </w:r>
          <w:r w:rsidRPr="00AD5DF7">
            <w:rPr>
              <w:rStyle w:val="PlaceholderText"/>
              <w:rFonts w:ascii="Libre Franklin Thin" w:hAnsi="Libre Franklin Thin"/>
              <w:i/>
              <w:iCs/>
              <w:color w:val="747474" w:themeColor="background2" w:themeShade="80"/>
            </w:rPr>
            <w:t xml:space="preserve"> sont celles qui apparaissent sur ces images, qui constituent par conséquent des données à caractère personnel des personnes filmées. </w:t>
          </w:r>
        </w:p>
        <w:p w:rsidR="00DC245C" w:rsidRDefault="00045993" w:rsidP="00045993">
          <w:pPr>
            <w:pStyle w:val="AF044224083C4F91961EAE147DA6D5CE14"/>
          </w:pPr>
          <w:r w:rsidRPr="00AD5DF7">
            <w:rPr>
              <w:rStyle w:val="PlaceholderText"/>
              <w:rFonts w:ascii="Libre Franklin Thin" w:hAnsi="Libre Franklin Thin"/>
              <w:i/>
              <w:iCs/>
              <w:color w:val="747474" w:themeColor="background2" w:themeShade="80"/>
            </w:rPr>
            <w:t>Veuillez</w:t>
          </w:r>
          <w:r>
            <w:rPr>
              <w:rStyle w:val="PlaceholderText"/>
              <w:rFonts w:ascii="Libre Franklin Thin" w:hAnsi="Libre Franklin Thin"/>
              <w:i/>
              <w:iCs/>
              <w:color w:val="747474" w:themeColor="background2" w:themeShade="80"/>
            </w:rPr>
            <w:t xml:space="preserve"> dès lors</w:t>
          </w:r>
          <w:r w:rsidRPr="00AD5DF7">
            <w:rPr>
              <w:rStyle w:val="PlaceholderText"/>
              <w:rFonts w:ascii="Libre Franklin Thin" w:hAnsi="Libre Franklin Thin"/>
              <w:i/>
              <w:iCs/>
              <w:color w:val="747474" w:themeColor="background2" w:themeShade="80"/>
            </w:rPr>
            <w:t xml:space="preserve"> préciser si les caméras enregistrent des images et du son, et </w:t>
          </w:r>
          <w:r>
            <w:rPr>
              <w:rStyle w:val="PlaceholderText"/>
              <w:rFonts w:ascii="Libre Franklin Thin" w:hAnsi="Libre Franklin Thin"/>
              <w:i/>
              <w:iCs/>
              <w:color w:val="747474" w:themeColor="background2" w:themeShade="80"/>
            </w:rPr>
            <w:t>décrire</w:t>
          </w:r>
          <w:r w:rsidRPr="00AD5DF7">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t>quelles personnes sont</w:t>
          </w:r>
          <w:r w:rsidRPr="00AD5DF7">
            <w:rPr>
              <w:rStyle w:val="PlaceholderText"/>
              <w:rFonts w:ascii="Libre Franklin Thin" w:hAnsi="Libre Franklin Thin"/>
              <w:i/>
              <w:iCs/>
              <w:color w:val="747474" w:themeColor="background2" w:themeShade="80"/>
            </w:rPr>
            <w:t xml:space="preserve"> susceptibles d’être filmées (e.g., les habitants de l’immeuble, les clients, la patientèle, les livreurs, les élèves)</w:t>
          </w:r>
          <w:r>
            <w:rPr>
              <w:rStyle w:val="PlaceholderText"/>
              <w:rFonts w:ascii="Libre Franklin Thin" w:hAnsi="Libre Franklin Thin"/>
              <w:i/>
              <w:iCs/>
              <w:color w:val="747474" w:themeColor="background2" w:themeShade="80"/>
            </w:rPr>
            <w:t>.</w:t>
          </w:r>
          <w:r>
            <w:rPr>
              <w:rStyle w:val="PlaceholderText"/>
            </w:rPr>
            <w:t xml:space="preserve"> </w:t>
          </w:r>
        </w:p>
      </w:docPartBody>
    </w:docPart>
    <w:docPart>
      <w:docPartPr>
        <w:name w:val="D9A869F605F249B1B3036E39A1328903"/>
        <w:category>
          <w:name w:val="General"/>
          <w:gallery w:val="placeholder"/>
        </w:category>
        <w:types>
          <w:type w:val="bbPlcHdr"/>
        </w:types>
        <w:behaviors>
          <w:behavior w:val="content"/>
        </w:behaviors>
        <w:guid w:val="{06C2B37A-8B08-414A-90FD-91A71E496F5A}"/>
      </w:docPartPr>
      <w:docPartBody>
        <w:p w:rsidR="00045993" w:rsidRDefault="00045993" w:rsidP="00FA7E24">
          <w:pPr>
            <w:spacing w:after="120"/>
            <w:rPr>
              <w:rStyle w:val="PlaceholderText"/>
              <w:rFonts w:ascii="Libre Franklin Thin" w:hAnsi="Libre Franklin Thin"/>
              <w:i/>
              <w:iCs/>
              <w:color w:val="747474" w:themeColor="background2" w:themeShade="80"/>
            </w:rPr>
          </w:pPr>
          <w:r>
            <w:rPr>
              <w:rStyle w:val="PlaceholderText"/>
              <w:rFonts w:ascii="Libre Franklin Thin" w:hAnsi="Libre Franklin Thin"/>
              <w:i/>
              <w:iCs/>
              <w:color w:val="747474" w:themeColor="background2" w:themeShade="80"/>
            </w:rPr>
            <w:t>La plupart des caméras dites « connectées » permettent aujourd’hui de consulter les images en temps réel/en différé, sur un portail en ligne ou par le biais d’une application mobile. Il peut s’agir tant d’une application dédiée fournie par le fabricant des caméras que d’une application générale de domotique développée par une partie tierce. Veuillez par conséquent préciser où sont traitées les images : à l’adresse où sont placées les caméras ou ailleurs ? Dans l’hypothèse où les images seraient enregistrées dans le cloud, par exemple dans le cadre d’un abonnement souscrit auprès du fabricant/fournisseur du système de surveillance par caméras, veuillez préciser si les serveurs sont</w:t>
          </w:r>
          <w:r w:rsidRPr="00AD5DF7">
            <w:rPr>
              <w:rStyle w:val="PlaceholderText"/>
              <w:rFonts w:ascii="Libre Franklin Thin" w:hAnsi="Libre Franklin Thin"/>
              <w:i/>
              <w:iCs/>
              <w:color w:val="747474" w:themeColor="background2" w:themeShade="80"/>
            </w:rPr>
            <w:t xml:space="preserve"> établis </w:t>
          </w:r>
          <w:r>
            <w:rPr>
              <w:rStyle w:val="PlaceholderText"/>
              <w:rFonts w:ascii="Libre Franklin Thin" w:hAnsi="Libre Franklin Thin"/>
              <w:i/>
              <w:iCs/>
              <w:color w:val="747474" w:themeColor="background2" w:themeShade="80"/>
            </w:rPr>
            <w:t xml:space="preserve">dans l’Union européenne ou </w:t>
          </w:r>
          <w:r w:rsidRPr="00AD5DF7">
            <w:rPr>
              <w:rStyle w:val="PlaceholderText"/>
              <w:rFonts w:ascii="Libre Franklin Thin" w:hAnsi="Libre Franklin Thin"/>
              <w:i/>
              <w:iCs/>
              <w:color w:val="747474" w:themeColor="background2" w:themeShade="80"/>
            </w:rPr>
            <w:t>dans des pays tiers</w:t>
          </w:r>
          <w:r>
            <w:rPr>
              <w:rStyle w:val="PlaceholderText"/>
              <w:rFonts w:ascii="Libre Franklin Thin" w:hAnsi="Libre Franklin Thin"/>
              <w:i/>
              <w:iCs/>
              <w:color w:val="747474" w:themeColor="background2" w:themeShade="80"/>
            </w:rPr>
            <w:t xml:space="preserve"> établis en dehors de l’Union européenne et identifier ce pays tiers</w:t>
          </w:r>
          <w:r w:rsidRPr="00AD5DF7">
            <w:rPr>
              <w:rStyle w:val="PlaceholderText"/>
              <w:rFonts w:ascii="Libre Franklin Thin" w:hAnsi="Libre Franklin Thin"/>
              <w:i/>
              <w:iCs/>
              <w:color w:val="747474" w:themeColor="background2" w:themeShade="80"/>
            </w:rPr>
            <w:t>.</w:t>
          </w:r>
          <w:r>
            <w:rPr>
              <w:rStyle w:val="PlaceholderText"/>
              <w:rFonts w:ascii="Libre Franklin Thin" w:hAnsi="Libre Franklin Thin"/>
              <w:i/>
              <w:iCs/>
              <w:color w:val="747474" w:themeColor="background2" w:themeShade="80"/>
            </w:rPr>
            <w:t xml:space="preserve"> Cette information se trouve généralement dans les conditions générales d’utilisation du système de surveillance par caméras ou de l’application utilisée. </w:t>
          </w:r>
        </w:p>
        <w:p w:rsidR="00DC245C" w:rsidRDefault="00045993" w:rsidP="00045993">
          <w:pPr>
            <w:pStyle w:val="D9A869F605F249B1B3036E39A132890314"/>
          </w:pPr>
          <w:r w:rsidRPr="00FA7E24">
            <w:rPr>
              <w:rStyle w:val="PlaceholderText"/>
              <w:rFonts w:ascii="Libre Franklin Medium" w:hAnsi="Libre Franklin Medium"/>
              <w:i/>
              <w:iCs/>
              <w:color w:val="FF0000"/>
            </w:rPr>
            <w:t>Attention</w:t>
          </w:r>
          <w:r w:rsidRPr="00FA7E24">
            <w:rPr>
              <w:rStyle w:val="PlaceholderText"/>
              <w:rFonts w:ascii="Libre Franklin Thin" w:hAnsi="Libre Franklin Thin"/>
              <w:i/>
              <w:iCs/>
              <w:color w:val="FF0000"/>
            </w:rPr>
            <w:t> </w:t>
          </w:r>
          <w:r>
            <w:rPr>
              <w:rStyle w:val="PlaceholderText"/>
              <w:rFonts w:ascii="Libre Franklin Thin" w:hAnsi="Libre Franklin Thin"/>
              <w:i/>
              <w:iCs/>
              <w:color w:val="747474" w:themeColor="background2" w:themeShade="80"/>
            </w:rPr>
            <w:t xml:space="preserve">: </w:t>
          </w:r>
          <w:r w:rsidRPr="00FA7E24">
            <w:rPr>
              <w:rStyle w:val="PlaceholderText"/>
              <w:rFonts w:ascii="Libre Franklin Thin" w:hAnsi="Libre Franklin Thin"/>
              <w:i/>
              <w:iCs/>
              <w:color w:val="747474" w:themeColor="background2" w:themeShade="80"/>
            </w:rPr>
            <w:t xml:space="preserve">le visionnage </w:t>
          </w:r>
          <w:r>
            <w:rPr>
              <w:rStyle w:val="PlaceholderText"/>
              <w:rFonts w:ascii="Libre Franklin Thin" w:hAnsi="Libre Franklin Thin"/>
              <w:i/>
              <w:iCs/>
              <w:color w:val="747474" w:themeColor="background2" w:themeShade="80"/>
            </w:rPr>
            <w:t xml:space="preserve">en temps réel </w:t>
          </w:r>
          <w:r w:rsidRPr="00FA7E24">
            <w:rPr>
              <w:rStyle w:val="PlaceholderText"/>
              <w:rFonts w:ascii="Libre Franklin Thin" w:hAnsi="Libre Franklin Thin"/>
              <w:i/>
              <w:iCs/>
              <w:color w:val="747474" w:themeColor="background2" w:themeShade="80"/>
            </w:rPr>
            <w:t xml:space="preserve">des images </w:t>
          </w:r>
          <w:r>
            <w:rPr>
              <w:rStyle w:val="PlaceholderText"/>
              <w:rFonts w:ascii="Libre Franklin Thin" w:hAnsi="Libre Franklin Thin"/>
              <w:i/>
              <w:iCs/>
              <w:color w:val="747474" w:themeColor="background2" w:themeShade="80"/>
            </w:rPr>
            <w:t>de caméras de surveillance mobiles dans des lieux fermés</w:t>
          </w:r>
          <w:r w:rsidRPr="00FA7E24">
            <w:rPr>
              <w:rStyle w:val="PlaceholderText"/>
              <w:rFonts w:ascii="Libre Franklin Thin" w:hAnsi="Libre Franklin Thin"/>
              <w:i/>
              <w:iCs/>
              <w:color w:val="747474" w:themeColor="background2" w:themeShade="80"/>
            </w:rPr>
            <w:t xml:space="preserve"> n'est admis que dans le but de permettre une intervention immédiate en cas d'infraction, de dommage, d'incivilité ou d'atteinte à l'ordre public.</w:t>
          </w:r>
        </w:p>
      </w:docPartBody>
    </w:docPart>
    <w:docPart>
      <w:docPartPr>
        <w:name w:val="34BFFDED888F4BDEBF2FCE3C5E53B852"/>
        <w:category>
          <w:name w:val="General"/>
          <w:gallery w:val="placeholder"/>
        </w:category>
        <w:types>
          <w:type w:val="bbPlcHdr"/>
        </w:types>
        <w:behaviors>
          <w:behavior w:val="content"/>
        </w:behaviors>
        <w:guid w:val="{E85AA923-6B81-4A8D-ADDD-373582FA7BC7}"/>
      </w:docPartPr>
      <w:docPartBody>
        <w:p w:rsidR="00045993" w:rsidRDefault="00045993" w:rsidP="00487317">
          <w:pPr>
            <w:spacing w:after="120"/>
            <w:rPr>
              <w:rStyle w:val="PlaceholderText"/>
              <w:rFonts w:ascii="Libre Franklin Thin" w:hAnsi="Libre Franklin Thin"/>
              <w:i/>
              <w:iCs/>
              <w:color w:val="747474" w:themeColor="background2" w:themeShade="80"/>
            </w:rPr>
          </w:pPr>
          <w:r>
            <w:rPr>
              <w:rStyle w:val="PlaceholderText"/>
              <w:rFonts w:ascii="Libre Franklin Thin" w:hAnsi="Libre Franklin Thin"/>
              <w:i/>
              <w:iCs/>
              <w:color w:val="747474" w:themeColor="background2" w:themeShade="80"/>
            </w:rPr>
            <w:t>Veuillez indiquer</w:t>
          </w:r>
          <w:r w:rsidRPr="00AD5DF7">
            <w:rPr>
              <w:rStyle w:val="PlaceholderText"/>
              <w:rFonts w:ascii="Libre Franklin Thin" w:hAnsi="Libre Franklin Thin"/>
              <w:i/>
              <w:iCs/>
              <w:color w:val="747474" w:themeColor="background2" w:themeShade="80"/>
            </w:rPr>
            <w:t xml:space="preserve"> le délai de conservation </w:t>
          </w:r>
          <w:r>
            <w:rPr>
              <w:rStyle w:val="PlaceholderText"/>
              <w:rFonts w:ascii="Libre Franklin Thin" w:hAnsi="Libre Franklin Thin"/>
              <w:i/>
              <w:iCs/>
              <w:color w:val="747474" w:themeColor="background2" w:themeShade="80"/>
            </w:rPr>
            <w:t>à l’expiration duquel les images enregistrées au moyen des caméra de surveillance sont automatiquement effacées</w:t>
          </w:r>
          <w:r w:rsidRPr="00AD5DF7">
            <w:rPr>
              <w:rStyle w:val="PlaceholderText"/>
              <w:rFonts w:ascii="Libre Franklin Thin" w:hAnsi="Libre Franklin Thin"/>
              <w:i/>
              <w:iCs/>
              <w:color w:val="747474" w:themeColor="background2" w:themeShade="80"/>
            </w:rPr>
            <w:t xml:space="preserve">. </w:t>
          </w:r>
        </w:p>
        <w:p w:rsidR="00DC245C" w:rsidRDefault="00045993" w:rsidP="00045993">
          <w:pPr>
            <w:pStyle w:val="34BFFDED888F4BDEBF2FCE3C5E53B85214"/>
          </w:pPr>
          <w:r w:rsidRPr="00FA7E24">
            <w:rPr>
              <w:rStyle w:val="PlaceholderText"/>
              <w:rFonts w:ascii="Libre Franklin Medium" w:hAnsi="Libre Franklin Medium"/>
              <w:i/>
              <w:iCs/>
              <w:color w:val="FF0000"/>
            </w:rPr>
            <w:t>Attention</w:t>
          </w:r>
          <w:r w:rsidRPr="00FA7E24">
            <w:rPr>
              <w:rStyle w:val="PlaceholderText"/>
              <w:rFonts w:ascii="Libre Franklin Thin" w:hAnsi="Libre Franklin Thin"/>
              <w:i/>
              <w:iCs/>
              <w:color w:val="FF0000"/>
            </w:rPr>
            <w:t> </w:t>
          </w:r>
          <w:r>
            <w:rPr>
              <w:rStyle w:val="PlaceholderText"/>
              <w:rFonts w:ascii="Libre Franklin Thin" w:hAnsi="Libre Franklin Thin"/>
              <w:i/>
              <w:iCs/>
              <w:color w:val="747474" w:themeColor="background2" w:themeShade="80"/>
            </w:rPr>
            <w:t xml:space="preserve">: </w:t>
          </w:r>
          <w:r w:rsidRPr="00FA7E24">
            <w:rPr>
              <w:rStyle w:val="PlaceholderText"/>
              <w:rFonts w:ascii="Libre Franklin Thin" w:hAnsi="Libre Franklin Thin"/>
              <w:i/>
              <w:iCs/>
              <w:color w:val="747474" w:themeColor="background2" w:themeShade="80"/>
            </w:rPr>
            <w:t>l</w:t>
          </w:r>
          <w:r>
            <w:rPr>
              <w:rStyle w:val="PlaceholderText"/>
              <w:rFonts w:ascii="Libre Franklin Thin" w:hAnsi="Libre Franklin Thin"/>
              <w:i/>
              <w:iCs/>
              <w:color w:val="747474" w:themeColor="background2" w:themeShade="80"/>
            </w:rPr>
            <w:t>a</w:t>
          </w:r>
          <w:r w:rsidRPr="00FA7E24">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t>L</w:t>
          </w:r>
          <w:r w:rsidRPr="00AD5DF7">
            <w:rPr>
              <w:rStyle w:val="PlaceholderText"/>
              <w:rFonts w:ascii="Libre Franklin Thin" w:hAnsi="Libre Franklin Thin"/>
              <w:i/>
              <w:iCs/>
              <w:color w:val="747474" w:themeColor="background2" w:themeShade="80"/>
            </w:rPr>
            <w:t xml:space="preserve">oi caméras prévoit que le délai de conservation est de maximum un mois (3 mois pour les lieux présentant un risque particulier pour la sécurité, </w:t>
          </w:r>
          <w:r>
            <w:rPr>
              <w:rStyle w:val="PlaceholderText"/>
              <w:rFonts w:ascii="Libre Franklin Thin" w:hAnsi="Libre Franklin Thin"/>
              <w:i/>
              <w:iCs/>
              <w:color w:val="747474" w:themeColor="background2" w:themeShade="80"/>
            </w:rPr>
            <w:t xml:space="preserve">tels que </w:t>
          </w:r>
          <w:r w:rsidRPr="00AD5DF7">
            <w:rPr>
              <w:rStyle w:val="PlaceholderText"/>
              <w:rFonts w:ascii="Libre Franklin Thin" w:hAnsi="Libre Franklin Thin"/>
              <w:i/>
              <w:iCs/>
              <w:color w:val="747474" w:themeColor="background2" w:themeShade="80"/>
            </w:rPr>
            <w:t>déterminés par l'article 3 de l'arrêté royal du 6 décembre 2018), sauf si les images permettent d’apporter une preuve ou une identification.</w:t>
          </w:r>
        </w:p>
      </w:docPartBody>
    </w:docPart>
    <w:docPart>
      <w:docPartPr>
        <w:name w:val="CE7B0FE7D2F24608AF20A64AC5BA52CF"/>
        <w:category>
          <w:name w:val="General"/>
          <w:gallery w:val="placeholder"/>
        </w:category>
        <w:types>
          <w:type w:val="bbPlcHdr"/>
        </w:types>
        <w:behaviors>
          <w:behavior w:val="content"/>
        </w:behaviors>
        <w:guid w:val="{6708CAEE-E452-445E-8CEF-E25CF3D21549}"/>
      </w:docPartPr>
      <w:docPartBody>
        <w:p w:rsidR="00DC245C" w:rsidRDefault="00045993" w:rsidP="00045993">
          <w:pPr>
            <w:pStyle w:val="CE7B0FE7D2F24608AF20A64AC5BA52CF14"/>
          </w:pPr>
          <w:r>
            <w:rPr>
              <w:rStyle w:val="PlaceholderText"/>
              <w:rFonts w:ascii="Libre Franklin Thin" w:hAnsi="Libre Franklin Thin"/>
              <w:i/>
              <w:iCs/>
              <w:color w:val="747474" w:themeColor="background2" w:themeShade="80"/>
            </w:rPr>
            <w:t xml:space="preserve">Veuillez identifier les personnes ou organisations susceptibles de consulter les images captées par vos caméras de surveillance, ou </w:t>
          </w:r>
          <w:r w:rsidRPr="00AD5DF7">
            <w:rPr>
              <w:rStyle w:val="PlaceholderText"/>
              <w:rFonts w:ascii="Libre Franklin Thin" w:hAnsi="Libre Franklin Thin"/>
              <w:i/>
              <w:iCs/>
              <w:color w:val="747474" w:themeColor="background2" w:themeShade="80"/>
            </w:rPr>
            <w:t xml:space="preserve">à qui les </w:t>
          </w:r>
          <w:r>
            <w:rPr>
              <w:rStyle w:val="PlaceholderText"/>
              <w:rFonts w:ascii="Libre Franklin Thin" w:hAnsi="Libre Franklin Thin"/>
              <w:i/>
              <w:iCs/>
              <w:color w:val="747474" w:themeColor="background2" w:themeShade="80"/>
            </w:rPr>
            <w:t xml:space="preserve">images </w:t>
          </w:r>
          <w:r w:rsidRPr="00AD5DF7">
            <w:rPr>
              <w:rStyle w:val="PlaceholderText"/>
              <w:rFonts w:ascii="Libre Franklin Thin" w:hAnsi="Libre Franklin Thin"/>
              <w:i/>
              <w:iCs/>
              <w:color w:val="747474" w:themeColor="background2" w:themeShade="80"/>
            </w:rPr>
            <w:t xml:space="preserve">peuvent être transmises (par exemple </w:t>
          </w:r>
          <w:r>
            <w:rPr>
              <w:rStyle w:val="PlaceholderText"/>
              <w:rFonts w:ascii="Libre Franklin Thin" w:hAnsi="Libre Franklin Thin"/>
              <w:i/>
              <w:iCs/>
              <w:color w:val="747474" w:themeColor="background2" w:themeShade="80"/>
            </w:rPr>
            <w:t>le fabricant des caméras, lorsque les images sont envoyées sur ses serveurs externes, ou une société de gardiennage privé lorsque les caméras sont directement reliées à une centrale d’alarme</w:t>
          </w:r>
          <w:r w:rsidRPr="00AD5DF7">
            <w:rPr>
              <w:rStyle w:val="PlaceholderText"/>
              <w:rFonts w:ascii="Libre Franklin Thin" w:hAnsi="Libre Franklin Thin"/>
              <w:i/>
              <w:iCs/>
              <w:color w:val="747474" w:themeColor="background2" w:themeShade="80"/>
            </w:rPr>
            <w:t>)</w:t>
          </w:r>
          <w:r>
            <w:rPr>
              <w:rStyle w:val="PlaceholderText"/>
              <w:rFonts w:ascii="Libre Franklin Thin" w:hAnsi="Libre Franklin Thin"/>
              <w:i/>
              <w:iCs/>
              <w:color w:val="747474" w:themeColor="background2" w:themeShade="80"/>
            </w:rPr>
            <w:t>. Veuillez également préciser, dans la mesure du possible, le lieu où les images peuvent être consultées par ces destinataires (à savoir, l’adresse de l’établissement du fabricant ou de la société de gardiennage).</w:t>
          </w:r>
          <w:r w:rsidRPr="00AD5DF7">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t>Au cas où les images des caméras de surveillance seraient enregistrées sur votre propre serveur (installé chez vous), veuillez préciser qui est en mesure de consulter ou d’accéder aux images.</w:t>
          </w:r>
        </w:p>
      </w:docPartBody>
    </w:docPart>
    <w:docPart>
      <w:docPartPr>
        <w:name w:val="4257C7687AB441F2B3A84B078517C1B7"/>
        <w:category>
          <w:name w:val="General"/>
          <w:gallery w:val="placeholder"/>
        </w:category>
        <w:types>
          <w:type w:val="bbPlcHdr"/>
        </w:types>
        <w:behaviors>
          <w:behavior w:val="content"/>
        </w:behaviors>
        <w:guid w:val="{052FA414-F94E-4890-8B6B-58A5330F793B}"/>
      </w:docPartPr>
      <w:docPartBody>
        <w:p w:rsidR="00045993" w:rsidRDefault="00045993" w:rsidP="00054B69">
          <w:pPr>
            <w:keepNext/>
            <w:spacing w:after="120"/>
            <w:rPr>
              <w:rStyle w:val="PlaceholderText"/>
              <w:rFonts w:ascii="Libre Franklin Thin" w:hAnsi="Libre Franklin Thin"/>
              <w:i/>
              <w:iCs/>
              <w:color w:val="747474" w:themeColor="background2" w:themeShade="80"/>
            </w:rPr>
          </w:pPr>
          <w:r w:rsidRPr="00AD5DF7">
            <w:rPr>
              <w:rStyle w:val="PlaceholderText"/>
              <w:rFonts w:ascii="Libre Franklin Thin" w:hAnsi="Libre Franklin Thin"/>
              <w:i/>
              <w:iCs/>
              <w:color w:val="747474" w:themeColor="background2" w:themeShade="80"/>
            </w:rPr>
            <w:t>Décrivez de quelle manière les services compétents et les personnes concernées ont été / sont informées du traitement d’images, par exemple en précisant la taille du pictogramme ainsi que l’endroit précis où celui-ci est apposé</w:t>
          </w:r>
          <w:r>
            <w:rPr>
              <w:rStyle w:val="PlaceholderText"/>
              <w:rFonts w:ascii="Libre Franklin Thin" w:hAnsi="Libre Franklin Thin"/>
              <w:i/>
              <w:iCs/>
              <w:color w:val="747474" w:themeColor="background2" w:themeShade="80"/>
            </w:rPr>
            <w:t xml:space="preserve">. </w:t>
          </w:r>
        </w:p>
        <w:p w:rsidR="00DC245C" w:rsidRDefault="00045993" w:rsidP="00045993">
          <w:pPr>
            <w:pStyle w:val="4257C7687AB441F2B3A84B078517C1B714"/>
          </w:pPr>
          <w:r>
            <w:rPr>
              <w:rStyle w:val="PlaceholderText"/>
              <w:rFonts w:ascii="Libre Franklin Thin" w:hAnsi="Libre Franklin Thin"/>
              <w:i/>
              <w:iCs/>
              <w:color w:val="747474" w:themeColor="background2" w:themeShade="80"/>
            </w:rPr>
            <w:t xml:space="preserve">Lorsqu’il existe une déclaration de confidentialité portant sur le système de surveillance par caméras, recopiez son contenu ici ou fournissez un lien vers une version électronique, publiquement accessible de celle déclaration. </w:t>
          </w:r>
        </w:p>
      </w:docPartBody>
    </w:docPart>
    <w:docPart>
      <w:docPartPr>
        <w:name w:val="FDF9D8399E814A91B90AF7567377284E"/>
        <w:category>
          <w:name w:val="General"/>
          <w:gallery w:val="placeholder"/>
        </w:category>
        <w:types>
          <w:type w:val="bbPlcHdr"/>
        </w:types>
        <w:behaviors>
          <w:behavior w:val="content"/>
        </w:behaviors>
        <w:guid w:val="{7F9A7E85-CD34-4E8C-8ED0-F8752FEFED50}"/>
      </w:docPartPr>
      <w:docPartBody>
        <w:p w:rsidR="00DC245C" w:rsidRDefault="00045993" w:rsidP="00045993">
          <w:pPr>
            <w:pStyle w:val="FDF9D8399E814A91B90AF7567377284E14"/>
          </w:pPr>
          <w:r w:rsidRPr="00AD5DF7">
            <w:rPr>
              <w:rStyle w:val="PlaceholderText"/>
              <w:rFonts w:ascii="Libre Franklin Thin" w:hAnsi="Libre Franklin Thin"/>
              <w:i/>
              <w:iCs/>
              <w:color w:val="747474" w:themeColor="background2" w:themeShade="80"/>
            </w:rPr>
            <w:t>Fournissez une description générale des mesures de sécurité techniques et organisationnelles visées à l'article 32, paragraphe 1, du règlement général sur la protection des données (RGPD), dont les mesures de sécurité prises pour empêcher l'accès par des personnes non habilitées et celles qui sont prises dans le cadre de la communication des données à des tiers.</w:t>
          </w:r>
        </w:p>
      </w:docPartBody>
    </w:docPart>
    <w:docPart>
      <w:docPartPr>
        <w:name w:val="95FD756ECC91496785DDAA67873BC820"/>
        <w:category>
          <w:name w:val="General"/>
          <w:gallery w:val="placeholder"/>
        </w:category>
        <w:types>
          <w:type w:val="bbPlcHdr"/>
        </w:types>
        <w:behaviors>
          <w:behavior w:val="content"/>
        </w:behaviors>
        <w:guid w:val="{E47A4ECB-91D0-46BE-9E9E-2B7F285E5CBC}"/>
      </w:docPartPr>
      <w:docPartBody>
        <w:p w:rsidR="00DC245C" w:rsidRDefault="00045993" w:rsidP="00045993">
          <w:pPr>
            <w:pStyle w:val="95FD756ECC91496785DDAA67873BC82014"/>
          </w:pPr>
          <w:r w:rsidRPr="00E27E3A">
            <w:rPr>
              <w:rStyle w:val="PlaceholderText"/>
              <w:rFonts w:ascii="Libre Franklin Thin" w:hAnsi="Libre Franklin Thin"/>
              <w:i/>
              <w:iCs/>
              <w:color w:val="747474" w:themeColor="background2" w:themeShade="80"/>
            </w:rPr>
            <w:t xml:space="preserve">Insérez la </w:t>
          </w:r>
          <w:r>
            <w:rPr>
              <w:rStyle w:val="PlaceholderText"/>
              <w:rFonts w:ascii="Libre Franklin Thin" w:hAnsi="Libre Franklin Thin"/>
              <w:i/>
              <w:iCs/>
              <w:color w:val="747474" w:themeColor="background2" w:themeShade="80"/>
            </w:rPr>
            <w:t>date</w:t>
          </w:r>
          <w:r w:rsidRPr="00E27E3A">
            <w:rPr>
              <w:rStyle w:val="PlaceholderText"/>
              <w:rFonts w:ascii="Libre Franklin Thin" w:hAnsi="Libre Franklin Thin"/>
              <w:color w:val="747474" w:themeColor="background2" w:themeShade="80"/>
            </w:rPr>
            <w:t>.</w:t>
          </w:r>
        </w:p>
      </w:docPartBody>
    </w:docPart>
    <w:docPart>
      <w:docPartPr>
        <w:name w:val="CE5AD07BDC6A40A199260B98E2B021E6"/>
        <w:category>
          <w:name w:val="General"/>
          <w:gallery w:val="placeholder"/>
        </w:category>
        <w:types>
          <w:type w:val="bbPlcHdr"/>
        </w:types>
        <w:behaviors>
          <w:behavior w:val="content"/>
        </w:behaviors>
        <w:guid w:val="{49D39678-E32C-4B81-84E7-9E1F3D7E69C8}"/>
      </w:docPartPr>
      <w:docPartBody>
        <w:p w:rsidR="00970E35" w:rsidRDefault="00045993" w:rsidP="00045993">
          <w:pPr>
            <w:pStyle w:val="CE5AD07BDC6A40A199260B98E2B021E614"/>
          </w:pPr>
          <w:r w:rsidRPr="00E46A86">
            <w:rPr>
              <w:rStyle w:val="PlaceholderText"/>
              <w:rFonts w:ascii="Libre Franklin ExtraLight" w:hAnsi="Libre Franklin ExtraLight"/>
              <w:i/>
              <w:iCs/>
              <w:color w:val="000000" w:themeColor="text1"/>
              <w:sz w:val="14"/>
              <w:szCs w:val="14"/>
            </w:rPr>
            <w:t>Insérez la date</w:t>
          </w:r>
          <w:r w:rsidRPr="00E46A86">
            <w:rPr>
              <w:rStyle w:val="PlaceholderText"/>
              <w:rFonts w:ascii="Libre Franklin ExtraLight" w:hAnsi="Libre Franklin ExtraLight"/>
              <w:color w:val="000000" w:themeColor="text1"/>
              <w:sz w:val="14"/>
              <w:szCs w:val="14"/>
            </w:rPr>
            <w:t>.</w:t>
          </w:r>
        </w:p>
      </w:docPartBody>
    </w:docPart>
    <w:docPart>
      <w:docPartPr>
        <w:name w:val="258F6B0398B44AC49F1C30D3C3A79F23"/>
        <w:category>
          <w:name w:val="General"/>
          <w:gallery w:val="placeholder"/>
        </w:category>
        <w:types>
          <w:type w:val="bbPlcHdr"/>
        </w:types>
        <w:behaviors>
          <w:behavior w:val="content"/>
        </w:behaviors>
        <w:guid w:val="{73577AB1-9548-474C-A60B-DE66F9C8E14F}"/>
      </w:docPartPr>
      <w:docPartBody>
        <w:p w:rsidR="00045993" w:rsidRPr="00BC2868" w:rsidRDefault="00045993" w:rsidP="00445611">
          <w:pPr>
            <w:spacing w:after="0" w:line="240" w:lineRule="auto"/>
            <w:rPr>
              <w:rStyle w:val="PlaceholderText"/>
              <w:rFonts w:ascii="Libre Franklin Thin" w:hAnsi="Libre Franklin Thin"/>
              <w:i/>
              <w:iCs/>
              <w:color w:val="747474" w:themeColor="background2" w:themeShade="80"/>
            </w:rPr>
          </w:pPr>
          <w:r w:rsidRPr="00BC2868">
            <w:rPr>
              <w:rStyle w:val="PlaceholderText"/>
              <w:rFonts w:ascii="Libre Franklin Thin" w:hAnsi="Libre Franklin Thin"/>
              <w:i/>
              <w:iCs/>
              <w:color w:val="747474" w:themeColor="background2" w:themeShade="80"/>
            </w:rPr>
            <w:t xml:space="preserve">Veuillez renseigner l’identité de la personne </w:t>
          </w:r>
          <w:r>
            <w:rPr>
              <w:rStyle w:val="PlaceholderText"/>
              <w:rFonts w:ascii="Libre Franklin Thin" w:hAnsi="Libre Franklin Thin"/>
              <w:i/>
              <w:iCs/>
              <w:color w:val="747474" w:themeColor="background2" w:themeShade="80"/>
            </w:rPr>
            <w:t xml:space="preserve">ou l’entité </w:t>
          </w:r>
          <w:r w:rsidRPr="00BC2868">
            <w:rPr>
              <w:rStyle w:val="PlaceholderText"/>
              <w:rFonts w:ascii="Libre Franklin Thin" w:hAnsi="Libre Franklin Thin"/>
              <w:i/>
              <w:iCs/>
              <w:color w:val="747474" w:themeColor="background2" w:themeShade="80"/>
            </w:rPr>
            <w:t xml:space="preserve">qui a décidé d’installer des caméras de surveillance et qui détermine les finalités de celles-ci. Si plusieurs personnes </w:t>
          </w:r>
          <w:r>
            <w:rPr>
              <w:rStyle w:val="PlaceholderText"/>
              <w:rFonts w:ascii="Libre Franklin Thin" w:hAnsi="Libre Franklin Thin"/>
              <w:i/>
              <w:iCs/>
              <w:color w:val="747474" w:themeColor="background2" w:themeShade="80"/>
            </w:rPr>
            <w:t xml:space="preserve">ou entités </w:t>
          </w:r>
          <w:r w:rsidRPr="00BC2868">
            <w:rPr>
              <w:rStyle w:val="PlaceholderText"/>
              <w:rFonts w:ascii="Libre Franklin Thin" w:hAnsi="Libre Franklin Thin"/>
              <w:i/>
              <w:iCs/>
              <w:color w:val="747474" w:themeColor="background2" w:themeShade="80"/>
            </w:rPr>
            <w:t>sont responsables du traitement, mentionnez les noms de ces différents responsables du traitement.</w:t>
          </w:r>
          <w:r>
            <w:rPr>
              <w:rStyle w:val="PlaceholderText"/>
              <w:rFonts w:ascii="Libre Franklin Thin" w:hAnsi="Libre Franklin Thin"/>
              <w:i/>
              <w:iCs/>
              <w:color w:val="747474" w:themeColor="background2" w:themeShade="80"/>
            </w:rPr>
            <w:br/>
          </w:r>
          <w:r>
            <w:rPr>
              <w:rStyle w:val="PlaceholderText"/>
              <w:rFonts w:ascii="Libre Franklin Thin" w:hAnsi="Libre Franklin Thin"/>
              <w:i/>
              <w:iCs/>
              <w:color w:val="747474" w:themeColor="background2" w:themeShade="80"/>
            </w:rPr>
            <w:br/>
          </w:r>
          <w:r w:rsidRPr="00430654">
            <w:rPr>
              <w:rFonts w:ascii="Libre Franklin Thin" w:hAnsi="Libre Franklin Thin"/>
              <w:i/>
              <w:iCs/>
              <w:color w:val="747474" w:themeColor="background2" w:themeShade="80"/>
            </w:rPr>
            <w:t>Par exemple, « Jean Dupont » (pour un particulier), « L’association des copropriétaires (ACP) » ou encore « Agence de Voyages ABC »</w:t>
          </w:r>
          <w:r>
            <w:rPr>
              <w:rFonts w:ascii="Libre Franklin Thin" w:hAnsi="Libre Franklin Thin"/>
              <w:i/>
              <w:iCs/>
              <w:color w:val="747474" w:themeColor="background2" w:themeShade="80"/>
            </w:rPr>
            <w:t xml:space="preserve"> (pour une personne morale).</w:t>
          </w:r>
        </w:p>
        <w:p w:rsidR="00045993" w:rsidRPr="00BC2868" w:rsidRDefault="00045993" w:rsidP="00445611">
          <w:pPr>
            <w:rPr>
              <w:rStyle w:val="PlaceholderText"/>
              <w:rFonts w:ascii="Libre Franklin Thin" w:hAnsi="Libre Franklin Thin"/>
              <w:i/>
              <w:iCs/>
              <w:color w:val="747474" w:themeColor="background2" w:themeShade="80"/>
            </w:rPr>
          </w:pPr>
        </w:p>
        <w:p w:rsidR="00045993" w:rsidRPr="00BC2868" w:rsidRDefault="00045993" w:rsidP="00445611">
          <w:pPr>
            <w:rPr>
              <w:rStyle w:val="PlaceholderText"/>
              <w:rFonts w:ascii="Libre Franklin Thin" w:hAnsi="Libre Franklin Thin"/>
              <w:i/>
              <w:iCs/>
              <w:color w:val="747474" w:themeColor="background2" w:themeShade="80"/>
            </w:rPr>
          </w:pPr>
          <w:r w:rsidRPr="00BC2868">
            <w:rPr>
              <w:rStyle w:val="PlaceholderText"/>
              <w:rFonts w:ascii="Libre Franklin Thin" w:hAnsi="Libre Franklin Thin"/>
              <w:b/>
              <w:bCs/>
              <w:i/>
              <w:iCs/>
              <w:color w:val="FF0000"/>
            </w:rPr>
            <w:t>Attention</w:t>
          </w:r>
          <w:r w:rsidRPr="00BC2868">
            <w:rPr>
              <w:rStyle w:val="PlaceholderText"/>
              <w:rFonts w:ascii="Libre Franklin Thin" w:hAnsi="Libre Franklin Thin"/>
              <w:i/>
              <w:iCs/>
              <w:color w:val="FF0000"/>
            </w:rPr>
            <w:t xml:space="preserve"> </w:t>
          </w:r>
          <w:r w:rsidRPr="00BC2868">
            <w:rPr>
              <w:rStyle w:val="PlaceholderText"/>
              <w:rFonts w:ascii="Libre Franklin Thin" w:hAnsi="Libre Franklin Thin"/>
              <w:i/>
              <w:iCs/>
              <w:color w:val="747474" w:themeColor="background2" w:themeShade="80"/>
            </w:rPr>
            <w:t>: la décision d'utiliser des caméras de surveillance mobiles dans les lieux fermés ne peut être prise par le responsable du traitement que dans les cas suivants:</w:t>
          </w:r>
        </w:p>
        <w:p w:rsidR="00045993" w:rsidRPr="00BC2868" w:rsidRDefault="00045993" w:rsidP="00045993">
          <w:pPr>
            <w:pStyle w:val="ListParagraph"/>
            <w:numPr>
              <w:ilvl w:val="0"/>
              <w:numId w:val="2"/>
            </w:numPr>
            <w:spacing w:after="0" w:line="240" w:lineRule="auto"/>
            <w:rPr>
              <w:rStyle w:val="PlaceholderText"/>
              <w:rFonts w:ascii="Libre Franklin Thin" w:hAnsi="Libre Franklin Thin"/>
              <w:i/>
              <w:iCs/>
              <w:color w:val="747474" w:themeColor="background2" w:themeShade="80"/>
            </w:rPr>
          </w:pPr>
          <w:r w:rsidRPr="00BC2868">
            <w:rPr>
              <w:rStyle w:val="PlaceholderText"/>
              <w:rFonts w:ascii="Libre Franklin Thin" w:hAnsi="Libre Franklin Thin"/>
              <w:i/>
              <w:iCs/>
              <w:color w:val="747474" w:themeColor="background2" w:themeShade="80"/>
            </w:rPr>
            <w:t>l'utilisation de caméras de surveillance mobiles dans le cadre de l'article 142 de la loi du 2 octobre 2017 réglementant la sécurité privée et particulière ;</w:t>
          </w:r>
        </w:p>
        <w:p w:rsidR="00045993" w:rsidRPr="00BC2868" w:rsidRDefault="00045993" w:rsidP="00045993">
          <w:pPr>
            <w:pStyle w:val="ListParagraph"/>
            <w:numPr>
              <w:ilvl w:val="0"/>
              <w:numId w:val="2"/>
            </w:numPr>
            <w:spacing w:after="0" w:line="240" w:lineRule="auto"/>
            <w:rPr>
              <w:rStyle w:val="PlaceholderText"/>
              <w:rFonts w:ascii="Libre Franklin Thin" w:hAnsi="Libre Franklin Thin"/>
              <w:i/>
              <w:iCs/>
              <w:color w:val="747474" w:themeColor="background2" w:themeShade="80"/>
            </w:rPr>
          </w:pPr>
          <w:r w:rsidRPr="00BC2868">
            <w:rPr>
              <w:rStyle w:val="PlaceholderText"/>
              <w:rFonts w:ascii="Libre Franklin Thin" w:hAnsi="Libre Franklin Thin"/>
              <w:i/>
              <w:iCs/>
              <w:color w:val="747474" w:themeColor="background2" w:themeShade="80"/>
            </w:rPr>
            <w:t>l'utilisation de caméras de surveillance mobiles dans un lieu fermé, ou les parties de ce lieu fermé, où personne n'est supposé être présent ;</w:t>
          </w:r>
        </w:p>
        <w:p w:rsidR="00970E35" w:rsidRDefault="00045993" w:rsidP="00045993">
          <w:pPr>
            <w:pStyle w:val="258F6B0398B44AC49F1C30D3C3A79F236"/>
          </w:pPr>
          <w:r w:rsidRPr="00BC2868">
            <w:rPr>
              <w:rStyle w:val="PlaceholderText"/>
              <w:rFonts w:ascii="Libre Franklin Thin" w:hAnsi="Libre Franklin Thin"/>
              <w:i/>
              <w:iCs/>
              <w:color w:val="747474" w:themeColor="background2" w:themeShade="80"/>
            </w:rPr>
            <w:t>l'utilisation de caméras de surveillance mobiles par une personne physique, à des fins personnelles ou domestiques, dans un lieu fermé non accessible au public.</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re Franklin Thin">
    <w:panose1 w:val="00000300000000000000"/>
    <w:charset w:val="00"/>
    <w:family w:val="auto"/>
    <w:pitch w:val="variable"/>
    <w:sig w:usb0="20000007" w:usb1="00000000"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re Franklin">
    <w:panose1 w:val="00000500000000000000"/>
    <w:charset w:val="00"/>
    <w:family w:val="auto"/>
    <w:pitch w:val="variable"/>
    <w:sig w:usb0="20000007" w:usb1="00000000" w:usb2="00000000" w:usb3="00000000" w:csb0="00000193" w:csb1="00000000"/>
  </w:font>
  <w:font w:name="Libre Franklin SemiBold">
    <w:panose1 w:val="00000700000000000000"/>
    <w:charset w:val="00"/>
    <w:family w:val="auto"/>
    <w:pitch w:val="variable"/>
    <w:sig w:usb0="20000007" w:usb1="00000000" w:usb2="00000000" w:usb3="00000000" w:csb0="00000193" w:csb1="00000000"/>
  </w:font>
  <w:font w:name="Libre Franklin Medium">
    <w:panose1 w:val="00000600000000000000"/>
    <w:charset w:val="00"/>
    <w:family w:val="auto"/>
    <w:pitch w:val="variable"/>
    <w:sig w:usb0="20000007" w:usb1="00000000" w:usb2="00000000" w:usb3="00000000" w:csb0="00000193" w:csb1="00000000"/>
  </w:font>
  <w:font w:name="Libre Franklin ExtraLight">
    <w:panose1 w:val="00000300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Libre Franklin Light">
    <w:panose1 w:val="00000400000000000000"/>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254D1"/>
    <w:multiLevelType w:val="hybridMultilevel"/>
    <w:tmpl w:val="A8E2771E"/>
    <w:lvl w:ilvl="0" w:tplc="5B02EBD2">
      <w:start w:val="1"/>
      <w:numFmt w:val="decimal"/>
      <w:lvlText w:val="%1°"/>
      <w:lvlJc w:val="left"/>
      <w:pPr>
        <w:ind w:left="720" w:hanging="360"/>
      </w:pPr>
      <w:rPr>
        <w:rFonts w:ascii="Libre Franklin Thin" w:hAnsi="Libre Franklin Thin" w:hint="default"/>
        <w:b w:val="0"/>
        <w:bCs w:val="0"/>
        <w:i/>
        <w:iCs/>
        <w:color w:val="747474" w:themeColor="background2" w:themeShade="8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D3F209F"/>
    <w:multiLevelType w:val="hybridMultilevel"/>
    <w:tmpl w:val="A9D2781A"/>
    <w:lvl w:ilvl="0" w:tplc="1E12EE28">
      <w:start w:val="1"/>
      <w:numFmt w:val="decimal"/>
      <w:lvlText w:val="%1°"/>
      <w:lvlJc w:val="left"/>
      <w:pPr>
        <w:ind w:left="720" w:hanging="360"/>
      </w:pPr>
      <w:rPr>
        <w:rFonts w:ascii="Libre Franklin Thin" w:hAnsi="Libre Franklin Thin" w:hint="default"/>
        <w:b w:val="0"/>
        <w:bCs w:val="0"/>
        <w:i/>
        <w:iCs/>
        <w:color w:val="747474" w:themeColor="background2" w:themeShade="8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405101992">
    <w:abstractNumId w:val="0"/>
  </w:num>
  <w:num w:numId="2" w16cid:durableId="392119277">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45C"/>
    <w:rsid w:val="00045993"/>
    <w:rsid w:val="00067BAC"/>
    <w:rsid w:val="000B3BA9"/>
    <w:rsid w:val="001E1EB6"/>
    <w:rsid w:val="00747918"/>
    <w:rsid w:val="00970E35"/>
    <w:rsid w:val="00DB0E62"/>
    <w:rsid w:val="00DC245C"/>
    <w:rsid w:val="00F857A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BE" w:eastAsia="fr-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459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Heading2"/>
    <w:next w:val="Normal"/>
    <w:link w:val="Heading3Char"/>
    <w:uiPriority w:val="9"/>
    <w:unhideWhenUsed/>
    <w:qFormat/>
    <w:rsid w:val="00045993"/>
    <w:pPr>
      <w:spacing w:before="200" w:after="160" w:line="259" w:lineRule="auto"/>
      <w:ind w:left="113"/>
      <w:outlineLvl w:val="2"/>
    </w:pPr>
    <w:rPr>
      <w:rFonts w:ascii="Libre Franklin Medium" w:hAnsi="Libre Franklin Medium"/>
      <w:color w:val="auto"/>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5993"/>
    <w:rPr>
      <w:color w:val="666666"/>
    </w:rPr>
  </w:style>
  <w:style w:type="paragraph" w:customStyle="1" w:styleId="AE314C02FF564C6BAE76D2FEF43776FB">
    <w:name w:val="AE314C02FF564C6BAE76D2FEF43776FB"/>
  </w:style>
  <w:style w:type="paragraph" w:customStyle="1" w:styleId="F6D47B212A7F4DFDAAB45492F59755A7">
    <w:name w:val="F6D47B212A7F4DFDAAB45492F59755A7"/>
  </w:style>
  <w:style w:type="paragraph" w:customStyle="1" w:styleId="1B98BC589A954C669F2C640B97D80C5F">
    <w:name w:val="1B98BC589A954C669F2C640B97D80C5F"/>
  </w:style>
  <w:style w:type="paragraph" w:customStyle="1" w:styleId="3762159E4B134486B02655C301DD5982">
    <w:name w:val="3762159E4B134486B02655C301DD5982"/>
  </w:style>
  <w:style w:type="paragraph" w:customStyle="1" w:styleId="6B07FA2F7E084D64A35826531F62D3FD">
    <w:name w:val="6B07FA2F7E084D64A35826531F62D3FD"/>
  </w:style>
  <w:style w:type="paragraph" w:customStyle="1" w:styleId="035CA920F42D4939A2C716BD0C51BCCB">
    <w:name w:val="035CA920F42D4939A2C716BD0C51BCCB"/>
  </w:style>
  <w:style w:type="paragraph" w:customStyle="1" w:styleId="244D0C9E328B4BB895D949E1B1226B2D">
    <w:name w:val="244D0C9E328B4BB895D949E1B1226B2D"/>
  </w:style>
  <w:style w:type="paragraph" w:customStyle="1" w:styleId="91B8358329B64F868D5ABE215E29F72B">
    <w:name w:val="91B8358329B64F868D5ABE215E29F72B"/>
  </w:style>
  <w:style w:type="paragraph" w:customStyle="1" w:styleId="CFCC86BA879C476B8447ED03EB811B4E">
    <w:name w:val="CFCC86BA879C476B8447ED03EB811B4E"/>
  </w:style>
  <w:style w:type="paragraph" w:customStyle="1" w:styleId="2E023CA0D1AA4C51835032CFFB245BED">
    <w:name w:val="2E023CA0D1AA4C51835032CFFB245BED"/>
  </w:style>
  <w:style w:type="character" w:customStyle="1" w:styleId="Heading3Char">
    <w:name w:val="Heading 3 Char"/>
    <w:basedOn w:val="DefaultParagraphFont"/>
    <w:link w:val="Heading3"/>
    <w:uiPriority w:val="9"/>
    <w:rsid w:val="00045993"/>
    <w:rPr>
      <w:rFonts w:ascii="Libre Franklin Medium" w:eastAsiaTheme="majorEastAsia" w:hAnsi="Libre Franklin Medium" w:cstheme="majorBidi"/>
      <w:sz w:val="21"/>
      <w:szCs w:val="21"/>
      <w:lang w:eastAsia="en-US"/>
    </w:rPr>
  </w:style>
  <w:style w:type="character" w:customStyle="1" w:styleId="Heading2Char">
    <w:name w:val="Heading 2 Char"/>
    <w:basedOn w:val="DefaultParagraphFont"/>
    <w:link w:val="Heading2"/>
    <w:uiPriority w:val="9"/>
    <w:semiHidden/>
    <w:rsid w:val="00045993"/>
    <w:rPr>
      <w:rFonts w:asciiTheme="majorHAnsi" w:eastAsiaTheme="majorEastAsia" w:hAnsiTheme="majorHAnsi" w:cstheme="majorBidi"/>
      <w:color w:val="0F4761" w:themeColor="accent1" w:themeShade="BF"/>
      <w:sz w:val="32"/>
      <w:szCs w:val="32"/>
    </w:rPr>
  </w:style>
  <w:style w:type="character" w:styleId="FootnoteReference">
    <w:name w:val="footnote reference"/>
    <w:basedOn w:val="DefaultParagraphFont"/>
    <w:uiPriority w:val="99"/>
    <w:semiHidden/>
    <w:unhideWhenUsed/>
    <w:rsid w:val="00045993"/>
    <w:rPr>
      <w:vertAlign w:val="superscript"/>
    </w:rPr>
  </w:style>
  <w:style w:type="character" w:styleId="Hyperlink">
    <w:name w:val="Hyperlink"/>
    <w:basedOn w:val="DefaultParagraphFont"/>
    <w:uiPriority w:val="99"/>
    <w:unhideWhenUsed/>
    <w:rsid w:val="00045993"/>
    <w:rPr>
      <w:color w:val="467886" w:themeColor="hyperlink"/>
      <w:u w:val="single"/>
    </w:rPr>
  </w:style>
  <w:style w:type="paragraph" w:styleId="CommentText">
    <w:name w:val="annotation text"/>
    <w:basedOn w:val="Normal"/>
    <w:link w:val="CommentTextChar"/>
    <w:uiPriority w:val="99"/>
    <w:semiHidden/>
    <w:unhideWhenUsed/>
    <w:rsid w:val="00045993"/>
    <w:pPr>
      <w:spacing w:line="240" w:lineRule="auto"/>
    </w:pPr>
    <w:rPr>
      <w:sz w:val="20"/>
      <w:szCs w:val="20"/>
    </w:rPr>
  </w:style>
  <w:style w:type="character" w:customStyle="1" w:styleId="CommentTextChar">
    <w:name w:val="Comment Text Char"/>
    <w:basedOn w:val="DefaultParagraphFont"/>
    <w:link w:val="CommentText"/>
    <w:uiPriority w:val="99"/>
    <w:semiHidden/>
    <w:rsid w:val="00045993"/>
    <w:rPr>
      <w:sz w:val="20"/>
      <w:szCs w:val="20"/>
    </w:rPr>
  </w:style>
  <w:style w:type="paragraph" w:styleId="CommentSubject">
    <w:name w:val="annotation subject"/>
    <w:basedOn w:val="CommentText"/>
    <w:next w:val="CommentText"/>
    <w:link w:val="CommentSubjectChar"/>
    <w:uiPriority w:val="99"/>
    <w:semiHidden/>
    <w:unhideWhenUsed/>
    <w:rsid w:val="00045993"/>
    <w:pPr>
      <w:ind w:left="113"/>
    </w:pPr>
    <w:rPr>
      <w:rFonts w:ascii="Libre Franklin" w:eastAsiaTheme="minorHAnsi" w:hAnsi="Libre Franklin"/>
      <w:b/>
      <w:bCs/>
      <w:lang w:eastAsia="en-US"/>
    </w:rPr>
  </w:style>
  <w:style w:type="character" w:customStyle="1" w:styleId="CommentSubjectChar">
    <w:name w:val="Comment Subject Char"/>
    <w:basedOn w:val="CommentTextChar"/>
    <w:link w:val="CommentSubject"/>
    <w:uiPriority w:val="99"/>
    <w:semiHidden/>
    <w:rsid w:val="00045993"/>
    <w:rPr>
      <w:rFonts w:ascii="Libre Franklin" w:eastAsiaTheme="minorHAnsi" w:hAnsi="Libre Franklin"/>
      <w:b/>
      <w:bCs/>
      <w:sz w:val="20"/>
      <w:szCs w:val="20"/>
      <w:lang w:eastAsia="en-US"/>
    </w:rPr>
  </w:style>
  <w:style w:type="character" w:styleId="FollowedHyperlink">
    <w:name w:val="FollowedHyperlink"/>
    <w:basedOn w:val="DefaultParagraphFont"/>
    <w:uiPriority w:val="99"/>
    <w:semiHidden/>
    <w:unhideWhenUsed/>
    <w:rsid w:val="00045993"/>
    <w:rPr>
      <w:color w:val="96607D" w:themeColor="followedHyperlink"/>
      <w:u w:val="single"/>
    </w:rPr>
  </w:style>
  <w:style w:type="paragraph" w:styleId="ListParagraph">
    <w:name w:val="List Paragraph"/>
    <w:basedOn w:val="Normal"/>
    <w:uiPriority w:val="34"/>
    <w:qFormat/>
    <w:rsid w:val="00045993"/>
    <w:pPr>
      <w:spacing w:line="259" w:lineRule="auto"/>
      <w:ind w:left="720"/>
      <w:contextualSpacing/>
    </w:pPr>
    <w:rPr>
      <w:rFonts w:ascii="Libre Franklin" w:eastAsiaTheme="minorHAnsi" w:hAnsi="Libre Franklin"/>
      <w:sz w:val="18"/>
      <w:szCs w:val="22"/>
      <w:lang w:eastAsia="en-US"/>
    </w:rPr>
  </w:style>
  <w:style w:type="paragraph" w:customStyle="1" w:styleId="10C48676CEE049ADA9D1CF80B3641CB016">
    <w:name w:val="10C48676CEE049ADA9D1CF80B3641CB016"/>
    <w:rsid w:val="00045993"/>
    <w:pPr>
      <w:spacing w:line="259" w:lineRule="auto"/>
      <w:ind w:left="113"/>
    </w:pPr>
    <w:rPr>
      <w:rFonts w:ascii="Libre Franklin" w:eastAsiaTheme="minorHAnsi" w:hAnsi="Libre Franklin"/>
      <w:sz w:val="18"/>
      <w:szCs w:val="22"/>
      <w:lang w:eastAsia="en-US"/>
    </w:rPr>
  </w:style>
  <w:style w:type="paragraph" w:customStyle="1" w:styleId="83B053DEB24445A1A69E6CB1A70B768016">
    <w:name w:val="83B053DEB24445A1A69E6CB1A70B768016"/>
    <w:rsid w:val="00045993"/>
    <w:pPr>
      <w:spacing w:line="259" w:lineRule="auto"/>
      <w:ind w:left="113"/>
    </w:pPr>
    <w:rPr>
      <w:rFonts w:ascii="Libre Franklin" w:eastAsiaTheme="minorHAnsi" w:hAnsi="Libre Franklin"/>
      <w:sz w:val="18"/>
      <w:szCs w:val="22"/>
      <w:lang w:eastAsia="en-US"/>
    </w:rPr>
  </w:style>
  <w:style w:type="paragraph" w:customStyle="1" w:styleId="258F6B0398B44AC49F1C30D3C3A79F236">
    <w:name w:val="258F6B0398B44AC49F1C30D3C3A79F236"/>
    <w:rsid w:val="00045993"/>
    <w:pPr>
      <w:spacing w:line="259" w:lineRule="auto"/>
      <w:ind w:left="720"/>
      <w:contextualSpacing/>
    </w:pPr>
    <w:rPr>
      <w:rFonts w:ascii="Libre Franklin" w:eastAsiaTheme="minorHAnsi" w:hAnsi="Libre Franklin"/>
      <w:sz w:val="18"/>
      <w:szCs w:val="22"/>
      <w:lang w:eastAsia="en-US"/>
    </w:rPr>
  </w:style>
  <w:style w:type="paragraph" w:customStyle="1" w:styleId="AEBD6316424B4F26BDB92CAAE1C29DC214">
    <w:name w:val="AEBD6316424B4F26BDB92CAAE1C29DC214"/>
    <w:rsid w:val="00045993"/>
    <w:pPr>
      <w:spacing w:line="259" w:lineRule="auto"/>
      <w:ind w:left="113"/>
    </w:pPr>
    <w:rPr>
      <w:rFonts w:ascii="Libre Franklin" w:eastAsiaTheme="minorHAnsi" w:hAnsi="Libre Franklin"/>
      <w:sz w:val="18"/>
      <w:szCs w:val="22"/>
      <w:lang w:eastAsia="en-US"/>
    </w:rPr>
  </w:style>
  <w:style w:type="paragraph" w:customStyle="1" w:styleId="7D0C92017E7E472D817BA8D53194370B14">
    <w:name w:val="7D0C92017E7E472D817BA8D53194370B14"/>
    <w:rsid w:val="00045993"/>
    <w:pPr>
      <w:spacing w:line="259" w:lineRule="auto"/>
      <w:ind w:left="113"/>
    </w:pPr>
    <w:rPr>
      <w:rFonts w:ascii="Libre Franklin" w:eastAsiaTheme="minorHAnsi" w:hAnsi="Libre Franklin"/>
      <w:sz w:val="18"/>
      <w:szCs w:val="22"/>
      <w:lang w:eastAsia="en-US"/>
    </w:rPr>
  </w:style>
  <w:style w:type="paragraph" w:customStyle="1" w:styleId="30440F0D84DB46189423F47B60B3171114">
    <w:name w:val="30440F0D84DB46189423F47B60B3171114"/>
    <w:rsid w:val="00045993"/>
    <w:pPr>
      <w:spacing w:line="259" w:lineRule="auto"/>
      <w:ind w:left="113"/>
    </w:pPr>
    <w:rPr>
      <w:rFonts w:ascii="Libre Franklin" w:eastAsiaTheme="minorHAnsi" w:hAnsi="Libre Franklin"/>
      <w:sz w:val="18"/>
      <w:szCs w:val="22"/>
      <w:lang w:eastAsia="en-US"/>
    </w:rPr>
  </w:style>
  <w:style w:type="paragraph" w:customStyle="1" w:styleId="46FD73DB6DBD478B85502C355C4CAD0414">
    <w:name w:val="46FD73DB6DBD478B85502C355C4CAD0414"/>
    <w:rsid w:val="00045993"/>
    <w:pPr>
      <w:spacing w:line="259" w:lineRule="auto"/>
      <w:ind w:left="113"/>
    </w:pPr>
    <w:rPr>
      <w:rFonts w:ascii="Libre Franklin" w:eastAsiaTheme="minorHAnsi" w:hAnsi="Libre Franklin"/>
      <w:sz w:val="18"/>
      <w:szCs w:val="22"/>
      <w:lang w:eastAsia="en-US"/>
    </w:rPr>
  </w:style>
  <w:style w:type="paragraph" w:customStyle="1" w:styleId="D9FB2C219F39465A8279D0FDD4A9D7F614">
    <w:name w:val="D9FB2C219F39465A8279D0FDD4A9D7F614"/>
    <w:rsid w:val="00045993"/>
    <w:pPr>
      <w:spacing w:line="259" w:lineRule="auto"/>
      <w:ind w:left="113"/>
    </w:pPr>
    <w:rPr>
      <w:rFonts w:ascii="Libre Franklin" w:eastAsiaTheme="minorHAnsi" w:hAnsi="Libre Franklin"/>
      <w:sz w:val="18"/>
      <w:szCs w:val="22"/>
      <w:lang w:eastAsia="en-US"/>
    </w:rPr>
  </w:style>
  <w:style w:type="paragraph" w:customStyle="1" w:styleId="AABA841E12E8494A8E3C2B961ADA576114">
    <w:name w:val="AABA841E12E8494A8E3C2B961ADA576114"/>
    <w:rsid w:val="00045993"/>
    <w:pPr>
      <w:spacing w:line="259" w:lineRule="auto"/>
      <w:ind w:left="113"/>
    </w:pPr>
    <w:rPr>
      <w:rFonts w:ascii="Libre Franklin" w:eastAsiaTheme="minorHAnsi" w:hAnsi="Libre Franklin"/>
      <w:sz w:val="18"/>
      <w:szCs w:val="22"/>
      <w:lang w:eastAsia="en-US"/>
    </w:rPr>
  </w:style>
  <w:style w:type="paragraph" w:customStyle="1" w:styleId="4863D98AD3F8408ABAA41543346B7B3514">
    <w:name w:val="4863D98AD3F8408ABAA41543346B7B3514"/>
    <w:rsid w:val="00045993"/>
    <w:pPr>
      <w:spacing w:line="259" w:lineRule="auto"/>
      <w:ind w:left="113"/>
    </w:pPr>
    <w:rPr>
      <w:rFonts w:ascii="Libre Franklin" w:eastAsiaTheme="minorHAnsi" w:hAnsi="Libre Franklin"/>
      <w:sz w:val="18"/>
      <w:szCs w:val="22"/>
      <w:lang w:eastAsia="en-US"/>
    </w:rPr>
  </w:style>
  <w:style w:type="paragraph" w:customStyle="1" w:styleId="C4ABAFC4957C42F9BF8C249BAE9D32EF14">
    <w:name w:val="C4ABAFC4957C42F9BF8C249BAE9D32EF14"/>
    <w:rsid w:val="00045993"/>
    <w:pPr>
      <w:spacing w:line="259" w:lineRule="auto"/>
      <w:ind w:left="113"/>
    </w:pPr>
    <w:rPr>
      <w:rFonts w:ascii="Libre Franklin" w:eastAsiaTheme="minorHAnsi" w:hAnsi="Libre Franklin"/>
      <w:sz w:val="18"/>
      <w:szCs w:val="22"/>
      <w:lang w:eastAsia="en-US"/>
    </w:rPr>
  </w:style>
  <w:style w:type="paragraph" w:customStyle="1" w:styleId="D82122C792DB47829B99C60989002CD014">
    <w:name w:val="D82122C792DB47829B99C60989002CD014"/>
    <w:rsid w:val="00045993"/>
    <w:pPr>
      <w:spacing w:line="259" w:lineRule="auto"/>
      <w:ind w:left="113"/>
    </w:pPr>
    <w:rPr>
      <w:rFonts w:ascii="Libre Franklin" w:eastAsiaTheme="minorHAnsi" w:hAnsi="Libre Franklin"/>
      <w:sz w:val="18"/>
      <w:szCs w:val="22"/>
      <w:lang w:eastAsia="en-US"/>
    </w:rPr>
  </w:style>
  <w:style w:type="paragraph" w:customStyle="1" w:styleId="11002BAD62E04AEA9CB6EBF4CE71C93F14">
    <w:name w:val="11002BAD62E04AEA9CB6EBF4CE71C93F14"/>
    <w:rsid w:val="00045993"/>
    <w:pPr>
      <w:spacing w:line="259" w:lineRule="auto"/>
      <w:ind w:left="113"/>
    </w:pPr>
    <w:rPr>
      <w:rFonts w:ascii="Libre Franklin" w:eastAsiaTheme="minorHAnsi" w:hAnsi="Libre Franklin"/>
      <w:sz w:val="18"/>
      <w:szCs w:val="22"/>
      <w:lang w:eastAsia="en-US"/>
    </w:rPr>
  </w:style>
  <w:style w:type="paragraph" w:customStyle="1" w:styleId="CF16751359B042BDBDDF7468E96CAEBF14">
    <w:name w:val="CF16751359B042BDBDDF7468E96CAEBF14"/>
    <w:rsid w:val="00045993"/>
    <w:pPr>
      <w:spacing w:line="259" w:lineRule="auto"/>
      <w:ind w:left="113"/>
    </w:pPr>
    <w:rPr>
      <w:rFonts w:ascii="Libre Franklin" w:eastAsiaTheme="minorHAnsi" w:hAnsi="Libre Franklin"/>
      <w:sz w:val="18"/>
      <w:szCs w:val="22"/>
      <w:lang w:eastAsia="en-US"/>
    </w:rPr>
  </w:style>
  <w:style w:type="paragraph" w:customStyle="1" w:styleId="A9FDD4337D474544BE71356FB54937CC14">
    <w:name w:val="A9FDD4337D474544BE71356FB54937CC14"/>
    <w:rsid w:val="00045993"/>
    <w:pPr>
      <w:spacing w:line="259" w:lineRule="auto"/>
      <w:ind w:left="113"/>
    </w:pPr>
    <w:rPr>
      <w:rFonts w:ascii="Libre Franklin" w:eastAsiaTheme="minorHAnsi" w:hAnsi="Libre Franklin"/>
      <w:sz w:val="18"/>
      <w:szCs w:val="22"/>
      <w:lang w:eastAsia="en-US"/>
    </w:rPr>
  </w:style>
  <w:style w:type="paragraph" w:customStyle="1" w:styleId="75DEB99AFA8E407DB9B41F3AD7D9C89914">
    <w:name w:val="75DEB99AFA8E407DB9B41F3AD7D9C89914"/>
    <w:rsid w:val="00045993"/>
    <w:pPr>
      <w:spacing w:line="259" w:lineRule="auto"/>
      <w:ind w:left="113"/>
    </w:pPr>
    <w:rPr>
      <w:rFonts w:ascii="Libre Franklin" w:eastAsiaTheme="minorHAnsi" w:hAnsi="Libre Franklin"/>
      <w:sz w:val="18"/>
      <w:szCs w:val="22"/>
      <w:lang w:eastAsia="en-US"/>
    </w:rPr>
  </w:style>
  <w:style w:type="paragraph" w:customStyle="1" w:styleId="BF5A8410F7FF4AAA8641E27959453D2914">
    <w:name w:val="BF5A8410F7FF4AAA8641E27959453D2914"/>
    <w:rsid w:val="00045993"/>
    <w:pPr>
      <w:spacing w:line="259" w:lineRule="auto"/>
      <w:ind w:left="113"/>
    </w:pPr>
    <w:rPr>
      <w:rFonts w:ascii="Libre Franklin" w:eastAsiaTheme="minorHAnsi" w:hAnsi="Libre Franklin"/>
      <w:sz w:val="18"/>
      <w:szCs w:val="22"/>
      <w:lang w:eastAsia="en-US"/>
    </w:rPr>
  </w:style>
  <w:style w:type="paragraph" w:customStyle="1" w:styleId="FABA76376AE94CFDB5E67134C61BB30314">
    <w:name w:val="FABA76376AE94CFDB5E67134C61BB30314"/>
    <w:rsid w:val="00045993"/>
    <w:pPr>
      <w:spacing w:line="259" w:lineRule="auto"/>
      <w:ind w:left="113"/>
    </w:pPr>
    <w:rPr>
      <w:rFonts w:ascii="Libre Franklin" w:eastAsiaTheme="minorHAnsi" w:hAnsi="Libre Franklin"/>
      <w:sz w:val="18"/>
      <w:szCs w:val="22"/>
      <w:lang w:eastAsia="en-US"/>
    </w:rPr>
  </w:style>
  <w:style w:type="paragraph" w:customStyle="1" w:styleId="B3C40220E10F4CAF9E3A1176157DC12814">
    <w:name w:val="B3C40220E10F4CAF9E3A1176157DC12814"/>
    <w:rsid w:val="00045993"/>
    <w:pPr>
      <w:spacing w:line="259" w:lineRule="auto"/>
      <w:ind w:left="113"/>
    </w:pPr>
    <w:rPr>
      <w:rFonts w:ascii="Libre Franklin" w:eastAsiaTheme="minorHAnsi" w:hAnsi="Libre Franklin"/>
      <w:sz w:val="18"/>
      <w:szCs w:val="22"/>
      <w:lang w:eastAsia="en-US"/>
    </w:rPr>
  </w:style>
  <w:style w:type="paragraph" w:customStyle="1" w:styleId="75B8CE9A817A4792BC65A2AE8E729F9114">
    <w:name w:val="75B8CE9A817A4792BC65A2AE8E729F9114"/>
    <w:rsid w:val="00045993"/>
    <w:pPr>
      <w:spacing w:line="259" w:lineRule="auto"/>
      <w:ind w:left="113"/>
    </w:pPr>
    <w:rPr>
      <w:rFonts w:ascii="Libre Franklin" w:eastAsiaTheme="minorHAnsi" w:hAnsi="Libre Franklin"/>
      <w:sz w:val="18"/>
      <w:szCs w:val="22"/>
      <w:lang w:eastAsia="en-US"/>
    </w:rPr>
  </w:style>
  <w:style w:type="paragraph" w:customStyle="1" w:styleId="1C8B27FB19984622AFB8E50B75F3296014">
    <w:name w:val="1C8B27FB19984622AFB8E50B75F3296014"/>
    <w:rsid w:val="00045993"/>
    <w:pPr>
      <w:spacing w:line="259" w:lineRule="auto"/>
      <w:ind w:left="113"/>
    </w:pPr>
    <w:rPr>
      <w:rFonts w:ascii="Libre Franklin" w:eastAsiaTheme="minorHAnsi" w:hAnsi="Libre Franklin"/>
      <w:sz w:val="18"/>
      <w:szCs w:val="22"/>
      <w:lang w:eastAsia="en-US"/>
    </w:rPr>
  </w:style>
  <w:style w:type="paragraph" w:customStyle="1" w:styleId="8DA599E1FC464AA18E6C77F7C5DF5B5514">
    <w:name w:val="8DA599E1FC464AA18E6C77F7C5DF5B5514"/>
    <w:rsid w:val="00045993"/>
    <w:pPr>
      <w:spacing w:line="259" w:lineRule="auto"/>
      <w:ind w:left="113"/>
    </w:pPr>
    <w:rPr>
      <w:rFonts w:ascii="Libre Franklin" w:eastAsiaTheme="minorHAnsi" w:hAnsi="Libre Franklin"/>
      <w:sz w:val="18"/>
      <w:szCs w:val="22"/>
      <w:lang w:eastAsia="en-US"/>
    </w:rPr>
  </w:style>
  <w:style w:type="paragraph" w:customStyle="1" w:styleId="6146C723150846FEA43854C4D9330EBF14">
    <w:name w:val="6146C723150846FEA43854C4D9330EBF14"/>
    <w:rsid w:val="00045993"/>
    <w:pPr>
      <w:spacing w:line="259" w:lineRule="auto"/>
      <w:ind w:left="113"/>
    </w:pPr>
    <w:rPr>
      <w:rFonts w:ascii="Libre Franklin" w:eastAsiaTheme="minorHAnsi" w:hAnsi="Libre Franklin"/>
      <w:sz w:val="18"/>
      <w:szCs w:val="22"/>
      <w:lang w:eastAsia="en-US"/>
    </w:rPr>
  </w:style>
  <w:style w:type="paragraph" w:customStyle="1" w:styleId="6038E297411E45F8A5FC46516796F22014">
    <w:name w:val="6038E297411E45F8A5FC46516796F22014"/>
    <w:rsid w:val="00045993"/>
    <w:pPr>
      <w:spacing w:line="259" w:lineRule="auto"/>
      <w:ind w:left="113"/>
    </w:pPr>
    <w:rPr>
      <w:rFonts w:ascii="Libre Franklin" w:eastAsiaTheme="minorHAnsi" w:hAnsi="Libre Franklin"/>
      <w:sz w:val="18"/>
      <w:szCs w:val="22"/>
      <w:lang w:eastAsia="en-US"/>
    </w:rPr>
  </w:style>
  <w:style w:type="paragraph" w:customStyle="1" w:styleId="DDE4DFB72BAD407BA5D8EF9161D950F714">
    <w:name w:val="DDE4DFB72BAD407BA5D8EF9161D950F714"/>
    <w:rsid w:val="00045993"/>
    <w:pPr>
      <w:spacing w:line="259" w:lineRule="auto"/>
      <w:ind w:left="113"/>
    </w:pPr>
    <w:rPr>
      <w:rFonts w:ascii="Libre Franklin" w:eastAsiaTheme="minorHAnsi" w:hAnsi="Libre Franklin"/>
      <w:sz w:val="18"/>
      <w:szCs w:val="22"/>
      <w:lang w:eastAsia="en-US"/>
    </w:rPr>
  </w:style>
  <w:style w:type="paragraph" w:customStyle="1" w:styleId="FA71E36846494BE4A18C4C67886D3F3814">
    <w:name w:val="FA71E36846494BE4A18C4C67886D3F3814"/>
    <w:rsid w:val="00045993"/>
    <w:pPr>
      <w:spacing w:line="259" w:lineRule="auto"/>
      <w:ind w:left="113"/>
    </w:pPr>
    <w:rPr>
      <w:rFonts w:ascii="Libre Franklin" w:eastAsiaTheme="minorHAnsi" w:hAnsi="Libre Franklin"/>
      <w:sz w:val="18"/>
      <w:szCs w:val="22"/>
      <w:lang w:eastAsia="en-US"/>
    </w:rPr>
  </w:style>
  <w:style w:type="paragraph" w:customStyle="1" w:styleId="F70312DEAE12425E8E865D78F5224E3814">
    <w:name w:val="F70312DEAE12425E8E865D78F5224E3814"/>
    <w:rsid w:val="00045993"/>
    <w:pPr>
      <w:spacing w:line="259" w:lineRule="auto"/>
      <w:ind w:left="113"/>
    </w:pPr>
    <w:rPr>
      <w:rFonts w:ascii="Libre Franklin" w:eastAsiaTheme="minorHAnsi" w:hAnsi="Libre Franklin"/>
      <w:sz w:val="18"/>
      <w:szCs w:val="22"/>
      <w:lang w:eastAsia="en-US"/>
    </w:rPr>
  </w:style>
  <w:style w:type="paragraph" w:customStyle="1" w:styleId="C2D8F44E436D4C3D81DC976D62F2A74E14">
    <w:name w:val="C2D8F44E436D4C3D81DC976D62F2A74E14"/>
    <w:rsid w:val="00045993"/>
    <w:pPr>
      <w:spacing w:line="259" w:lineRule="auto"/>
      <w:ind w:left="113"/>
    </w:pPr>
    <w:rPr>
      <w:rFonts w:ascii="Libre Franklin" w:eastAsiaTheme="minorHAnsi" w:hAnsi="Libre Franklin"/>
      <w:sz w:val="18"/>
      <w:szCs w:val="22"/>
      <w:lang w:eastAsia="en-US"/>
    </w:rPr>
  </w:style>
  <w:style w:type="paragraph" w:customStyle="1" w:styleId="BFBCACC3AE6642F88C3638E73BCBA3B114">
    <w:name w:val="BFBCACC3AE6642F88C3638E73BCBA3B114"/>
    <w:rsid w:val="00045993"/>
    <w:pPr>
      <w:spacing w:line="259" w:lineRule="auto"/>
      <w:ind w:left="113"/>
    </w:pPr>
    <w:rPr>
      <w:rFonts w:ascii="Libre Franklin" w:eastAsiaTheme="minorHAnsi" w:hAnsi="Libre Franklin"/>
      <w:sz w:val="18"/>
      <w:szCs w:val="22"/>
      <w:lang w:eastAsia="en-US"/>
    </w:rPr>
  </w:style>
  <w:style w:type="paragraph" w:customStyle="1" w:styleId="035DB0A36362450394AA995F143374A814">
    <w:name w:val="035DB0A36362450394AA995F143374A814"/>
    <w:rsid w:val="00045993"/>
    <w:pPr>
      <w:spacing w:line="259" w:lineRule="auto"/>
      <w:ind w:left="113"/>
    </w:pPr>
    <w:rPr>
      <w:rFonts w:ascii="Libre Franklin" w:eastAsiaTheme="minorHAnsi" w:hAnsi="Libre Franklin"/>
      <w:sz w:val="18"/>
      <w:szCs w:val="22"/>
      <w:lang w:eastAsia="en-US"/>
    </w:rPr>
  </w:style>
  <w:style w:type="paragraph" w:customStyle="1" w:styleId="187CD7902BB44FC895367C827508D28F14">
    <w:name w:val="187CD7902BB44FC895367C827508D28F14"/>
    <w:rsid w:val="00045993"/>
    <w:pPr>
      <w:spacing w:line="259" w:lineRule="auto"/>
      <w:ind w:left="113"/>
    </w:pPr>
    <w:rPr>
      <w:rFonts w:ascii="Libre Franklin" w:eastAsiaTheme="minorHAnsi" w:hAnsi="Libre Franklin"/>
      <w:sz w:val="18"/>
      <w:szCs w:val="22"/>
      <w:lang w:eastAsia="en-US"/>
    </w:rPr>
  </w:style>
  <w:style w:type="paragraph" w:customStyle="1" w:styleId="D168BE297F58433DB6FD343132AC2F0414">
    <w:name w:val="D168BE297F58433DB6FD343132AC2F0414"/>
    <w:rsid w:val="00045993"/>
    <w:pPr>
      <w:spacing w:line="259" w:lineRule="auto"/>
      <w:ind w:left="113"/>
    </w:pPr>
    <w:rPr>
      <w:rFonts w:ascii="Libre Franklin" w:eastAsiaTheme="minorHAnsi" w:hAnsi="Libre Franklin"/>
      <w:sz w:val="18"/>
      <w:szCs w:val="22"/>
      <w:lang w:eastAsia="en-US"/>
    </w:rPr>
  </w:style>
  <w:style w:type="paragraph" w:customStyle="1" w:styleId="064CFE55029148FE9C01E0CC786AC84B14">
    <w:name w:val="064CFE55029148FE9C01E0CC786AC84B14"/>
    <w:rsid w:val="00045993"/>
    <w:pPr>
      <w:spacing w:line="259" w:lineRule="auto"/>
      <w:ind w:left="113"/>
    </w:pPr>
    <w:rPr>
      <w:rFonts w:ascii="Libre Franklin" w:eastAsiaTheme="minorHAnsi" w:hAnsi="Libre Franklin"/>
      <w:sz w:val="18"/>
      <w:szCs w:val="22"/>
      <w:lang w:eastAsia="en-US"/>
    </w:rPr>
  </w:style>
  <w:style w:type="paragraph" w:customStyle="1" w:styleId="3E454D4D71664F30939BA94C0561B2C114">
    <w:name w:val="3E454D4D71664F30939BA94C0561B2C114"/>
    <w:rsid w:val="00045993"/>
    <w:pPr>
      <w:spacing w:line="259" w:lineRule="auto"/>
      <w:ind w:left="113"/>
    </w:pPr>
    <w:rPr>
      <w:rFonts w:ascii="Libre Franklin" w:eastAsiaTheme="minorHAnsi" w:hAnsi="Libre Franklin"/>
      <w:sz w:val="18"/>
      <w:szCs w:val="22"/>
      <w:lang w:eastAsia="en-US"/>
    </w:rPr>
  </w:style>
  <w:style w:type="paragraph" w:customStyle="1" w:styleId="FE79B081191A46C3A1EE1B4D3B73D16F14">
    <w:name w:val="FE79B081191A46C3A1EE1B4D3B73D16F14"/>
    <w:rsid w:val="00045993"/>
    <w:pPr>
      <w:spacing w:line="259" w:lineRule="auto"/>
      <w:ind w:left="113"/>
    </w:pPr>
    <w:rPr>
      <w:rFonts w:ascii="Libre Franklin" w:eastAsiaTheme="minorHAnsi" w:hAnsi="Libre Franklin"/>
      <w:sz w:val="18"/>
      <w:szCs w:val="22"/>
      <w:lang w:eastAsia="en-US"/>
    </w:rPr>
  </w:style>
  <w:style w:type="paragraph" w:customStyle="1" w:styleId="6744E45BB8BB4A1EB6A3357F956A9B9114">
    <w:name w:val="6744E45BB8BB4A1EB6A3357F956A9B9114"/>
    <w:rsid w:val="00045993"/>
    <w:pPr>
      <w:spacing w:line="259" w:lineRule="auto"/>
      <w:ind w:left="113"/>
    </w:pPr>
    <w:rPr>
      <w:rFonts w:ascii="Libre Franklin" w:eastAsiaTheme="minorHAnsi" w:hAnsi="Libre Franklin"/>
      <w:sz w:val="18"/>
      <w:szCs w:val="22"/>
      <w:lang w:eastAsia="en-US"/>
    </w:rPr>
  </w:style>
  <w:style w:type="paragraph" w:customStyle="1" w:styleId="989FE9E2AD2243CABAD4366A2706D10D14">
    <w:name w:val="989FE9E2AD2243CABAD4366A2706D10D14"/>
    <w:rsid w:val="00045993"/>
    <w:pPr>
      <w:spacing w:line="259" w:lineRule="auto"/>
      <w:ind w:left="113"/>
    </w:pPr>
    <w:rPr>
      <w:rFonts w:ascii="Libre Franklin" w:eastAsiaTheme="minorHAnsi" w:hAnsi="Libre Franklin"/>
      <w:sz w:val="18"/>
      <w:szCs w:val="22"/>
      <w:lang w:eastAsia="en-US"/>
    </w:rPr>
  </w:style>
  <w:style w:type="paragraph" w:customStyle="1" w:styleId="58D83C737E8F4BE1BE5E0E8B3437A1FB14">
    <w:name w:val="58D83C737E8F4BE1BE5E0E8B3437A1FB14"/>
    <w:rsid w:val="00045993"/>
    <w:pPr>
      <w:spacing w:line="259" w:lineRule="auto"/>
      <w:ind w:left="113"/>
    </w:pPr>
    <w:rPr>
      <w:rFonts w:ascii="Libre Franklin" w:eastAsiaTheme="minorHAnsi" w:hAnsi="Libre Franklin"/>
      <w:sz w:val="18"/>
      <w:szCs w:val="22"/>
      <w:lang w:eastAsia="en-US"/>
    </w:rPr>
  </w:style>
  <w:style w:type="paragraph" w:customStyle="1" w:styleId="244B4A9F65044E1BAEE305666612D93914">
    <w:name w:val="244B4A9F65044E1BAEE305666612D93914"/>
    <w:rsid w:val="00045993"/>
    <w:pPr>
      <w:spacing w:line="259" w:lineRule="auto"/>
      <w:ind w:left="113"/>
    </w:pPr>
    <w:rPr>
      <w:rFonts w:ascii="Libre Franklin" w:eastAsiaTheme="minorHAnsi" w:hAnsi="Libre Franklin"/>
      <w:sz w:val="18"/>
      <w:szCs w:val="22"/>
      <w:lang w:eastAsia="en-US"/>
    </w:rPr>
  </w:style>
  <w:style w:type="paragraph" w:customStyle="1" w:styleId="7057E4E94FAC483A8E6DE7F022EBF9C214">
    <w:name w:val="7057E4E94FAC483A8E6DE7F022EBF9C214"/>
    <w:rsid w:val="00045993"/>
    <w:pPr>
      <w:spacing w:line="259" w:lineRule="auto"/>
      <w:ind w:left="113"/>
    </w:pPr>
    <w:rPr>
      <w:rFonts w:ascii="Libre Franklin" w:eastAsiaTheme="minorHAnsi" w:hAnsi="Libre Franklin"/>
      <w:sz w:val="18"/>
      <w:szCs w:val="22"/>
      <w:lang w:eastAsia="en-US"/>
    </w:rPr>
  </w:style>
  <w:style w:type="paragraph" w:customStyle="1" w:styleId="10505CB68D9745A0A80F7EBDFBE4652A14">
    <w:name w:val="10505CB68D9745A0A80F7EBDFBE4652A14"/>
    <w:rsid w:val="00045993"/>
    <w:pPr>
      <w:spacing w:line="259" w:lineRule="auto"/>
      <w:ind w:left="113"/>
    </w:pPr>
    <w:rPr>
      <w:rFonts w:ascii="Libre Franklin" w:eastAsiaTheme="minorHAnsi" w:hAnsi="Libre Franklin"/>
      <w:sz w:val="18"/>
      <w:szCs w:val="22"/>
      <w:lang w:eastAsia="en-US"/>
    </w:rPr>
  </w:style>
  <w:style w:type="paragraph" w:customStyle="1" w:styleId="60E0E2C227FC4287BFF030EB308BC28914">
    <w:name w:val="60E0E2C227FC4287BFF030EB308BC28914"/>
    <w:rsid w:val="00045993"/>
    <w:pPr>
      <w:spacing w:line="259" w:lineRule="auto"/>
      <w:ind w:left="113"/>
    </w:pPr>
    <w:rPr>
      <w:rFonts w:ascii="Libre Franklin" w:eastAsiaTheme="minorHAnsi" w:hAnsi="Libre Franklin"/>
      <w:sz w:val="18"/>
      <w:szCs w:val="22"/>
      <w:lang w:eastAsia="en-US"/>
    </w:rPr>
  </w:style>
  <w:style w:type="paragraph" w:customStyle="1" w:styleId="C488B1B80D434272822E9AA7568E1B5D14">
    <w:name w:val="C488B1B80D434272822E9AA7568E1B5D14"/>
    <w:rsid w:val="00045993"/>
    <w:pPr>
      <w:spacing w:line="259" w:lineRule="auto"/>
      <w:ind w:left="113"/>
    </w:pPr>
    <w:rPr>
      <w:rFonts w:ascii="Libre Franklin" w:eastAsiaTheme="minorHAnsi" w:hAnsi="Libre Franklin"/>
      <w:sz w:val="18"/>
      <w:szCs w:val="22"/>
      <w:lang w:eastAsia="en-US"/>
    </w:rPr>
  </w:style>
  <w:style w:type="paragraph" w:customStyle="1" w:styleId="33146F8113BD4E3CA8517967F973B29B14">
    <w:name w:val="33146F8113BD4E3CA8517967F973B29B14"/>
    <w:rsid w:val="00045993"/>
    <w:pPr>
      <w:spacing w:line="259" w:lineRule="auto"/>
      <w:ind w:left="113"/>
    </w:pPr>
    <w:rPr>
      <w:rFonts w:ascii="Libre Franklin" w:eastAsiaTheme="minorHAnsi" w:hAnsi="Libre Franklin"/>
      <w:sz w:val="18"/>
      <w:szCs w:val="22"/>
      <w:lang w:eastAsia="en-US"/>
    </w:rPr>
  </w:style>
  <w:style w:type="paragraph" w:customStyle="1" w:styleId="038EA257C50147AC85745E94E219DC7614">
    <w:name w:val="038EA257C50147AC85745E94E219DC7614"/>
    <w:rsid w:val="00045993"/>
    <w:pPr>
      <w:spacing w:line="259" w:lineRule="auto"/>
      <w:ind w:left="113"/>
    </w:pPr>
    <w:rPr>
      <w:rFonts w:ascii="Libre Franklin" w:eastAsiaTheme="minorHAnsi" w:hAnsi="Libre Franklin"/>
      <w:sz w:val="18"/>
      <w:szCs w:val="22"/>
      <w:lang w:eastAsia="en-US"/>
    </w:rPr>
  </w:style>
  <w:style w:type="paragraph" w:customStyle="1" w:styleId="D4E7D3680C36441CA96362ED60CA442314">
    <w:name w:val="D4E7D3680C36441CA96362ED60CA442314"/>
    <w:rsid w:val="00045993"/>
    <w:pPr>
      <w:spacing w:line="259" w:lineRule="auto"/>
      <w:ind w:left="113"/>
    </w:pPr>
    <w:rPr>
      <w:rFonts w:ascii="Libre Franklin" w:eastAsiaTheme="minorHAnsi" w:hAnsi="Libre Franklin"/>
      <w:sz w:val="18"/>
      <w:szCs w:val="22"/>
      <w:lang w:eastAsia="en-US"/>
    </w:rPr>
  </w:style>
  <w:style w:type="paragraph" w:customStyle="1" w:styleId="E0C2E666A39244EE88CC50FA25125C3814">
    <w:name w:val="E0C2E666A39244EE88CC50FA25125C3814"/>
    <w:rsid w:val="00045993"/>
    <w:pPr>
      <w:spacing w:line="259" w:lineRule="auto"/>
      <w:ind w:left="113"/>
    </w:pPr>
    <w:rPr>
      <w:rFonts w:ascii="Libre Franklin" w:eastAsiaTheme="minorHAnsi" w:hAnsi="Libre Franklin"/>
      <w:sz w:val="18"/>
      <w:szCs w:val="22"/>
      <w:lang w:eastAsia="en-US"/>
    </w:rPr>
  </w:style>
  <w:style w:type="paragraph" w:customStyle="1" w:styleId="D96E4ABF19484179B311FF678FB9AE4214">
    <w:name w:val="D96E4ABF19484179B311FF678FB9AE4214"/>
    <w:rsid w:val="00045993"/>
    <w:pPr>
      <w:spacing w:line="259" w:lineRule="auto"/>
      <w:ind w:left="113"/>
    </w:pPr>
    <w:rPr>
      <w:rFonts w:ascii="Libre Franklin" w:eastAsiaTheme="minorHAnsi" w:hAnsi="Libre Franklin"/>
      <w:sz w:val="18"/>
      <w:szCs w:val="22"/>
      <w:lang w:eastAsia="en-US"/>
    </w:rPr>
  </w:style>
  <w:style w:type="paragraph" w:customStyle="1" w:styleId="E0AFD7DB4417494A9B426A417C7A3C4314">
    <w:name w:val="E0AFD7DB4417494A9B426A417C7A3C4314"/>
    <w:rsid w:val="00045993"/>
    <w:pPr>
      <w:spacing w:line="259" w:lineRule="auto"/>
      <w:ind w:left="113"/>
    </w:pPr>
    <w:rPr>
      <w:rFonts w:ascii="Libre Franklin" w:eastAsiaTheme="minorHAnsi" w:hAnsi="Libre Franklin"/>
      <w:sz w:val="18"/>
      <w:szCs w:val="22"/>
      <w:lang w:eastAsia="en-US"/>
    </w:rPr>
  </w:style>
  <w:style w:type="paragraph" w:customStyle="1" w:styleId="B54D2492B1D94D2280E974380CE08AB114">
    <w:name w:val="B54D2492B1D94D2280E974380CE08AB114"/>
    <w:rsid w:val="00045993"/>
    <w:pPr>
      <w:spacing w:line="259" w:lineRule="auto"/>
      <w:ind w:left="113"/>
    </w:pPr>
    <w:rPr>
      <w:rFonts w:ascii="Libre Franklin" w:eastAsiaTheme="minorHAnsi" w:hAnsi="Libre Franklin"/>
      <w:sz w:val="18"/>
      <w:szCs w:val="22"/>
      <w:lang w:eastAsia="en-US"/>
    </w:rPr>
  </w:style>
  <w:style w:type="paragraph" w:customStyle="1" w:styleId="9EF24D2654BB4FA4B956FDCCEB71BB7D14">
    <w:name w:val="9EF24D2654BB4FA4B956FDCCEB71BB7D14"/>
    <w:rsid w:val="00045993"/>
    <w:pPr>
      <w:spacing w:line="259" w:lineRule="auto"/>
      <w:ind w:left="113"/>
    </w:pPr>
    <w:rPr>
      <w:rFonts w:ascii="Libre Franklin" w:eastAsiaTheme="minorHAnsi" w:hAnsi="Libre Franklin"/>
      <w:sz w:val="18"/>
      <w:szCs w:val="22"/>
      <w:lang w:eastAsia="en-US"/>
    </w:rPr>
  </w:style>
  <w:style w:type="paragraph" w:customStyle="1" w:styleId="ED43F452F4A849FE8984AE3C0B329BDC14">
    <w:name w:val="ED43F452F4A849FE8984AE3C0B329BDC14"/>
    <w:rsid w:val="00045993"/>
    <w:pPr>
      <w:spacing w:line="259" w:lineRule="auto"/>
      <w:ind w:left="113"/>
    </w:pPr>
    <w:rPr>
      <w:rFonts w:ascii="Libre Franklin" w:eastAsiaTheme="minorHAnsi" w:hAnsi="Libre Franklin"/>
      <w:sz w:val="18"/>
      <w:szCs w:val="22"/>
      <w:lang w:eastAsia="en-US"/>
    </w:rPr>
  </w:style>
  <w:style w:type="paragraph" w:customStyle="1" w:styleId="1C58EAA2F4294FF98B3208A0A1FE78B214">
    <w:name w:val="1C58EAA2F4294FF98B3208A0A1FE78B214"/>
    <w:rsid w:val="00045993"/>
    <w:pPr>
      <w:spacing w:line="259" w:lineRule="auto"/>
      <w:ind w:left="113"/>
    </w:pPr>
    <w:rPr>
      <w:rFonts w:ascii="Libre Franklin" w:eastAsiaTheme="minorHAnsi" w:hAnsi="Libre Franklin"/>
      <w:sz w:val="18"/>
      <w:szCs w:val="22"/>
      <w:lang w:eastAsia="en-US"/>
    </w:rPr>
  </w:style>
  <w:style w:type="paragraph" w:customStyle="1" w:styleId="6DA841D4D4E048BDA60108164282D40A14">
    <w:name w:val="6DA841D4D4E048BDA60108164282D40A14"/>
    <w:rsid w:val="00045993"/>
    <w:pPr>
      <w:spacing w:line="259" w:lineRule="auto"/>
      <w:ind w:left="113"/>
    </w:pPr>
    <w:rPr>
      <w:rFonts w:ascii="Libre Franklin" w:eastAsiaTheme="minorHAnsi" w:hAnsi="Libre Franklin"/>
      <w:sz w:val="18"/>
      <w:szCs w:val="22"/>
      <w:lang w:eastAsia="en-US"/>
    </w:rPr>
  </w:style>
  <w:style w:type="paragraph" w:customStyle="1" w:styleId="8BBCC5AC55994C5082627296D995961F14">
    <w:name w:val="8BBCC5AC55994C5082627296D995961F14"/>
    <w:rsid w:val="00045993"/>
    <w:pPr>
      <w:spacing w:line="259" w:lineRule="auto"/>
      <w:ind w:left="113"/>
    </w:pPr>
    <w:rPr>
      <w:rFonts w:ascii="Libre Franklin" w:eastAsiaTheme="minorHAnsi" w:hAnsi="Libre Franklin"/>
      <w:sz w:val="18"/>
      <w:szCs w:val="22"/>
      <w:lang w:eastAsia="en-US"/>
    </w:rPr>
  </w:style>
  <w:style w:type="paragraph" w:customStyle="1" w:styleId="2B3A2D0FA6134CE6BBA190508FB92CDC14">
    <w:name w:val="2B3A2D0FA6134CE6BBA190508FB92CDC14"/>
    <w:rsid w:val="00045993"/>
    <w:pPr>
      <w:spacing w:line="259" w:lineRule="auto"/>
      <w:ind w:left="113"/>
    </w:pPr>
    <w:rPr>
      <w:rFonts w:ascii="Libre Franklin" w:eastAsiaTheme="minorHAnsi" w:hAnsi="Libre Franklin"/>
      <w:sz w:val="18"/>
      <w:szCs w:val="22"/>
      <w:lang w:eastAsia="en-US"/>
    </w:rPr>
  </w:style>
  <w:style w:type="paragraph" w:customStyle="1" w:styleId="C973F5C03DBD44AB84E696B22500443D14">
    <w:name w:val="C973F5C03DBD44AB84E696B22500443D14"/>
    <w:rsid w:val="00045993"/>
    <w:pPr>
      <w:spacing w:line="259" w:lineRule="auto"/>
      <w:ind w:left="113"/>
    </w:pPr>
    <w:rPr>
      <w:rFonts w:ascii="Libre Franklin" w:eastAsiaTheme="minorHAnsi" w:hAnsi="Libre Franklin"/>
      <w:sz w:val="18"/>
      <w:szCs w:val="22"/>
      <w:lang w:eastAsia="en-US"/>
    </w:rPr>
  </w:style>
  <w:style w:type="paragraph" w:customStyle="1" w:styleId="72DD87140F7547EB9B3CA7B986F20B2014">
    <w:name w:val="72DD87140F7547EB9B3CA7B986F20B2014"/>
    <w:rsid w:val="00045993"/>
    <w:pPr>
      <w:spacing w:line="259" w:lineRule="auto"/>
      <w:ind w:left="113"/>
    </w:pPr>
    <w:rPr>
      <w:rFonts w:ascii="Libre Franklin" w:eastAsiaTheme="minorHAnsi" w:hAnsi="Libre Franklin"/>
      <w:sz w:val="18"/>
      <w:szCs w:val="22"/>
      <w:lang w:eastAsia="en-US"/>
    </w:rPr>
  </w:style>
  <w:style w:type="paragraph" w:customStyle="1" w:styleId="686A49B9E7A44F09879320CC2A3D40E314">
    <w:name w:val="686A49B9E7A44F09879320CC2A3D40E314"/>
    <w:rsid w:val="00045993"/>
    <w:pPr>
      <w:spacing w:line="259" w:lineRule="auto"/>
      <w:ind w:left="113"/>
    </w:pPr>
    <w:rPr>
      <w:rFonts w:ascii="Libre Franklin" w:eastAsiaTheme="minorHAnsi" w:hAnsi="Libre Franklin"/>
      <w:sz w:val="18"/>
      <w:szCs w:val="22"/>
      <w:lang w:eastAsia="en-US"/>
    </w:rPr>
  </w:style>
  <w:style w:type="paragraph" w:customStyle="1" w:styleId="B6DD0B8B438A4B5FB1ABEA8DCC469E3814">
    <w:name w:val="B6DD0B8B438A4B5FB1ABEA8DCC469E3814"/>
    <w:rsid w:val="00045993"/>
    <w:pPr>
      <w:spacing w:line="259" w:lineRule="auto"/>
      <w:ind w:left="113"/>
    </w:pPr>
    <w:rPr>
      <w:rFonts w:ascii="Libre Franklin" w:eastAsiaTheme="minorHAnsi" w:hAnsi="Libre Franklin"/>
      <w:sz w:val="18"/>
      <w:szCs w:val="22"/>
      <w:lang w:eastAsia="en-US"/>
    </w:rPr>
  </w:style>
  <w:style w:type="paragraph" w:customStyle="1" w:styleId="7990CE08D7B54FC2968A80776D644F4314">
    <w:name w:val="7990CE08D7B54FC2968A80776D644F4314"/>
    <w:rsid w:val="00045993"/>
    <w:pPr>
      <w:spacing w:line="259" w:lineRule="auto"/>
      <w:ind w:left="113"/>
    </w:pPr>
    <w:rPr>
      <w:rFonts w:ascii="Libre Franklin" w:eastAsiaTheme="minorHAnsi" w:hAnsi="Libre Franklin"/>
      <w:sz w:val="18"/>
      <w:szCs w:val="22"/>
      <w:lang w:eastAsia="en-US"/>
    </w:rPr>
  </w:style>
  <w:style w:type="paragraph" w:customStyle="1" w:styleId="0C2701C7195247578C978AF75CA30BCE14">
    <w:name w:val="0C2701C7195247578C978AF75CA30BCE14"/>
    <w:rsid w:val="00045993"/>
    <w:pPr>
      <w:spacing w:line="259" w:lineRule="auto"/>
      <w:ind w:left="113"/>
    </w:pPr>
    <w:rPr>
      <w:rFonts w:ascii="Libre Franklin" w:eastAsiaTheme="minorHAnsi" w:hAnsi="Libre Franklin"/>
      <w:sz w:val="18"/>
      <w:szCs w:val="22"/>
      <w:lang w:eastAsia="en-US"/>
    </w:rPr>
  </w:style>
  <w:style w:type="paragraph" w:customStyle="1" w:styleId="C833CF48D2E44198BB8BDC71F36FC17814">
    <w:name w:val="C833CF48D2E44198BB8BDC71F36FC17814"/>
    <w:rsid w:val="00045993"/>
    <w:pPr>
      <w:spacing w:line="259" w:lineRule="auto"/>
      <w:ind w:left="113"/>
    </w:pPr>
    <w:rPr>
      <w:rFonts w:ascii="Libre Franklin" w:eastAsiaTheme="minorHAnsi" w:hAnsi="Libre Franklin"/>
      <w:sz w:val="18"/>
      <w:szCs w:val="22"/>
      <w:lang w:eastAsia="en-US"/>
    </w:rPr>
  </w:style>
  <w:style w:type="paragraph" w:customStyle="1" w:styleId="04B7C8AC99864C4F847AB521002CE34214">
    <w:name w:val="04B7C8AC99864C4F847AB521002CE34214"/>
    <w:rsid w:val="00045993"/>
    <w:pPr>
      <w:spacing w:line="259" w:lineRule="auto"/>
      <w:ind w:left="113"/>
    </w:pPr>
    <w:rPr>
      <w:rFonts w:ascii="Libre Franklin" w:eastAsiaTheme="minorHAnsi" w:hAnsi="Libre Franklin"/>
      <w:sz w:val="18"/>
      <w:szCs w:val="22"/>
      <w:lang w:eastAsia="en-US"/>
    </w:rPr>
  </w:style>
  <w:style w:type="paragraph" w:customStyle="1" w:styleId="E1524E697F254055BD20ADABEEF9E76114">
    <w:name w:val="E1524E697F254055BD20ADABEEF9E76114"/>
    <w:rsid w:val="00045993"/>
    <w:pPr>
      <w:spacing w:line="259" w:lineRule="auto"/>
      <w:ind w:left="113"/>
    </w:pPr>
    <w:rPr>
      <w:rFonts w:ascii="Libre Franklin" w:eastAsiaTheme="minorHAnsi" w:hAnsi="Libre Franklin"/>
      <w:sz w:val="18"/>
      <w:szCs w:val="22"/>
      <w:lang w:eastAsia="en-US"/>
    </w:rPr>
  </w:style>
  <w:style w:type="paragraph" w:customStyle="1" w:styleId="0F9087D03F214F9FB84346460D0ED58814">
    <w:name w:val="0F9087D03F214F9FB84346460D0ED58814"/>
    <w:rsid w:val="00045993"/>
    <w:pPr>
      <w:spacing w:line="259" w:lineRule="auto"/>
      <w:ind w:left="113"/>
    </w:pPr>
    <w:rPr>
      <w:rFonts w:ascii="Libre Franklin" w:eastAsiaTheme="minorHAnsi" w:hAnsi="Libre Franklin"/>
      <w:sz w:val="18"/>
      <w:szCs w:val="22"/>
      <w:lang w:eastAsia="en-US"/>
    </w:rPr>
  </w:style>
  <w:style w:type="paragraph" w:customStyle="1" w:styleId="45FD8B92BA7247AC82DE8383A683690F14">
    <w:name w:val="45FD8B92BA7247AC82DE8383A683690F14"/>
    <w:rsid w:val="00045993"/>
    <w:pPr>
      <w:spacing w:line="259" w:lineRule="auto"/>
      <w:ind w:left="113"/>
    </w:pPr>
    <w:rPr>
      <w:rFonts w:ascii="Libre Franklin" w:eastAsiaTheme="minorHAnsi" w:hAnsi="Libre Franklin"/>
      <w:sz w:val="18"/>
      <w:szCs w:val="22"/>
      <w:lang w:eastAsia="en-US"/>
    </w:rPr>
  </w:style>
  <w:style w:type="paragraph" w:customStyle="1" w:styleId="B344DF7C38464049B7595DF85860E34814">
    <w:name w:val="B344DF7C38464049B7595DF85860E34814"/>
    <w:rsid w:val="00045993"/>
    <w:pPr>
      <w:spacing w:line="259" w:lineRule="auto"/>
      <w:ind w:left="113"/>
    </w:pPr>
    <w:rPr>
      <w:rFonts w:ascii="Libre Franklin" w:eastAsiaTheme="minorHAnsi" w:hAnsi="Libre Franklin"/>
      <w:sz w:val="18"/>
      <w:szCs w:val="22"/>
      <w:lang w:eastAsia="en-US"/>
    </w:rPr>
  </w:style>
  <w:style w:type="paragraph" w:customStyle="1" w:styleId="647AE7B93ED24425A791FE08182C530014">
    <w:name w:val="647AE7B93ED24425A791FE08182C530014"/>
    <w:rsid w:val="00045993"/>
    <w:pPr>
      <w:spacing w:line="259" w:lineRule="auto"/>
      <w:ind w:left="113"/>
    </w:pPr>
    <w:rPr>
      <w:rFonts w:ascii="Libre Franklin" w:eastAsiaTheme="minorHAnsi" w:hAnsi="Libre Franklin"/>
      <w:sz w:val="18"/>
      <w:szCs w:val="22"/>
      <w:lang w:eastAsia="en-US"/>
    </w:rPr>
  </w:style>
  <w:style w:type="paragraph" w:customStyle="1" w:styleId="31C23FD881124A9FBB80254D186BB25714">
    <w:name w:val="31C23FD881124A9FBB80254D186BB25714"/>
    <w:rsid w:val="00045993"/>
    <w:pPr>
      <w:spacing w:line="259" w:lineRule="auto"/>
      <w:ind w:left="113"/>
    </w:pPr>
    <w:rPr>
      <w:rFonts w:ascii="Libre Franklin" w:eastAsiaTheme="minorHAnsi" w:hAnsi="Libre Franklin"/>
      <w:sz w:val="18"/>
      <w:szCs w:val="22"/>
      <w:lang w:eastAsia="en-US"/>
    </w:rPr>
  </w:style>
  <w:style w:type="paragraph" w:customStyle="1" w:styleId="4E4A5DCDF14845C196ABCA842D7A125514">
    <w:name w:val="4E4A5DCDF14845C196ABCA842D7A125514"/>
    <w:rsid w:val="00045993"/>
    <w:pPr>
      <w:spacing w:line="259" w:lineRule="auto"/>
      <w:ind w:left="113"/>
    </w:pPr>
    <w:rPr>
      <w:rFonts w:ascii="Libre Franklin" w:eastAsiaTheme="minorHAnsi" w:hAnsi="Libre Franklin"/>
      <w:sz w:val="18"/>
      <w:szCs w:val="22"/>
      <w:lang w:eastAsia="en-US"/>
    </w:rPr>
  </w:style>
  <w:style w:type="paragraph" w:customStyle="1" w:styleId="D92DDA0C0792458D92862209C65277A814">
    <w:name w:val="D92DDA0C0792458D92862209C65277A814"/>
    <w:rsid w:val="00045993"/>
    <w:pPr>
      <w:spacing w:line="259" w:lineRule="auto"/>
      <w:ind w:left="113"/>
    </w:pPr>
    <w:rPr>
      <w:rFonts w:ascii="Libre Franklin" w:eastAsiaTheme="minorHAnsi" w:hAnsi="Libre Franklin"/>
      <w:sz w:val="18"/>
      <w:szCs w:val="22"/>
      <w:lang w:eastAsia="en-US"/>
    </w:rPr>
  </w:style>
  <w:style w:type="paragraph" w:customStyle="1" w:styleId="87AE11E8C7884992806D59B5C869153D14">
    <w:name w:val="87AE11E8C7884992806D59B5C869153D14"/>
    <w:rsid w:val="00045993"/>
    <w:pPr>
      <w:spacing w:line="259" w:lineRule="auto"/>
      <w:ind w:left="113"/>
    </w:pPr>
    <w:rPr>
      <w:rFonts w:ascii="Libre Franklin" w:eastAsiaTheme="minorHAnsi" w:hAnsi="Libre Franklin"/>
      <w:sz w:val="18"/>
      <w:szCs w:val="22"/>
      <w:lang w:eastAsia="en-US"/>
    </w:rPr>
  </w:style>
  <w:style w:type="paragraph" w:customStyle="1" w:styleId="44EA6828408943178787FFF06073736914">
    <w:name w:val="44EA6828408943178787FFF06073736914"/>
    <w:rsid w:val="00045993"/>
    <w:pPr>
      <w:spacing w:line="259" w:lineRule="auto"/>
      <w:ind w:left="113"/>
    </w:pPr>
    <w:rPr>
      <w:rFonts w:ascii="Libre Franklin" w:eastAsiaTheme="minorHAnsi" w:hAnsi="Libre Franklin"/>
      <w:sz w:val="18"/>
      <w:szCs w:val="22"/>
      <w:lang w:eastAsia="en-US"/>
    </w:rPr>
  </w:style>
  <w:style w:type="paragraph" w:customStyle="1" w:styleId="C1085AEFA47E4C16B64AC3406E891E0114">
    <w:name w:val="C1085AEFA47E4C16B64AC3406E891E0114"/>
    <w:rsid w:val="00045993"/>
    <w:pPr>
      <w:spacing w:line="259" w:lineRule="auto"/>
      <w:ind w:left="113"/>
    </w:pPr>
    <w:rPr>
      <w:rFonts w:ascii="Libre Franklin" w:eastAsiaTheme="minorHAnsi" w:hAnsi="Libre Franklin"/>
      <w:sz w:val="18"/>
      <w:szCs w:val="22"/>
      <w:lang w:eastAsia="en-US"/>
    </w:rPr>
  </w:style>
  <w:style w:type="paragraph" w:customStyle="1" w:styleId="748FCB1504C5438DB7CB43CC656682EF14">
    <w:name w:val="748FCB1504C5438DB7CB43CC656682EF14"/>
    <w:rsid w:val="00045993"/>
    <w:pPr>
      <w:spacing w:line="259" w:lineRule="auto"/>
      <w:ind w:left="113"/>
    </w:pPr>
    <w:rPr>
      <w:rFonts w:ascii="Libre Franklin" w:eastAsiaTheme="minorHAnsi" w:hAnsi="Libre Franklin"/>
      <w:sz w:val="18"/>
      <w:szCs w:val="22"/>
      <w:lang w:eastAsia="en-US"/>
    </w:rPr>
  </w:style>
  <w:style w:type="paragraph" w:customStyle="1" w:styleId="C8302BCFBBDB4EBA9BB7316DA461391114">
    <w:name w:val="C8302BCFBBDB4EBA9BB7316DA461391114"/>
    <w:rsid w:val="00045993"/>
    <w:pPr>
      <w:spacing w:line="259" w:lineRule="auto"/>
      <w:ind w:left="113"/>
    </w:pPr>
    <w:rPr>
      <w:rFonts w:ascii="Libre Franklin" w:eastAsiaTheme="minorHAnsi" w:hAnsi="Libre Franklin"/>
      <w:sz w:val="18"/>
      <w:szCs w:val="22"/>
      <w:lang w:eastAsia="en-US"/>
    </w:rPr>
  </w:style>
  <w:style w:type="paragraph" w:customStyle="1" w:styleId="9A7FEEB87CE44B68BE0E3EC103401FA914">
    <w:name w:val="9A7FEEB87CE44B68BE0E3EC103401FA914"/>
    <w:rsid w:val="00045993"/>
    <w:pPr>
      <w:spacing w:line="259" w:lineRule="auto"/>
      <w:ind w:left="113"/>
    </w:pPr>
    <w:rPr>
      <w:rFonts w:ascii="Libre Franklin" w:eastAsiaTheme="minorHAnsi" w:hAnsi="Libre Franklin"/>
      <w:sz w:val="18"/>
      <w:szCs w:val="22"/>
      <w:lang w:eastAsia="en-US"/>
    </w:rPr>
  </w:style>
  <w:style w:type="paragraph" w:customStyle="1" w:styleId="AF044224083C4F91961EAE147DA6D5CE14">
    <w:name w:val="AF044224083C4F91961EAE147DA6D5CE14"/>
    <w:rsid w:val="00045993"/>
    <w:pPr>
      <w:spacing w:line="259" w:lineRule="auto"/>
      <w:ind w:left="113"/>
    </w:pPr>
    <w:rPr>
      <w:rFonts w:ascii="Libre Franklin" w:eastAsiaTheme="minorHAnsi" w:hAnsi="Libre Franklin"/>
      <w:sz w:val="18"/>
      <w:szCs w:val="22"/>
      <w:lang w:eastAsia="en-US"/>
    </w:rPr>
  </w:style>
  <w:style w:type="paragraph" w:customStyle="1" w:styleId="D9A869F605F249B1B3036E39A132890314">
    <w:name w:val="D9A869F605F249B1B3036E39A132890314"/>
    <w:rsid w:val="00045993"/>
    <w:pPr>
      <w:spacing w:line="259" w:lineRule="auto"/>
      <w:ind w:left="113"/>
    </w:pPr>
    <w:rPr>
      <w:rFonts w:ascii="Libre Franklin" w:eastAsiaTheme="minorHAnsi" w:hAnsi="Libre Franklin"/>
      <w:sz w:val="18"/>
      <w:szCs w:val="22"/>
      <w:lang w:eastAsia="en-US"/>
    </w:rPr>
  </w:style>
  <w:style w:type="paragraph" w:customStyle="1" w:styleId="34BFFDED888F4BDEBF2FCE3C5E53B85214">
    <w:name w:val="34BFFDED888F4BDEBF2FCE3C5E53B85214"/>
    <w:rsid w:val="00045993"/>
    <w:pPr>
      <w:spacing w:line="259" w:lineRule="auto"/>
      <w:ind w:left="113"/>
    </w:pPr>
    <w:rPr>
      <w:rFonts w:ascii="Libre Franklin" w:eastAsiaTheme="minorHAnsi" w:hAnsi="Libre Franklin"/>
      <w:sz w:val="18"/>
      <w:szCs w:val="22"/>
      <w:lang w:eastAsia="en-US"/>
    </w:rPr>
  </w:style>
  <w:style w:type="paragraph" w:customStyle="1" w:styleId="CE7B0FE7D2F24608AF20A64AC5BA52CF14">
    <w:name w:val="CE7B0FE7D2F24608AF20A64AC5BA52CF14"/>
    <w:rsid w:val="00045993"/>
    <w:pPr>
      <w:spacing w:line="259" w:lineRule="auto"/>
      <w:ind w:left="113"/>
    </w:pPr>
    <w:rPr>
      <w:rFonts w:ascii="Libre Franklin" w:eastAsiaTheme="minorHAnsi" w:hAnsi="Libre Franklin"/>
      <w:sz w:val="18"/>
      <w:szCs w:val="22"/>
      <w:lang w:eastAsia="en-US"/>
    </w:rPr>
  </w:style>
  <w:style w:type="paragraph" w:customStyle="1" w:styleId="4257C7687AB441F2B3A84B078517C1B714">
    <w:name w:val="4257C7687AB441F2B3A84B078517C1B714"/>
    <w:rsid w:val="00045993"/>
    <w:pPr>
      <w:spacing w:line="259" w:lineRule="auto"/>
      <w:ind w:left="113"/>
    </w:pPr>
    <w:rPr>
      <w:rFonts w:ascii="Libre Franklin" w:eastAsiaTheme="minorHAnsi" w:hAnsi="Libre Franklin"/>
      <w:sz w:val="18"/>
      <w:szCs w:val="22"/>
      <w:lang w:eastAsia="en-US"/>
    </w:rPr>
  </w:style>
  <w:style w:type="paragraph" w:customStyle="1" w:styleId="FDF9D8399E814A91B90AF7567377284E14">
    <w:name w:val="FDF9D8399E814A91B90AF7567377284E14"/>
    <w:rsid w:val="00045993"/>
    <w:pPr>
      <w:spacing w:line="259" w:lineRule="auto"/>
      <w:ind w:left="113"/>
    </w:pPr>
    <w:rPr>
      <w:rFonts w:ascii="Libre Franklin" w:eastAsiaTheme="minorHAnsi" w:hAnsi="Libre Franklin"/>
      <w:sz w:val="18"/>
      <w:szCs w:val="22"/>
      <w:lang w:eastAsia="en-US"/>
    </w:rPr>
  </w:style>
  <w:style w:type="paragraph" w:customStyle="1" w:styleId="95FD756ECC91496785DDAA67873BC82014">
    <w:name w:val="95FD756ECC91496785DDAA67873BC82014"/>
    <w:rsid w:val="00045993"/>
    <w:pPr>
      <w:spacing w:line="259" w:lineRule="auto"/>
      <w:ind w:left="113"/>
    </w:pPr>
    <w:rPr>
      <w:rFonts w:ascii="Libre Franklin" w:eastAsiaTheme="minorHAnsi" w:hAnsi="Libre Franklin"/>
      <w:sz w:val="18"/>
      <w:szCs w:val="22"/>
      <w:lang w:eastAsia="en-US"/>
    </w:rPr>
  </w:style>
  <w:style w:type="paragraph" w:customStyle="1" w:styleId="CE5AD07BDC6A40A199260B98E2B021E614">
    <w:name w:val="CE5AD07BDC6A40A199260B98E2B021E614"/>
    <w:rsid w:val="00045993"/>
    <w:pPr>
      <w:tabs>
        <w:tab w:val="center" w:pos="4536"/>
        <w:tab w:val="right" w:pos="9072"/>
      </w:tabs>
      <w:spacing w:after="0" w:line="240" w:lineRule="auto"/>
      <w:ind w:left="113"/>
    </w:pPr>
    <w:rPr>
      <w:rFonts w:ascii="Libre Franklin" w:eastAsiaTheme="minorHAnsi" w:hAnsi="Libre Franklin"/>
      <w:sz w:val="18"/>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C1FF9-CB3B-4EB7-895A-E9613BA60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FR_TEMPLATE_Caméras — Registre des caméras de surveillance MOBILES dans un LIEU FERMÉ [non] accessible au public (v29-08-2025).dotx</Template>
  <TotalTime>4</TotalTime>
  <Pages>8</Pages>
  <Words>2952</Words>
  <Characters>16239</Characters>
  <Application>Microsoft Office Word</Application>
  <DocSecurity>2</DocSecurity>
  <Lines>135</Lines>
  <Paragraphs>38</Paragraphs>
  <ScaleCrop>false</ScaleCrop>
  <HeadingPairs>
    <vt:vector size="4" baseType="variant">
      <vt:variant>
        <vt:lpstr>Title</vt:lpstr>
      </vt:variant>
      <vt:variant>
        <vt:i4>1</vt:i4>
      </vt:variant>
      <vt:variant>
        <vt:lpstr>Headings</vt:lpstr>
      </vt:variant>
      <vt:variant>
        <vt:i4>42</vt:i4>
      </vt:variant>
    </vt:vector>
  </HeadingPairs>
  <TitlesOfParts>
    <vt:vector size="43" baseType="lpstr">
      <vt:lpstr>Caméras de surveillance mobiles dans un lieu fermé [non] accessible au public</vt:lpstr>
      <vt:lpstr>Identification du responsable du traitement </vt:lpstr>
      <vt:lpstr>        Identité du responsable du traitement</vt:lpstr>
      <vt:lpstr>        Coordonnées du responsable du traitement et du délégué à la protection des donné</vt:lpstr>
      <vt:lpstr>        Adresse principale du lieu surveillé</vt:lpstr>
      <vt:lpstr>Description des caméras mobiles et des lieux faisant l’objet d’une surveillance </vt:lpstr>
      <vt:lpstr>    Caméra de surveillance mobile 1</vt:lpstr>
      <vt:lpstr>        Description des zones surveillées par la caméra mobile et des périodes d’utilisa</vt:lpstr>
      <vt:lpstr>        Description technique de la caméra de surveillance mobile</vt:lpstr>
      <vt:lpstr>    Caméra de surveillance mobile 2</vt:lpstr>
      <vt:lpstr>        Description des zones surveillées par la caméra mobile et des périodes d’utilisa</vt:lpstr>
      <vt:lpstr>        Description technique de la caméra de surveillance mobile</vt:lpstr>
      <vt:lpstr>    Caméra de surveillance mobile 3</vt:lpstr>
      <vt:lpstr>        Description des zones surveillées par la caméra mobile et des périodes d’utilisa</vt:lpstr>
      <vt:lpstr>        Description technique de la caméra de surveillance mobile</vt:lpstr>
      <vt:lpstr>    Caméra de surveillance 4</vt:lpstr>
      <vt:lpstr>        Description des zones surveillées par la caméra mobile et des périodes d’utilisa</vt:lpstr>
      <vt:lpstr>        Description technique de la caméra de surveillance mobile</vt:lpstr>
      <vt:lpstr>    Caméra de surveillance 5</vt:lpstr>
      <vt:lpstr>        Description des zones surveillées par la caméra mobile et des périodes d’utilisa</vt:lpstr>
      <vt:lpstr>        Description technique de la caméra de surveillance mobile</vt:lpstr>
      <vt:lpstr>    Caméra de surveillance 6</vt:lpstr>
      <vt:lpstr>        Description des zones surveillées par la caméra mobile et des périodes d’utilisa</vt:lpstr>
      <vt:lpstr>        Description technique de la caméra de surveillance mobile</vt:lpstr>
      <vt:lpstr>    Caméra de surveillance 7</vt:lpstr>
      <vt:lpstr>        Description des zones surveillées par la caméra mobile et des périodes d’utilisa</vt:lpstr>
      <vt:lpstr>        Description technique de la caméra de surveillance mobile</vt:lpstr>
      <vt:lpstr>    Caméra de surveillance 8</vt:lpstr>
      <vt:lpstr>        Description des zones surveillées par la caméra mobile et des périodes d’utilisa</vt:lpstr>
      <vt:lpstr>        Description technique de la caméra de surveillance mobile</vt:lpstr>
      <vt:lpstr>    Caméra de surveillance 9</vt:lpstr>
      <vt:lpstr>        Description des zones surveillées par la caméra mobile et des périodes d’utilisa</vt:lpstr>
      <vt:lpstr>        Description technique de la caméra de surveillance mobile</vt:lpstr>
      <vt:lpstr>    Caméra de surveillance 10</vt:lpstr>
      <vt:lpstr>        Description des zones surveillées par la caméra mobile et des périodes d’utilisa</vt:lpstr>
      <vt:lpstr>        Description technique de la caméra de surveillance mobile</vt:lpstr>
      <vt:lpstr>Description du traitement d’images mis en œuvre par le biais du système de surve</vt:lpstr>
      <vt:lpstr>        Description des catégories de personnes concernées et des catégories de données </vt:lpstr>
      <vt:lpstr>        Lieu du traitement des images (visionnage en temps réel et informations relative</vt:lpstr>
      <vt:lpstr>        Délai de conservation des images</vt:lpstr>
      <vt:lpstr>        Description des catégories de destinataires des données à caractère personnel </vt:lpstr>
      <vt:lpstr>        Mode d'information au sujet du traitement d'images au moyen de caméras de survei</vt:lpstr>
      <vt:lpstr>Description générale des mesures de sécurité techniques et organisationnelles mi</vt:lpstr>
    </vt:vector>
  </TitlesOfParts>
  <Company>Autorité de protection des données</Company>
  <LinksUpToDate>false</LinksUpToDate>
  <CharactersWithSpaces>19153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Caméras de surveillance mobiles dans un lieu fermé [non] accessible au public</dc:title>
  <dc:subject>Registre d'activités de traitement par le biais de caméras de surveillance</dc:subject>
  <dc:creator>J.D.</dc:creator>
  <cp:keywords>Template</cp:keywords>
  <dc:description/>
  <cp:lastModifiedBy>J.D.</cp:lastModifiedBy>
  <cp:revision>7</cp:revision>
  <cp:lastPrinted>2026-10-15T13:27:00Z</cp:lastPrinted>
  <dcterms:created xsi:type="dcterms:W3CDTF">2026-10-16T16:06:00Z</dcterms:created>
  <dcterms:modified xsi:type="dcterms:W3CDTF">2026-10-16T16:30:00Z</dcterms:modified>
  <cp:contentStatus/>
</cp:coreProperties>
</file>