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18B05" w14:textId="77777777" w:rsidR="00971D42" w:rsidRPr="009C32FB" w:rsidRDefault="001059ED" w:rsidP="00450F4F">
      <w:pPr>
        <w:pStyle w:val="Title"/>
        <w:rPr>
          <w:smallCaps/>
        </w:rPr>
      </w:pPr>
      <w:r w:rsidRPr="009C32FB">
        <w:rPr>
          <w:smallCaps/>
        </w:rPr>
        <w:t>R</w:t>
      </w:r>
      <w:r w:rsidR="009C32FB">
        <w:rPr>
          <w:smallCaps/>
        </w:rPr>
        <w:t>egistre</w:t>
      </w:r>
      <w:r w:rsidRPr="009C32FB">
        <w:rPr>
          <w:smallCaps/>
        </w:rPr>
        <w:t xml:space="preserve"> des activités de traitement d’images</w:t>
      </w:r>
      <w:r w:rsidR="00A548F1" w:rsidRPr="009C32FB">
        <w:rPr>
          <w:smallCaps/>
        </w:rPr>
        <w:t xml:space="preserve"> par caméras</w:t>
      </w:r>
      <w:r w:rsidR="00516D9D" w:rsidRPr="009C32FB">
        <w:rPr>
          <w:rStyle w:val="FootnoteReference"/>
          <w:rFonts w:ascii="Libre Franklin ExtraLight" w:hAnsi="Libre Franklin ExtraLight"/>
          <w:smallCaps/>
        </w:rPr>
        <w:footnoteReference w:id="1"/>
      </w:r>
    </w:p>
    <w:tbl>
      <w:tblPr>
        <w:tblStyle w:val="TableGrid"/>
        <w:tblW w:w="12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
        <w:gridCol w:w="3289"/>
        <w:gridCol w:w="426"/>
        <w:gridCol w:w="8930"/>
      </w:tblGrid>
      <w:tr w:rsidR="00450F4F" w14:paraId="5CB5EE99" w14:textId="77777777" w:rsidTr="000811D8">
        <w:trPr>
          <w:trHeight w:val="850"/>
        </w:trPr>
        <w:tc>
          <w:tcPr>
            <w:tcW w:w="3402" w:type="dxa"/>
            <w:gridSpan w:val="2"/>
            <w:tcBorders>
              <w:right w:val="single" w:sz="4" w:space="0" w:color="auto"/>
            </w:tcBorders>
            <w:vAlign w:val="center"/>
          </w:tcPr>
          <w:p w14:paraId="719EEB8C" w14:textId="77777777" w:rsidR="00450F4F" w:rsidRPr="00302EF5" w:rsidRDefault="00450F4F" w:rsidP="000811D8">
            <w:pPr>
              <w:rPr>
                <w:rFonts w:ascii="Libre Franklin Medium" w:hAnsi="Libre Franklin Medium"/>
                <w:sz w:val="21"/>
                <w:szCs w:val="21"/>
              </w:rPr>
            </w:pPr>
            <w:r w:rsidRPr="00302EF5">
              <w:rPr>
                <w:rFonts w:ascii="Libre Franklin Medium" w:hAnsi="Libre Franklin Medium"/>
                <w:sz w:val="21"/>
                <w:szCs w:val="21"/>
              </w:rPr>
              <w:t>Nom de référence du système de surveillance par caméras :</w:t>
            </w:r>
          </w:p>
        </w:tc>
        <w:sdt>
          <w:sdtPr>
            <w:rPr>
              <w:szCs w:val="18"/>
            </w:rPr>
            <w:alias w:val="Référence du système de surveillance par caméras"/>
            <w:tag w:val="Attribuez un nom de référence à votre système de surveillance par caméras (e.g., domicile, parking extérieur, entrepôt, salle de réunion...)"/>
            <w:id w:val="623280336"/>
            <w:lock w:val="sdtLocked"/>
            <w:placeholder>
              <w:docPart w:val="62AEAB1ECC7C4F65B896EF2FEE1D93F6"/>
            </w:placeholder>
            <w:showingPlcHdr/>
            <w15:appearance w15:val="hidden"/>
          </w:sdtPr>
          <w:sdtContent>
            <w:tc>
              <w:tcPr>
                <w:tcW w:w="9356" w:type="dxa"/>
                <w:gridSpan w:val="2"/>
                <w:tcBorders>
                  <w:top w:val="single" w:sz="4" w:space="0" w:color="auto"/>
                  <w:left w:val="single" w:sz="4" w:space="0" w:color="auto"/>
                  <w:bottom w:val="single" w:sz="4" w:space="0" w:color="auto"/>
                  <w:right w:val="single" w:sz="4" w:space="0" w:color="auto"/>
                </w:tcBorders>
                <w:vAlign w:val="center"/>
              </w:tcPr>
              <w:p w14:paraId="78BF448E" w14:textId="77777777" w:rsidR="00450F4F" w:rsidRPr="009F19C5" w:rsidRDefault="002778A6" w:rsidP="003848B1">
                <w:pPr>
                  <w:rPr>
                    <w:szCs w:val="18"/>
                  </w:rPr>
                </w:pPr>
                <w:r w:rsidRPr="00AD5DF7">
                  <w:rPr>
                    <w:rStyle w:val="PlaceholderText"/>
                    <w:rFonts w:ascii="Libre Franklin Thin" w:hAnsi="Libre Franklin Thin"/>
                    <w:i/>
                    <w:iCs/>
                    <w:color w:val="767171" w:themeColor="background2" w:themeShade="80"/>
                  </w:rPr>
                  <w:t>Attribuez un nom de référence à votre système de surveillance par caméras (</w:t>
                </w:r>
                <w:r w:rsidR="006119C0">
                  <w:rPr>
                    <w:rStyle w:val="PlaceholderText"/>
                    <w:rFonts w:ascii="Libre Franklin Thin" w:hAnsi="Libre Franklin Thin"/>
                    <w:i/>
                    <w:iCs/>
                    <w:color w:val="767171" w:themeColor="background2" w:themeShade="80"/>
                  </w:rPr>
                  <w:t>par exemple</w:t>
                </w:r>
                <w:r w:rsidRPr="00AD5DF7">
                  <w:rPr>
                    <w:rStyle w:val="PlaceholderText"/>
                    <w:rFonts w:ascii="Libre Franklin Thin" w:hAnsi="Libre Franklin Thin"/>
                    <w:i/>
                    <w:iCs/>
                    <w:color w:val="767171" w:themeColor="background2" w:themeShade="80"/>
                  </w:rPr>
                  <w:t xml:space="preserve">, </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domicile</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 xml:space="preserve">, </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parking extérieur</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 xml:space="preserve">, </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entrepôt</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 xml:space="preserve">, </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salle de réunion</w:t>
                </w:r>
                <w:r w:rsidR="006119C0">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w:t>
                </w:r>
              </w:p>
            </w:tc>
          </w:sdtContent>
        </w:sdt>
      </w:tr>
      <w:tr w:rsidR="00FD0F65" w:rsidRPr="00DB1A2A" w14:paraId="7BBE3CBF" w14:textId="77777777" w:rsidTr="00302EF5">
        <w:tblPrEx>
          <w:tblCellMar>
            <w:left w:w="57" w:type="dxa"/>
            <w:right w:w="85" w:type="dxa"/>
          </w:tblCellMar>
        </w:tblPrEx>
        <w:trPr>
          <w:gridBefore w:val="1"/>
          <w:wBefore w:w="113" w:type="dxa"/>
          <w:trHeight w:val="397"/>
        </w:trPr>
        <w:tc>
          <w:tcPr>
            <w:tcW w:w="3715" w:type="dxa"/>
            <w:gridSpan w:val="2"/>
            <w:vAlign w:val="bottom"/>
          </w:tcPr>
          <w:p w14:paraId="4A8F5CE4" w14:textId="77777777" w:rsidR="00FD0F65" w:rsidRPr="00302EF5" w:rsidRDefault="00FD0F65" w:rsidP="003848B1">
            <w:pPr>
              <w:spacing w:before="240"/>
              <w:ind w:left="0"/>
              <w:rPr>
                <w:rFonts w:ascii="Libre Franklin Medium" w:eastAsiaTheme="majorEastAsia" w:hAnsi="Libre Franklin Medium" w:cstheme="majorBidi"/>
                <w:sz w:val="21"/>
                <w:szCs w:val="21"/>
              </w:rPr>
            </w:pPr>
            <w:r w:rsidRPr="00302EF5">
              <w:rPr>
                <w:rFonts w:ascii="Libre Franklin Medium" w:eastAsiaTheme="majorEastAsia" w:hAnsi="Libre Franklin Medium" w:cstheme="majorBidi"/>
                <w:sz w:val="21"/>
                <w:szCs w:val="21"/>
              </w:rPr>
              <w:t>Nombre total de caméras installées :</w:t>
            </w:r>
          </w:p>
        </w:tc>
        <w:sdt>
          <w:sdtPr>
            <w:alias w:val="Nombre de caméras installées"/>
            <w:tag w:val="Nombre de caméras installées"/>
            <w:id w:val="-299229816"/>
            <w:lock w:val="sdtLocked"/>
            <w:placeholder>
              <w:docPart w:val="5B647AD25F0F456FB72FA5C54C9CE0AF"/>
            </w:placeholder>
            <w:showingPlcHdr/>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dropDownList>
          </w:sdtPr>
          <w:sdtContent>
            <w:tc>
              <w:tcPr>
                <w:tcW w:w="8930" w:type="dxa"/>
                <w:vAlign w:val="bottom"/>
              </w:tcPr>
              <w:p w14:paraId="78EB7396" w14:textId="77777777" w:rsidR="00FD0F65" w:rsidRPr="00DB1A2A" w:rsidRDefault="00FD0F65" w:rsidP="00FD0F65">
                <w:pPr>
                  <w:spacing w:before="240"/>
                  <w:ind w:left="0"/>
                </w:pPr>
                <w:r w:rsidRPr="00AD5DF7">
                  <w:rPr>
                    <w:rStyle w:val="PlaceholderText"/>
                    <w:rFonts w:ascii="Libre Franklin Thin" w:hAnsi="Libre Franklin Thin"/>
                    <w:i/>
                    <w:iCs/>
                    <w:color w:val="767171" w:themeColor="background2" w:themeShade="80"/>
                  </w:rPr>
                  <w:t>Nombre de caméras.</w:t>
                </w:r>
              </w:p>
            </w:tc>
          </w:sdtContent>
        </w:sdt>
      </w:tr>
    </w:tbl>
    <w:p w14:paraId="4C2D63F2" w14:textId="77777777" w:rsidR="00A03168" w:rsidRPr="00A014BC" w:rsidRDefault="00A03168" w:rsidP="00A014BC">
      <w:pPr>
        <w:pStyle w:val="Heading1"/>
      </w:pPr>
      <w:r w:rsidRPr="00A014BC">
        <w:t>Identification du responsable du traitement</w:t>
      </w:r>
      <w:r w:rsidR="005D492A">
        <w:rPr>
          <w:rStyle w:val="FootnoteReference"/>
        </w:rPr>
        <w:footnoteReference w:id="2"/>
      </w:r>
    </w:p>
    <w:p w14:paraId="04601ECC" w14:textId="0D130CB7" w:rsidR="003861AF" w:rsidRPr="00EF08C7" w:rsidRDefault="008731E1" w:rsidP="00EF08C7">
      <w:pPr>
        <w:pStyle w:val="Heading3"/>
      </w:pPr>
      <w:r w:rsidRPr="00EF08C7">
        <w:t>Identité du responsable du traitement</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962E7E" w14:paraId="2E71C2C2" w14:textId="77777777" w:rsidTr="002143DA">
        <w:trPr>
          <w:trHeight w:val="1701"/>
        </w:trPr>
        <w:bookmarkStart w:id="0" w:name="_Hlk177141527" w:displacedByCustomXml="next"/>
        <w:sdt>
          <w:sdtPr>
            <w:alias w:val="Identité du responsable du traitement"/>
            <w:tag w:val="Veuillez renseigner l’identité de la personne ou l’entité qui a décidé d’installer des caméras de surveillance et qui détermine les finalités de celles-ci. Si plusieurs personnes ou entités sont responsables du traitement, mentionnez les noms de ces différents responsables du traitement. "/>
            <w:id w:val="-1302377322"/>
            <w:lock w:val="sdtLocked"/>
            <w:placeholder>
              <w:docPart w:val="C8F8DE7718DE4C9E84FDED9021E54D85"/>
            </w:placeholder>
            <w:showingPlcHdr/>
            <w15:appearance w15:val="hidden"/>
          </w:sdtPr>
          <w:sdtContent>
            <w:tc>
              <w:tcPr>
                <w:tcW w:w="12640" w:type="dxa"/>
              </w:tcPr>
              <w:p w14:paraId="768A3074" w14:textId="4A1AC201" w:rsidR="006818A1" w:rsidRDefault="00CE741F" w:rsidP="00EF46E4">
                <w:pPr>
                  <w:ind w:left="0"/>
                </w:pPr>
                <w:r>
                  <w:rPr>
                    <w:rStyle w:val="PlaceholderText"/>
                    <w:rFonts w:ascii="Libre Franklin Thin" w:hAnsi="Libre Franklin Thin"/>
                    <w:i/>
                    <w:iCs/>
                    <w:color w:val="767171" w:themeColor="background2" w:themeShade="80"/>
                  </w:rPr>
                  <w:t xml:space="preserve">Veuillez renseigner l’identité de </w:t>
                </w:r>
                <w:r w:rsidRPr="00AD5DF7">
                  <w:rPr>
                    <w:rStyle w:val="PlaceholderText"/>
                    <w:rFonts w:ascii="Libre Franklin Thin" w:hAnsi="Libre Franklin Thin"/>
                    <w:i/>
                    <w:iCs/>
                    <w:color w:val="767171" w:themeColor="background2" w:themeShade="80"/>
                  </w:rPr>
                  <w:t xml:space="preserve">la personne </w:t>
                </w:r>
                <w:r w:rsidR="008F5713">
                  <w:rPr>
                    <w:rStyle w:val="PlaceholderText"/>
                    <w:rFonts w:ascii="Libre Franklin Thin" w:hAnsi="Libre Franklin Thin"/>
                    <w:i/>
                    <w:iCs/>
                    <w:color w:val="767171" w:themeColor="background2" w:themeShade="80"/>
                  </w:rPr>
                  <w:t xml:space="preserve">ou l’entité </w:t>
                </w:r>
                <w:r w:rsidRPr="00AD5DF7">
                  <w:rPr>
                    <w:rStyle w:val="PlaceholderText"/>
                    <w:rFonts w:ascii="Libre Franklin Thin" w:hAnsi="Libre Franklin Thin"/>
                    <w:i/>
                    <w:iCs/>
                    <w:color w:val="767171" w:themeColor="background2" w:themeShade="80"/>
                  </w:rPr>
                  <w:t xml:space="preserve">qui a décidé d’installer des caméras de surveillance et qui détermine les finalités de celles-ci. Si plusieurs personnes </w:t>
                </w:r>
                <w:r w:rsidR="008F5713">
                  <w:rPr>
                    <w:rStyle w:val="PlaceholderText"/>
                    <w:rFonts w:ascii="Libre Franklin Thin" w:hAnsi="Libre Franklin Thin"/>
                    <w:i/>
                    <w:iCs/>
                    <w:color w:val="767171" w:themeColor="background2" w:themeShade="80"/>
                  </w:rPr>
                  <w:t xml:space="preserve">ou entités </w:t>
                </w:r>
                <w:r w:rsidRPr="00AD5DF7">
                  <w:rPr>
                    <w:rStyle w:val="PlaceholderText"/>
                    <w:rFonts w:ascii="Libre Franklin Thin" w:hAnsi="Libre Franklin Thin"/>
                    <w:i/>
                    <w:iCs/>
                    <w:color w:val="767171" w:themeColor="background2" w:themeShade="80"/>
                  </w:rPr>
                  <w:t>sont responsables du traitement, mentionnez les noms de ces différents responsables</w:t>
                </w:r>
                <w:r>
                  <w:rPr>
                    <w:rStyle w:val="PlaceholderText"/>
                    <w:rFonts w:ascii="Libre Franklin Thin" w:hAnsi="Libre Franklin Thin"/>
                    <w:i/>
                    <w:iCs/>
                    <w:color w:val="767171" w:themeColor="background2" w:themeShade="80"/>
                  </w:rPr>
                  <w:t xml:space="preserve"> du traitement</w:t>
                </w:r>
                <w:r w:rsidRPr="00AD5DF7">
                  <w:rPr>
                    <w:rStyle w:val="PlaceholderText"/>
                    <w:rFonts w:ascii="Libre Franklin Thin" w:hAnsi="Libre Franklin Thin"/>
                    <w:i/>
                    <w:iCs/>
                    <w:color w:val="767171" w:themeColor="background2" w:themeShade="80"/>
                  </w:rPr>
                  <w:t>.</w:t>
                </w:r>
                <w:r w:rsidR="00027C94">
                  <w:rPr>
                    <w:rStyle w:val="PlaceholderText"/>
                    <w:rFonts w:ascii="Libre Franklin Thin" w:hAnsi="Libre Franklin Thin"/>
                    <w:i/>
                    <w:iCs/>
                    <w:color w:val="767171" w:themeColor="background2" w:themeShade="80"/>
                  </w:rPr>
                  <w:t xml:space="preserve"> </w:t>
                </w:r>
                <w:r w:rsidR="00027C94">
                  <w:rPr>
                    <w:rStyle w:val="PlaceholderText"/>
                    <w:rFonts w:ascii="Libre Franklin Thin" w:hAnsi="Libre Franklin Thin"/>
                    <w:i/>
                    <w:iCs/>
                    <w:color w:val="767171" w:themeColor="background2" w:themeShade="80"/>
                  </w:rPr>
                  <w:br/>
                </w:r>
                <w:r w:rsidR="00027C94">
                  <w:rPr>
                    <w:rStyle w:val="PlaceholderText"/>
                  </w:rPr>
                  <w:br/>
                </w:r>
                <w:r w:rsidR="00027C94" w:rsidRPr="00027C94">
                  <w:rPr>
                    <w:rFonts w:ascii="Libre Franklin Thin" w:hAnsi="Libre Franklin Thin"/>
                    <w:i/>
                    <w:iCs/>
                    <w:color w:val="767171" w:themeColor="background2" w:themeShade="80"/>
                  </w:rPr>
                  <w:t>Par exemple, « Jean Dupont » (pour un particulier), « L’association des copropriétaires (ACP) » ou encore « Agence de Voyages ABC »</w:t>
                </w:r>
                <w:r w:rsidR="00027C94">
                  <w:rPr>
                    <w:rFonts w:ascii="Libre Franklin Thin" w:hAnsi="Libre Franklin Thin"/>
                    <w:i/>
                    <w:iCs/>
                    <w:color w:val="767171" w:themeColor="background2" w:themeShade="80"/>
                  </w:rPr>
                  <w:t xml:space="preserve"> (pour une personne morale).</w:t>
                </w:r>
              </w:p>
            </w:tc>
          </w:sdtContent>
        </w:sdt>
      </w:tr>
    </w:tbl>
    <w:bookmarkEnd w:id="0"/>
    <w:p w14:paraId="5D49669D" w14:textId="77777777" w:rsidR="00DF2BA1" w:rsidRPr="00EF08C7" w:rsidRDefault="006818A1" w:rsidP="00EF08C7">
      <w:pPr>
        <w:pStyle w:val="Heading3"/>
      </w:pPr>
      <w:r w:rsidRPr="00EF08C7">
        <w:t xml:space="preserve">Coordonnées du </w:t>
      </w:r>
      <w:r w:rsidR="0009702B" w:rsidRPr="00EF08C7">
        <w:t>responsable du traitement</w:t>
      </w:r>
      <w:r w:rsidR="00D47175" w:rsidRPr="00EF08C7">
        <w:t xml:space="preserve"> </w:t>
      </w:r>
      <w:r w:rsidR="003C2777">
        <w:t>(</w:t>
      </w:r>
      <w:r w:rsidR="00D47175" w:rsidRPr="00EF08C7">
        <w:t>et du délégué à la protection des donnée</w:t>
      </w:r>
      <w:r w:rsidR="003C2777">
        <w:t>s)</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CB126F" w14:paraId="69885708" w14:textId="77777777" w:rsidTr="002143DA">
        <w:trPr>
          <w:trHeight w:val="1701"/>
        </w:trPr>
        <w:sdt>
          <w:sdtPr>
            <w:alias w:val="Coordonnées du responsable du traitement (et du délégué à la protection des données)"/>
            <w:tag w:val="Introduisez les coordonnées du responsable du traitement et, le cas échéant, du responsable conjoint du traitement, du représentant du responsable du traitement et du délégué à la protection des données."/>
            <w:id w:val="-957477101"/>
            <w:lock w:val="sdtLocked"/>
            <w:placeholder>
              <w:docPart w:val="06771BD3E190469897DBA75AD3558B0A"/>
            </w:placeholder>
            <w:showingPlcHdr/>
            <w15:appearance w15:val="hidden"/>
          </w:sdtPr>
          <w:sdtContent>
            <w:tc>
              <w:tcPr>
                <w:tcW w:w="12640" w:type="dxa"/>
              </w:tcPr>
              <w:p w14:paraId="63F28294" w14:textId="77777777" w:rsidR="00CB126F" w:rsidRDefault="00A6147A" w:rsidP="00E07339">
                <w:pPr>
                  <w:ind w:left="0"/>
                </w:pPr>
                <w:r w:rsidRPr="00AD5DF7">
                  <w:rPr>
                    <w:rStyle w:val="PlaceholderText"/>
                    <w:rFonts w:ascii="Libre Franklin Thin" w:hAnsi="Libre Franklin Thin"/>
                    <w:i/>
                    <w:iCs/>
                    <w:color w:val="767171" w:themeColor="background2" w:themeShade="80"/>
                  </w:rPr>
                  <w:t>Introduisez les coordonnées du responsable du traitement et, le cas échéant, du responsable conjoint du traitement, du représentant du responsable du traitement et du délégué à la protection des données.</w:t>
                </w:r>
              </w:p>
            </w:tc>
          </w:sdtContent>
        </w:sdt>
      </w:tr>
    </w:tbl>
    <w:p w14:paraId="2E7FC3FF" w14:textId="77777777" w:rsidR="008B7C7D" w:rsidRDefault="008B7C7D" w:rsidP="008B7C7D">
      <w:pPr>
        <w:pStyle w:val="Heading3"/>
      </w:pPr>
      <w:r w:rsidRPr="00EF08C7">
        <w:t xml:space="preserve">Adresse </w:t>
      </w:r>
      <w:r>
        <w:t>principale du lieu surveillé</w:t>
      </w:r>
    </w:p>
    <w:tbl>
      <w:tblPr>
        <w:tblStyle w:val="TableGrid"/>
        <w:tblW w:w="12640" w:type="dxa"/>
        <w:tblInd w:w="113" w:type="dxa"/>
        <w:tblLayout w:type="fixed"/>
        <w:tblCellMar>
          <w:top w:w="113" w:type="dxa"/>
          <w:bottom w:w="113" w:type="dxa"/>
        </w:tblCellMar>
        <w:tblLook w:val="04A0" w:firstRow="1" w:lastRow="0" w:firstColumn="1" w:lastColumn="0" w:noHBand="0" w:noVBand="1"/>
        <w:tblCaption w:val="Adresse principale du lieu surveillé"/>
        <w:tblDescription w:val="Veuillez renseigner l’adresse principale du lieu où sont installées les caméras de surveillance"/>
      </w:tblPr>
      <w:tblGrid>
        <w:gridCol w:w="12640"/>
      </w:tblGrid>
      <w:tr w:rsidR="008B7C7D" w14:paraId="5F1A359E" w14:textId="77777777" w:rsidTr="002143DA">
        <w:trPr>
          <w:trHeight w:val="1701"/>
        </w:trPr>
        <w:sdt>
          <w:sdtPr>
            <w:alias w:val="Adresse principale du lieu surveillé"/>
            <w:tag w:val="Veuillez renseigner l’adresse principale du lieu où sont installées les caméras de surveillance"/>
            <w:id w:val="-1073501158"/>
            <w:lock w:val="sdtLocked"/>
            <w:placeholder>
              <w:docPart w:val="1AC4B0F8AC304278BDB71665E934B0C5"/>
            </w:placeholder>
            <w:showingPlcHdr/>
            <w15:appearance w15:val="hidden"/>
          </w:sdtPr>
          <w:sdtContent>
            <w:tc>
              <w:tcPr>
                <w:tcW w:w="12640" w:type="dxa"/>
              </w:tcPr>
              <w:p w14:paraId="768ECB4D" w14:textId="77777777" w:rsidR="008B7C7D" w:rsidRDefault="00C90B14" w:rsidP="00C445DA">
                <w:pPr>
                  <w:ind w:left="0"/>
                </w:pPr>
                <w:r>
                  <w:rPr>
                    <w:rStyle w:val="PlaceholderText"/>
                    <w:rFonts w:ascii="Libre Franklin Thin" w:hAnsi="Libre Franklin Thin"/>
                    <w:i/>
                    <w:iCs/>
                    <w:color w:val="767171" w:themeColor="background2" w:themeShade="80"/>
                  </w:rPr>
                  <w:t>Veuillez r</w:t>
                </w:r>
                <w:r w:rsidR="008B7C7D" w:rsidRPr="00AD5DF7">
                  <w:rPr>
                    <w:rStyle w:val="PlaceholderText"/>
                    <w:rFonts w:ascii="Libre Franklin Thin" w:hAnsi="Libre Franklin Thin"/>
                    <w:i/>
                    <w:iCs/>
                    <w:color w:val="767171" w:themeColor="background2" w:themeShade="80"/>
                  </w:rPr>
                  <w:t>enseigne</w:t>
                </w:r>
                <w:r>
                  <w:rPr>
                    <w:rStyle w:val="PlaceholderText"/>
                    <w:rFonts w:ascii="Libre Franklin Thin" w:hAnsi="Libre Franklin Thin"/>
                    <w:i/>
                    <w:iCs/>
                    <w:color w:val="767171" w:themeColor="background2" w:themeShade="80"/>
                  </w:rPr>
                  <w:t>r</w:t>
                </w:r>
                <w:r w:rsidR="008B7C7D" w:rsidRPr="00AD5DF7">
                  <w:rPr>
                    <w:rStyle w:val="PlaceholderText"/>
                    <w:rFonts w:ascii="Libre Franklin Thin" w:hAnsi="Libre Franklin Thin"/>
                    <w:i/>
                    <w:iCs/>
                    <w:color w:val="767171" w:themeColor="background2" w:themeShade="80"/>
                  </w:rPr>
                  <w:t xml:space="preserve"> l’adresse </w:t>
                </w:r>
                <w:r w:rsidR="008B7C7D">
                  <w:rPr>
                    <w:rStyle w:val="PlaceholderText"/>
                    <w:rFonts w:ascii="Libre Franklin Thin" w:hAnsi="Libre Franklin Thin"/>
                    <w:i/>
                    <w:iCs/>
                    <w:color w:val="767171" w:themeColor="background2" w:themeShade="80"/>
                  </w:rPr>
                  <w:t xml:space="preserve">principale </w:t>
                </w:r>
                <w:r w:rsidR="008B7C7D" w:rsidRPr="00AD5DF7">
                  <w:rPr>
                    <w:rStyle w:val="PlaceholderText"/>
                    <w:rFonts w:ascii="Libre Franklin Thin" w:hAnsi="Libre Franklin Thin"/>
                    <w:i/>
                    <w:iCs/>
                    <w:color w:val="767171" w:themeColor="background2" w:themeShade="80"/>
                  </w:rPr>
                  <w:t>du lieu</w:t>
                </w:r>
                <w:r w:rsidR="008B7C7D">
                  <w:rPr>
                    <w:rStyle w:val="PlaceholderText"/>
                    <w:rFonts w:ascii="Libre Franklin Thin" w:hAnsi="Libre Franklin Thin"/>
                    <w:i/>
                    <w:iCs/>
                    <w:color w:val="767171" w:themeColor="background2" w:themeShade="80"/>
                  </w:rPr>
                  <w:t xml:space="preserve"> </w:t>
                </w:r>
                <w:r w:rsidR="008B7C7D" w:rsidRPr="00AD5DF7">
                  <w:rPr>
                    <w:rStyle w:val="PlaceholderText"/>
                    <w:rFonts w:ascii="Libre Franklin Thin" w:hAnsi="Libre Franklin Thin"/>
                    <w:i/>
                    <w:iCs/>
                    <w:color w:val="767171" w:themeColor="background2" w:themeShade="80"/>
                  </w:rPr>
                  <w:t>où sont installées les caméras de surveillance.</w:t>
                </w:r>
              </w:p>
            </w:tc>
          </w:sdtContent>
        </w:sdt>
      </w:tr>
    </w:tbl>
    <w:p w14:paraId="0B87D6ED" w14:textId="77777777" w:rsidR="00F54408" w:rsidRDefault="00F54408" w:rsidP="008B7C7D">
      <w:pPr>
        <w:ind w:left="0"/>
      </w:pPr>
    </w:p>
    <w:p w14:paraId="754D047B" w14:textId="77777777" w:rsidR="006818A1" w:rsidRDefault="006818A1" w:rsidP="00A014BC">
      <w:pPr>
        <w:pStyle w:val="Heading1"/>
      </w:pPr>
      <w:r w:rsidRPr="00A014BC">
        <w:lastRenderedPageBreak/>
        <w:t>Description</w:t>
      </w:r>
      <w:r w:rsidR="00A014BC" w:rsidRPr="00A014BC">
        <w:t xml:space="preserve"> </w:t>
      </w:r>
      <w:r w:rsidR="00730B35">
        <w:t>des caméras</w:t>
      </w:r>
      <w:r w:rsidR="00644316">
        <w:t xml:space="preserve"> fixes</w:t>
      </w:r>
      <w:r w:rsidR="00556418">
        <w:t xml:space="preserve"> et </w:t>
      </w:r>
      <w:r w:rsidR="00C806C5">
        <w:t>des</w:t>
      </w:r>
      <w:r w:rsidR="00A014BC" w:rsidRPr="00A014BC">
        <w:t xml:space="preserve"> lieu</w:t>
      </w:r>
      <w:r w:rsidR="00C806C5">
        <w:t>x</w:t>
      </w:r>
      <w:r w:rsidR="00A014BC" w:rsidRPr="00A014BC">
        <w:t xml:space="preserve"> faisant l’objet d’une surveillance par caméras</w:t>
      </w:r>
      <w:r w:rsidR="00E420C5" w:rsidRPr="00821635">
        <w:rPr>
          <w:rFonts w:ascii="Libre Franklin ExtraLight" w:hAnsi="Libre Franklin ExtraLight"/>
          <w:vertAlign w:val="superscript"/>
        </w:rPr>
        <w:footnoteReference w:id="3"/>
      </w:r>
    </w:p>
    <w:p w14:paraId="26B1E057" w14:textId="77777777" w:rsidR="00EF08C7" w:rsidRPr="00EF08C7" w:rsidRDefault="00EF08C7" w:rsidP="00EF08C7">
      <w:pPr>
        <w:pStyle w:val="Heading2"/>
      </w:pPr>
      <w:r w:rsidRPr="00EF08C7">
        <w:t>Caméra de surveillance 1</w:t>
      </w:r>
    </w:p>
    <w:p w14:paraId="10F8349D" w14:textId="77777777" w:rsidR="00EF46E4" w:rsidRPr="00EF08C7" w:rsidRDefault="00EF08C7" w:rsidP="00CB3DCF">
      <w:pPr>
        <w:pStyle w:val="Heading3"/>
        <w:tabs>
          <w:tab w:val="left" w:pos="6912"/>
          <w:tab w:val="left" w:pos="9469"/>
        </w:tabs>
      </w:pPr>
      <w:r>
        <w:t>D</w:t>
      </w:r>
      <w:r w:rsidR="00EF46E4" w:rsidRPr="00EF08C7">
        <w:t>escription du lieu filmé</w:t>
      </w:r>
      <w:r w:rsidRPr="00EF08C7">
        <w:t xml:space="preserve"> par la caméra</w:t>
      </w:r>
      <w:r w:rsidR="00194F92">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CB126F" w14:paraId="3424C508" w14:textId="77777777" w:rsidTr="006F5050">
        <w:trPr>
          <w:trHeight w:val="1701"/>
        </w:trPr>
        <w:bookmarkStart w:id="1" w:name="_Hlk177142969" w:displacedByCustomXml="next"/>
        <w:sdt>
          <w:sdtPr>
            <w:alias w:val="Description du lieu filmé par la caméra"/>
            <w:tag w:val="En cas de caméra de surveillance fixe permanente, veuillez préciser où est installée la caméra de surveillance et décrire le lieu filmé. "/>
            <w:id w:val="-735322909"/>
            <w:lock w:val="sdtLocked"/>
            <w:placeholder>
              <w:docPart w:val="5C94B8D3E75649729A538A732EEB8593"/>
            </w:placeholder>
            <w:showingPlcHdr/>
            <w15:appearance w15:val="hidden"/>
          </w:sdtPr>
          <w:sdtContent>
            <w:tc>
              <w:tcPr>
                <w:tcW w:w="12640" w:type="dxa"/>
                <w:gridSpan w:val="4"/>
              </w:tcPr>
              <w:p w14:paraId="1D0717B2" w14:textId="77777777" w:rsidR="00CB126F" w:rsidRPr="00FD7266" w:rsidRDefault="004058CD" w:rsidP="004058CD">
                <w:pPr>
                  <w:keepNext/>
                  <w:spacing w:after="120"/>
                  <w:ind w:left="0"/>
                  <w:rPr>
                    <w:rFonts w:ascii="Libre Franklin Thin" w:hAnsi="Libre Franklin Thin"/>
                    <w:i/>
                    <w:iCs/>
                    <w:color w:val="767171" w:themeColor="background2" w:themeShade="80"/>
                  </w:rPr>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bookmarkEnd w:id="1"/>
      <w:tr w:rsidR="00B45F6B" w14:paraId="49B76122" w14:textId="77777777" w:rsidTr="00A846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01A794AF" w14:textId="77777777" w:rsidR="00B45F6B" w:rsidRPr="000E2823" w:rsidRDefault="00B45F6B" w:rsidP="00A84618">
            <w:pPr>
              <w:keepNext/>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438799312"/>
            <w:lock w:val="sdtLocked"/>
            <w:placeholder>
              <w:docPart w:val="F4409C9B8DDD493DA2F73320CC147BAB"/>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19" w:type="dxa"/>
                <w:vAlign w:val="bottom"/>
              </w:tcPr>
              <w:p w14:paraId="14FFA9B6" w14:textId="77777777" w:rsidR="00B45F6B" w:rsidRPr="00DB1A2A" w:rsidRDefault="00EB528E" w:rsidP="00A84618">
                <w:pPr>
                  <w:keepNext/>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5" w:type="dxa"/>
            <w:vAlign w:val="bottom"/>
          </w:tcPr>
          <w:p w14:paraId="2F1E5E12" w14:textId="77777777" w:rsidR="00B45F6B" w:rsidRPr="000E2823" w:rsidRDefault="00B45F6B" w:rsidP="00A84618">
            <w:pPr>
              <w:keepNext/>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sidRPr="00821635">
              <w:rPr>
                <w:rStyle w:val="FootnoteReference"/>
                <w:rFonts w:ascii="Libre Franklin ExtraLight" w:hAnsi="Libre Franklin ExtraLight"/>
                <w:sz w:val="21"/>
                <w:szCs w:val="21"/>
              </w:rPr>
              <w:footnoteReference w:id="4"/>
            </w:r>
            <w:r>
              <w:rPr>
                <w:rFonts w:ascii="Libre Franklin Medium" w:hAnsi="Libre Franklin Medium"/>
                <w:sz w:val="21"/>
                <w:szCs w:val="21"/>
              </w:rPr>
              <w:t> ?</w:t>
            </w:r>
          </w:p>
        </w:tc>
        <w:sdt>
          <w:sdtPr>
            <w:alias w:val="Caméras déclarées?"/>
            <w:tag w:val="Caméras déclarées?"/>
            <w:id w:val="-2138180338"/>
            <w:lock w:val="sdtLocked"/>
            <w:placeholder>
              <w:docPart w:val="78462B3EA8D5450F9B346B7D29003669"/>
            </w:placeholder>
            <w:showingPlcHdr/>
            <w:dropDownList>
              <w:listItem w:displayText="Oui" w:value="Oui"/>
              <w:listItem w:displayText="Non" w:value="Non"/>
            </w:dropDownList>
          </w:sdtPr>
          <w:sdtContent>
            <w:tc>
              <w:tcPr>
                <w:tcW w:w="1843" w:type="dxa"/>
                <w:vAlign w:val="bottom"/>
              </w:tcPr>
              <w:p w14:paraId="3B0BAB4C" w14:textId="77777777" w:rsidR="00B45F6B" w:rsidRPr="004E00BE" w:rsidRDefault="00B45F6B" w:rsidP="00A84618">
                <w:pPr>
                  <w:keepNext/>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B45F6B" w14:paraId="76D1E982" w14:textId="77777777" w:rsidTr="00A846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1B162155" w14:textId="77777777" w:rsidR="00B45F6B" w:rsidRPr="000E2823" w:rsidRDefault="00B45F6B" w:rsidP="00A84618">
            <w:pPr>
              <w:keepNext/>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736757904"/>
            <w:lock w:val="sdtLocked"/>
            <w:placeholder>
              <w:docPart w:val="C30EDE7FF33747138AF5F58CC8D144FB"/>
            </w:placeholder>
            <w:showingPlcHdr/>
            <w:dropDownList>
              <w:listItem w:value="Type de caméra"/>
              <w:listItem w:displayText="Caméra fixe" w:value="Caméra fixe"/>
              <w:listItem w:displayText="Caméra fixe temporaire" w:value="Caméra fixe temporaire"/>
            </w:dropDownList>
          </w:sdtPr>
          <w:sdtContent>
            <w:tc>
              <w:tcPr>
                <w:tcW w:w="3119" w:type="dxa"/>
                <w:vAlign w:val="bottom"/>
              </w:tcPr>
              <w:p w14:paraId="3B097466" w14:textId="77777777" w:rsidR="00B45F6B" w:rsidRPr="00DB1A2A" w:rsidRDefault="00B45F6B" w:rsidP="00A84618">
                <w:pPr>
                  <w:keepNext/>
                  <w:ind w:left="0"/>
                </w:pPr>
                <w:r w:rsidRPr="00AD5DF7">
                  <w:rPr>
                    <w:rStyle w:val="PlaceholderText"/>
                    <w:rFonts w:ascii="Libre Franklin Thin" w:hAnsi="Libre Franklin Thin"/>
                    <w:i/>
                    <w:iCs/>
                    <w:color w:val="767171" w:themeColor="background2" w:themeShade="80"/>
                  </w:rPr>
                  <w:t>Type de caméra.</w:t>
                </w:r>
              </w:p>
            </w:tc>
          </w:sdtContent>
        </w:sdt>
        <w:tc>
          <w:tcPr>
            <w:tcW w:w="3685" w:type="dxa"/>
            <w:vAlign w:val="bottom"/>
          </w:tcPr>
          <w:p w14:paraId="74C34192" w14:textId="77777777" w:rsidR="00B45F6B" w:rsidRPr="000E2823" w:rsidRDefault="00B45F6B" w:rsidP="00A84618">
            <w:pPr>
              <w:keepNext/>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1949686937"/>
            <w:lock w:val="sdtLocked"/>
            <w:placeholder>
              <w:docPart w:val="0BD7189208814A909CF857DE7EDBF930"/>
            </w:placeholder>
            <w:showingPlcHdr/>
            <w:date>
              <w:dateFormat w:val="dd-MM-yyyy"/>
              <w:lid w:val="fr-BE"/>
              <w:storeMappedDataAs w:val="date"/>
              <w:calendar w:val="gregorian"/>
            </w:date>
          </w:sdtPr>
          <w:sdtContent>
            <w:tc>
              <w:tcPr>
                <w:tcW w:w="1843" w:type="dxa"/>
                <w:vAlign w:val="bottom"/>
              </w:tcPr>
              <w:p w14:paraId="01B77A0D" w14:textId="77777777" w:rsidR="00B45F6B" w:rsidRPr="00ED5BCA" w:rsidRDefault="00B45F6B" w:rsidP="00A84618">
                <w:pPr>
                  <w:keepNext/>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B45F6B" w14:paraId="2D79DEE7" w14:textId="77777777" w:rsidTr="00A846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3" w:type="dxa"/>
            <w:vAlign w:val="bottom"/>
          </w:tcPr>
          <w:p w14:paraId="6DF8278C" w14:textId="77777777" w:rsidR="00B45F6B" w:rsidRPr="000E2823" w:rsidRDefault="00B45F6B" w:rsidP="00A84618">
            <w:pPr>
              <w:keepNext/>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788092930"/>
            <w:lock w:val="sdtLocked"/>
            <w:placeholder>
              <w:docPart w:val="ACA38C895E7540AEAF9E6683449AA2DB"/>
            </w:placeholder>
            <w:showingPlcHdr/>
            <w:date w:fullDate="2025-05-22T00:00:00Z">
              <w:dateFormat w:val="dd-MM-yyyy"/>
              <w:lid w:val="fr-BE"/>
              <w:storeMappedDataAs w:val="date"/>
              <w:calendar w:val="gregorian"/>
            </w:date>
          </w:sdtPr>
          <w:sdtContent>
            <w:tc>
              <w:tcPr>
                <w:tcW w:w="3119" w:type="dxa"/>
                <w:vAlign w:val="bottom"/>
              </w:tcPr>
              <w:p w14:paraId="6412186C" w14:textId="77777777" w:rsidR="00B45F6B" w:rsidRPr="00DB1A2A" w:rsidRDefault="00B45F6B" w:rsidP="00A84618">
                <w:pPr>
                  <w:keepNext/>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5" w:type="dxa"/>
            <w:vAlign w:val="bottom"/>
          </w:tcPr>
          <w:p w14:paraId="253FDD19" w14:textId="77777777" w:rsidR="00B45F6B" w:rsidRPr="000E2823" w:rsidRDefault="00B45F6B" w:rsidP="00A84618">
            <w:pPr>
              <w:keepNext/>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992303008"/>
            <w:lock w:val="sdtLocked"/>
            <w:placeholder>
              <w:docPart w:val="7FF8316182094034BBB3C0E3BB55843B"/>
            </w:placeholder>
            <w:showingPlcHdr/>
            <w:text/>
          </w:sdtPr>
          <w:sdtContent>
            <w:tc>
              <w:tcPr>
                <w:tcW w:w="1843" w:type="dxa"/>
                <w:vAlign w:val="bottom"/>
              </w:tcPr>
              <w:p w14:paraId="1E11D735" w14:textId="77777777" w:rsidR="00B45F6B" w:rsidRPr="004E00BE" w:rsidRDefault="00B45F6B" w:rsidP="00A84618">
                <w:pPr>
                  <w:keepNext/>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376904CF" w14:textId="77777777" w:rsidR="00C26117" w:rsidRPr="00EF08C7" w:rsidRDefault="00161597" w:rsidP="00CB3DCF">
      <w:pPr>
        <w:pStyle w:val="Heading3"/>
      </w:pPr>
      <w:r w:rsidRPr="00EF08C7">
        <w:t>Description technique de</w:t>
      </w:r>
      <w:r w:rsidR="00EF08C7" w:rsidRPr="00EF08C7">
        <w:t xml:space="preserve"> la </w:t>
      </w:r>
      <w:r w:rsidRPr="00EF08C7">
        <w:t>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010238" w14:paraId="7E7B669A" w14:textId="77777777" w:rsidTr="003848B1">
        <w:trPr>
          <w:trHeight w:val="1984"/>
        </w:trPr>
        <w:sdt>
          <w:sdtPr>
            <w:alias w:val="Description technique de la caméra de surveillance"/>
            <w:tag w:val="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
            <w:id w:val="-2110499232"/>
            <w:lock w:val="sdtLocked"/>
            <w:placeholder>
              <w:docPart w:val="27B459A8FAC048108F415C83B8F62FC3"/>
            </w:placeholder>
            <w:showingPlcHdr/>
            <w15:appearance w15:val="hidden"/>
          </w:sdtPr>
          <w:sdtContent>
            <w:tc>
              <w:tcPr>
                <w:tcW w:w="12640" w:type="dxa"/>
              </w:tcPr>
              <w:p w14:paraId="52EA3837" w14:textId="66FF9B7B" w:rsidR="00010238" w:rsidRDefault="002C469A" w:rsidP="00E07339">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5F1C0CDE" w14:textId="77777777" w:rsidR="005E4C18" w:rsidRPr="00EF08C7" w:rsidRDefault="005E4C18" w:rsidP="005E4C18">
      <w:pPr>
        <w:pStyle w:val="Heading2"/>
      </w:pPr>
      <w:r w:rsidRPr="00EF08C7">
        <w:t xml:space="preserve">Caméra de surveillance </w:t>
      </w:r>
      <w:r>
        <w:t>2</w:t>
      </w:r>
    </w:p>
    <w:p w14:paraId="52268247" w14:textId="77777777" w:rsidR="005E4C18" w:rsidRPr="00EF08C7" w:rsidRDefault="005E4C18" w:rsidP="005E4C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4058CD" w14:paraId="5F5706A5" w14:textId="77777777" w:rsidTr="006F5050">
        <w:trPr>
          <w:trHeight w:val="1701"/>
        </w:trPr>
        <w:sdt>
          <w:sdtPr>
            <w:id w:val="-1104809479"/>
            <w:placeholder>
              <w:docPart w:val="E8275E30A8014465A7BA0FEFDC53EBD7"/>
            </w:placeholder>
            <w:showingPlcHdr/>
            <w15:appearance w15:val="hidden"/>
          </w:sdtPr>
          <w:sdtContent>
            <w:tc>
              <w:tcPr>
                <w:tcW w:w="12645" w:type="dxa"/>
                <w:gridSpan w:val="4"/>
              </w:tcPr>
              <w:p w14:paraId="2A60D1A2" w14:textId="77777777" w:rsidR="004058CD" w:rsidRDefault="004058CD" w:rsidP="004058CD">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5E4C18" w14:paraId="38C30CAA" w14:textId="77777777" w:rsidTr="00A846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28A6DD22" w14:textId="77777777" w:rsidR="005E4C18" w:rsidRPr="000E2823" w:rsidRDefault="005E4C18" w:rsidP="00A84618">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1466157659"/>
            <w:placeholder>
              <w:docPart w:val="AF60D117521C4D82B617070343D75CF2"/>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247E1820" w14:textId="77777777" w:rsidR="005E4C18" w:rsidRPr="00DB1A2A" w:rsidRDefault="00EB528E" w:rsidP="00A84618">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14705500" w14:textId="77777777" w:rsidR="005E4C18" w:rsidRPr="000E2823" w:rsidRDefault="005E4C18" w:rsidP="00A84618">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1697117159"/>
            <w:placeholder>
              <w:docPart w:val="BE46FF06AAB349C39C5DCE0E32BF5DEE"/>
            </w:placeholder>
            <w:showingPlcHdr/>
            <w:dropDownList>
              <w:listItem w:displayText="Oui" w:value="Oui"/>
              <w:listItem w:displayText="Non" w:value="Non"/>
            </w:dropDownList>
          </w:sdtPr>
          <w:sdtContent>
            <w:tc>
              <w:tcPr>
                <w:tcW w:w="1844" w:type="dxa"/>
                <w:vAlign w:val="bottom"/>
              </w:tcPr>
              <w:p w14:paraId="34799E84" w14:textId="77777777" w:rsidR="005E4C18" w:rsidRPr="004E00BE" w:rsidRDefault="005E4C18" w:rsidP="00A84618">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5E4C18" w14:paraId="5C943CDB" w14:textId="77777777" w:rsidTr="00A846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2DC9A003" w14:textId="77777777" w:rsidR="005E4C18" w:rsidRPr="000E2823" w:rsidRDefault="005E4C18" w:rsidP="00A84618">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516418607"/>
            <w:placeholder>
              <w:docPart w:val="00B0446108B74881BD394672C45333AF"/>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2B0C6D28" w14:textId="77777777" w:rsidR="005E4C18" w:rsidRPr="00DB1A2A" w:rsidRDefault="001D2596" w:rsidP="00A84618">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16C457BF" w14:textId="77777777" w:rsidR="005E4C18" w:rsidRPr="000E2823" w:rsidRDefault="005E4C18" w:rsidP="00A84618">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1842993114"/>
            <w:placeholder>
              <w:docPart w:val="ABCED902575E4D47896D6E6A47F6DB69"/>
            </w:placeholder>
            <w:showingPlcHdr/>
            <w:date>
              <w:dateFormat w:val="dd-MM-yyyy"/>
              <w:lid w:val="fr-BE"/>
              <w:storeMappedDataAs w:val="date"/>
              <w:calendar w:val="gregorian"/>
            </w:date>
          </w:sdtPr>
          <w:sdtContent>
            <w:tc>
              <w:tcPr>
                <w:tcW w:w="1844" w:type="dxa"/>
                <w:vAlign w:val="bottom"/>
              </w:tcPr>
              <w:p w14:paraId="0567076B" w14:textId="77777777" w:rsidR="005E4C18" w:rsidRPr="00ED5BCA" w:rsidRDefault="005E4C18" w:rsidP="00A84618">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5E4C18" w14:paraId="7698C77F" w14:textId="77777777" w:rsidTr="00A8461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3DEF851C" w14:textId="77777777" w:rsidR="005E4C18" w:rsidRPr="000E2823" w:rsidRDefault="005E4C18" w:rsidP="00A84618">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2047875078"/>
            <w:placeholder>
              <w:docPart w:val="99EAA5EF998140BE9FF0C2A9CD471ADA"/>
            </w:placeholder>
            <w:showingPlcHdr/>
            <w:date w:fullDate="2025-05-22T00:00:00Z">
              <w:dateFormat w:val="dd-MM-yyyy"/>
              <w:lid w:val="fr-BE"/>
              <w:storeMappedDataAs w:val="date"/>
              <w:calendar w:val="gregorian"/>
            </w:date>
          </w:sdtPr>
          <w:sdtContent>
            <w:tc>
              <w:tcPr>
                <w:tcW w:w="3120" w:type="dxa"/>
                <w:vAlign w:val="bottom"/>
              </w:tcPr>
              <w:p w14:paraId="28D25E10" w14:textId="77777777" w:rsidR="005E4C18" w:rsidRPr="00DB1A2A" w:rsidRDefault="005E4C18" w:rsidP="00A84618">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296F4BF4" w14:textId="77777777" w:rsidR="005E4C18" w:rsidRPr="000E2823" w:rsidRDefault="005E4C18" w:rsidP="00A84618">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416016408"/>
            <w:placeholder>
              <w:docPart w:val="B206FDF66D3A46E98F51CB12C89F57E9"/>
            </w:placeholder>
            <w:showingPlcHdr/>
            <w:text/>
          </w:sdtPr>
          <w:sdtContent>
            <w:tc>
              <w:tcPr>
                <w:tcW w:w="1844" w:type="dxa"/>
                <w:vAlign w:val="bottom"/>
              </w:tcPr>
              <w:p w14:paraId="2DC195B3" w14:textId="77777777" w:rsidR="005E4C18" w:rsidRPr="004E00BE" w:rsidRDefault="005E4C18" w:rsidP="00A84618">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5E2A3A50" w14:textId="77777777" w:rsidR="005E4C18" w:rsidRPr="00EF08C7" w:rsidRDefault="005E4C18" w:rsidP="005E4C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5E4C18" w14:paraId="05A4EF93" w14:textId="77777777" w:rsidTr="003848B1">
        <w:trPr>
          <w:trHeight w:val="1984"/>
        </w:trPr>
        <w:sdt>
          <w:sdtPr>
            <w:id w:val="1933619419"/>
            <w:placeholder>
              <w:docPart w:val="E11EFA49ED604B5090EB802D81B3BEB5"/>
            </w:placeholder>
            <w:showingPlcHdr/>
            <w15:appearance w15:val="hidden"/>
          </w:sdtPr>
          <w:sdtContent>
            <w:tc>
              <w:tcPr>
                <w:tcW w:w="12640" w:type="dxa"/>
              </w:tcPr>
              <w:p w14:paraId="150BED8D" w14:textId="77777777" w:rsidR="005E4C18" w:rsidRDefault="005E4C18" w:rsidP="00C445DA">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23879A78" w14:textId="77777777" w:rsidR="005E4C18" w:rsidRPr="00EF08C7" w:rsidRDefault="005E4C18" w:rsidP="005E4C18">
      <w:pPr>
        <w:pStyle w:val="Heading2"/>
      </w:pPr>
      <w:r w:rsidRPr="00EF08C7">
        <w:t xml:space="preserve">Caméra de surveillance </w:t>
      </w:r>
      <w:r>
        <w:t>3</w:t>
      </w:r>
    </w:p>
    <w:p w14:paraId="243DACAF" w14:textId="77777777" w:rsidR="00A84618" w:rsidRPr="00EF08C7" w:rsidRDefault="00A84618" w:rsidP="00A846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15326B10" w14:textId="77777777" w:rsidTr="003455F7">
        <w:trPr>
          <w:trHeight w:val="1701"/>
        </w:trPr>
        <w:sdt>
          <w:sdtPr>
            <w:id w:val="-579756675"/>
            <w:placeholder>
              <w:docPart w:val="47C81DF500354BA188AB354AF332D0B2"/>
            </w:placeholder>
            <w:showingPlcHdr/>
            <w15:appearance w15:val="hidden"/>
          </w:sdtPr>
          <w:sdtContent>
            <w:tc>
              <w:tcPr>
                <w:tcW w:w="12645" w:type="dxa"/>
                <w:gridSpan w:val="4"/>
              </w:tcPr>
              <w:p w14:paraId="6D168D2A"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3530A4F7"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4A420061"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376285863"/>
            <w:placeholder>
              <w:docPart w:val="547C471B9528408AA09A11B7EAA1D415"/>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61157296"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0ED9CD2C"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803503681"/>
            <w:placeholder>
              <w:docPart w:val="E731CA3291DB4AA8B147BE4CF03AD375"/>
            </w:placeholder>
            <w:showingPlcHdr/>
            <w:dropDownList>
              <w:listItem w:displayText="Oui" w:value="Oui"/>
              <w:listItem w:displayText="Non" w:value="Non"/>
            </w:dropDownList>
          </w:sdtPr>
          <w:sdtContent>
            <w:tc>
              <w:tcPr>
                <w:tcW w:w="1844" w:type="dxa"/>
                <w:vAlign w:val="bottom"/>
              </w:tcPr>
              <w:p w14:paraId="54A0BAF1"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1928C43B"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26356369"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297529628"/>
            <w:placeholder>
              <w:docPart w:val="DFDA22B9A1B0444EB61AD119CEE017E2"/>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69337827"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7695552B"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1876683135"/>
            <w:placeholder>
              <w:docPart w:val="D6701264548E433299DBC84C715667BD"/>
            </w:placeholder>
            <w:showingPlcHdr/>
            <w:date>
              <w:dateFormat w:val="dd-MM-yyyy"/>
              <w:lid w:val="fr-BE"/>
              <w:storeMappedDataAs w:val="date"/>
              <w:calendar w:val="gregorian"/>
            </w:date>
          </w:sdtPr>
          <w:sdtContent>
            <w:tc>
              <w:tcPr>
                <w:tcW w:w="1844" w:type="dxa"/>
                <w:vAlign w:val="bottom"/>
              </w:tcPr>
              <w:p w14:paraId="59F14D21"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718BC604"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4BFCCBB9"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1544825759"/>
            <w:placeholder>
              <w:docPart w:val="9ECE2FFF908F4E9AACC47B5C0D798510"/>
            </w:placeholder>
            <w:showingPlcHdr/>
            <w:date w:fullDate="2025-05-22T00:00:00Z">
              <w:dateFormat w:val="dd-MM-yyyy"/>
              <w:lid w:val="fr-BE"/>
              <w:storeMappedDataAs w:val="date"/>
              <w:calendar w:val="gregorian"/>
            </w:date>
          </w:sdtPr>
          <w:sdtContent>
            <w:tc>
              <w:tcPr>
                <w:tcW w:w="3120" w:type="dxa"/>
                <w:vAlign w:val="bottom"/>
              </w:tcPr>
              <w:p w14:paraId="3C204C34"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3E18321E"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243732399"/>
            <w:placeholder>
              <w:docPart w:val="A3040441951E4EFDBC78F074E590ACFA"/>
            </w:placeholder>
            <w:showingPlcHdr/>
            <w:text/>
          </w:sdtPr>
          <w:sdtContent>
            <w:tc>
              <w:tcPr>
                <w:tcW w:w="1844" w:type="dxa"/>
                <w:vAlign w:val="bottom"/>
              </w:tcPr>
              <w:p w14:paraId="414790D3"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1A387FB7"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7D911F3D" w14:textId="77777777" w:rsidTr="003455F7">
        <w:trPr>
          <w:trHeight w:val="1984"/>
        </w:trPr>
        <w:sdt>
          <w:sdtPr>
            <w:id w:val="-884327936"/>
            <w:placeholder>
              <w:docPart w:val="57A17E7AF81143A8862C542BFD367E09"/>
            </w:placeholder>
            <w:showingPlcHdr/>
            <w15:appearance w15:val="hidden"/>
          </w:sdtPr>
          <w:sdtContent>
            <w:tc>
              <w:tcPr>
                <w:tcW w:w="12640" w:type="dxa"/>
              </w:tcPr>
              <w:p w14:paraId="0488577E"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43685647" w14:textId="77777777" w:rsidR="005E4C18" w:rsidRDefault="005E4C18" w:rsidP="005E4C18"/>
    <w:p w14:paraId="14C2CA05" w14:textId="77777777" w:rsidR="005E4C18" w:rsidRPr="00EF08C7" w:rsidRDefault="005E4C18" w:rsidP="00CB3DCF">
      <w:pPr>
        <w:pStyle w:val="Heading2"/>
      </w:pPr>
      <w:r w:rsidRPr="00EF08C7">
        <w:t xml:space="preserve">Caméra de surveillance </w:t>
      </w:r>
      <w:r>
        <w:t>4</w:t>
      </w:r>
    </w:p>
    <w:p w14:paraId="0FCCEEB2" w14:textId="77777777" w:rsidR="00A84618" w:rsidRPr="00EF08C7" w:rsidRDefault="00A84618" w:rsidP="00A846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18539CB3" w14:textId="77777777" w:rsidTr="003455F7">
        <w:trPr>
          <w:trHeight w:val="1701"/>
        </w:trPr>
        <w:sdt>
          <w:sdtPr>
            <w:id w:val="-876938849"/>
            <w:placeholder>
              <w:docPart w:val="10D1F6F708624F45A39C0DEFF29845BC"/>
            </w:placeholder>
            <w:showingPlcHdr/>
            <w15:appearance w15:val="hidden"/>
          </w:sdtPr>
          <w:sdtContent>
            <w:tc>
              <w:tcPr>
                <w:tcW w:w="12645" w:type="dxa"/>
                <w:gridSpan w:val="4"/>
              </w:tcPr>
              <w:p w14:paraId="43EDE414"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69D1CE7D"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5AAF32CD"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951016055"/>
            <w:placeholder>
              <w:docPart w:val="E2F8C3AE6FC14BF2B60AA15CE34F3F24"/>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0E3CD005"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4E0518B9"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769165270"/>
            <w:placeholder>
              <w:docPart w:val="F1567893E5C849EC86893B6CAF8AAB60"/>
            </w:placeholder>
            <w:showingPlcHdr/>
            <w:dropDownList>
              <w:listItem w:displayText="Oui" w:value="Oui"/>
              <w:listItem w:displayText="Non" w:value="Non"/>
            </w:dropDownList>
          </w:sdtPr>
          <w:sdtContent>
            <w:tc>
              <w:tcPr>
                <w:tcW w:w="1844" w:type="dxa"/>
                <w:vAlign w:val="bottom"/>
              </w:tcPr>
              <w:p w14:paraId="349240EF"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5060C7A4"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30EB7E0F"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294876579"/>
            <w:placeholder>
              <w:docPart w:val="AD28610971124A96AE7899FA03744A60"/>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554FC776"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70A3D4AD"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1751807009"/>
            <w:placeholder>
              <w:docPart w:val="E4291783788E424FAB0A2D7E355E3904"/>
            </w:placeholder>
            <w:showingPlcHdr/>
            <w:date>
              <w:dateFormat w:val="dd-MM-yyyy"/>
              <w:lid w:val="fr-BE"/>
              <w:storeMappedDataAs w:val="date"/>
              <w:calendar w:val="gregorian"/>
            </w:date>
          </w:sdtPr>
          <w:sdtContent>
            <w:tc>
              <w:tcPr>
                <w:tcW w:w="1844" w:type="dxa"/>
                <w:vAlign w:val="bottom"/>
              </w:tcPr>
              <w:p w14:paraId="5822F6BE"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1567713D"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2BD7B8A5"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1399786921"/>
            <w:placeholder>
              <w:docPart w:val="13059D4973CB46ACA38030D6535C3D07"/>
            </w:placeholder>
            <w:showingPlcHdr/>
            <w:date w:fullDate="2025-05-22T00:00:00Z">
              <w:dateFormat w:val="dd-MM-yyyy"/>
              <w:lid w:val="fr-BE"/>
              <w:storeMappedDataAs w:val="date"/>
              <w:calendar w:val="gregorian"/>
            </w:date>
          </w:sdtPr>
          <w:sdtContent>
            <w:tc>
              <w:tcPr>
                <w:tcW w:w="3120" w:type="dxa"/>
                <w:vAlign w:val="bottom"/>
              </w:tcPr>
              <w:p w14:paraId="0DD35229"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7F03958E"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1571773976"/>
            <w:placeholder>
              <w:docPart w:val="7C8EDC7D31554366BCE23C16D4CC369F"/>
            </w:placeholder>
            <w:showingPlcHdr/>
            <w:text/>
          </w:sdtPr>
          <w:sdtContent>
            <w:tc>
              <w:tcPr>
                <w:tcW w:w="1844" w:type="dxa"/>
                <w:vAlign w:val="bottom"/>
              </w:tcPr>
              <w:p w14:paraId="478D5E4C"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3C6FECA7"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4186AA28" w14:textId="77777777" w:rsidTr="003455F7">
        <w:trPr>
          <w:trHeight w:val="1984"/>
        </w:trPr>
        <w:sdt>
          <w:sdtPr>
            <w:id w:val="690800796"/>
            <w:placeholder>
              <w:docPart w:val="A1D3FFAC0A5F4B79A932ACDE227B22DF"/>
            </w:placeholder>
            <w:showingPlcHdr/>
            <w15:appearance w15:val="hidden"/>
          </w:sdtPr>
          <w:sdtContent>
            <w:tc>
              <w:tcPr>
                <w:tcW w:w="12640" w:type="dxa"/>
              </w:tcPr>
              <w:p w14:paraId="2CD6A50D"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663A907A" w14:textId="77777777" w:rsidR="005E4C18" w:rsidRDefault="005E4C18" w:rsidP="005E4C18"/>
    <w:p w14:paraId="6FC59141" w14:textId="77777777" w:rsidR="005E4C18" w:rsidRPr="00EF08C7" w:rsidRDefault="005E4C18" w:rsidP="005E4C18">
      <w:pPr>
        <w:pStyle w:val="Heading2"/>
      </w:pPr>
      <w:r w:rsidRPr="00EF08C7">
        <w:t xml:space="preserve">Caméra de surveillance </w:t>
      </w:r>
      <w:r>
        <w:t>5</w:t>
      </w:r>
    </w:p>
    <w:p w14:paraId="09624AE6" w14:textId="77777777" w:rsidR="00A84618" w:rsidRPr="00EF08C7" w:rsidRDefault="00A84618" w:rsidP="00A846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22BC626C" w14:textId="77777777" w:rsidTr="003455F7">
        <w:trPr>
          <w:trHeight w:val="1701"/>
        </w:trPr>
        <w:sdt>
          <w:sdtPr>
            <w:id w:val="-792287474"/>
            <w:placeholder>
              <w:docPart w:val="A548C59B794343C6B53FD33B64276DEA"/>
            </w:placeholder>
            <w:showingPlcHdr/>
            <w15:appearance w15:val="hidden"/>
          </w:sdtPr>
          <w:sdtContent>
            <w:tc>
              <w:tcPr>
                <w:tcW w:w="12645" w:type="dxa"/>
                <w:gridSpan w:val="4"/>
              </w:tcPr>
              <w:p w14:paraId="1AE01CC5"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72786E76"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30188D32"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752862415"/>
            <w:placeholder>
              <w:docPart w:val="0AF6FD8179FB4BB2A1135257ABA6BCDE"/>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38ED8757"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0B6DD5B9"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1365445237"/>
            <w:placeholder>
              <w:docPart w:val="FAB53E5E55444757AFBCCFC811D14A1E"/>
            </w:placeholder>
            <w:showingPlcHdr/>
            <w:dropDownList>
              <w:listItem w:displayText="Oui" w:value="Oui"/>
              <w:listItem w:displayText="Non" w:value="Non"/>
            </w:dropDownList>
          </w:sdtPr>
          <w:sdtContent>
            <w:tc>
              <w:tcPr>
                <w:tcW w:w="1844" w:type="dxa"/>
                <w:vAlign w:val="bottom"/>
              </w:tcPr>
              <w:p w14:paraId="0FACC7C4"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75EDA289"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113290EB"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279147364"/>
            <w:placeholder>
              <w:docPart w:val="6C6BF31BADC046229907978E5424259B"/>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5BEE3826"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5CECED28"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1698435192"/>
            <w:placeholder>
              <w:docPart w:val="8230E974B0054E55A47235BCF7BD8F6A"/>
            </w:placeholder>
            <w:showingPlcHdr/>
            <w:date>
              <w:dateFormat w:val="dd-MM-yyyy"/>
              <w:lid w:val="fr-BE"/>
              <w:storeMappedDataAs w:val="date"/>
              <w:calendar w:val="gregorian"/>
            </w:date>
          </w:sdtPr>
          <w:sdtContent>
            <w:tc>
              <w:tcPr>
                <w:tcW w:w="1844" w:type="dxa"/>
                <w:vAlign w:val="bottom"/>
              </w:tcPr>
              <w:p w14:paraId="08531231"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1331DE62"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38815F93"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200445103"/>
            <w:placeholder>
              <w:docPart w:val="3D8B42AD08F846A2A3CB6AC604B3A167"/>
            </w:placeholder>
            <w:showingPlcHdr/>
            <w:date w:fullDate="2025-05-22T00:00:00Z">
              <w:dateFormat w:val="dd-MM-yyyy"/>
              <w:lid w:val="fr-BE"/>
              <w:storeMappedDataAs w:val="date"/>
              <w:calendar w:val="gregorian"/>
            </w:date>
          </w:sdtPr>
          <w:sdtContent>
            <w:tc>
              <w:tcPr>
                <w:tcW w:w="3120" w:type="dxa"/>
                <w:vAlign w:val="bottom"/>
              </w:tcPr>
              <w:p w14:paraId="563C6357"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65BBF1BF"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1964075201"/>
            <w:placeholder>
              <w:docPart w:val="E1EFF470C6664F4BB6F9AA3ADF489BE7"/>
            </w:placeholder>
            <w:showingPlcHdr/>
            <w:text/>
          </w:sdtPr>
          <w:sdtContent>
            <w:tc>
              <w:tcPr>
                <w:tcW w:w="1844" w:type="dxa"/>
                <w:vAlign w:val="bottom"/>
              </w:tcPr>
              <w:p w14:paraId="763610DD"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7B2CFEE2"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60683098" w14:textId="77777777" w:rsidTr="003455F7">
        <w:trPr>
          <w:trHeight w:val="1984"/>
        </w:trPr>
        <w:sdt>
          <w:sdtPr>
            <w:id w:val="370267524"/>
            <w:placeholder>
              <w:docPart w:val="CE7E17B3234F41FE926F02A0479DEE16"/>
            </w:placeholder>
            <w:showingPlcHdr/>
            <w15:appearance w15:val="hidden"/>
          </w:sdtPr>
          <w:sdtContent>
            <w:tc>
              <w:tcPr>
                <w:tcW w:w="12640" w:type="dxa"/>
              </w:tcPr>
              <w:p w14:paraId="083B2788"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181D2D29" w14:textId="77777777" w:rsidR="005E4C18" w:rsidRDefault="005E4C18" w:rsidP="005E4C18"/>
    <w:p w14:paraId="325A2DA0" w14:textId="77777777" w:rsidR="005E4C18" w:rsidRPr="00EF08C7" w:rsidRDefault="005E4C18" w:rsidP="005E4C18">
      <w:pPr>
        <w:pStyle w:val="Heading2"/>
      </w:pPr>
      <w:r w:rsidRPr="00EF08C7">
        <w:t xml:space="preserve">Caméra de surveillance </w:t>
      </w:r>
      <w:r>
        <w:t>6</w:t>
      </w:r>
    </w:p>
    <w:p w14:paraId="489521A6" w14:textId="77777777" w:rsidR="00A84618" w:rsidRPr="00EF08C7" w:rsidRDefault="00A84618" w:rsidP="00A846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48E7C051" w14:textId="77777777" w:rsidTr="003455F7">
        <w:trPr>
          <w:trHeight w:val="1701"/>
        </w:trPr>
        <w:sdt>
          <w:sdtPr>
            <w:id w:val="105781839"/>
            <w:placeholder>
              <w:docPart w:val="825F0073F6F64ABA8012D040FC49F20E"/>
            </w:placeholder>
            <w:showingPlcHdr/>
            <w15:appearance w15:val="hidden"/>
          </w:sdtPr>
          <w:sdtContent>
            <w:tc>
              <w:tcPr>
                <w:tcW w:w="12645" w:type="dxa"/>
                <w:gridSpan w:val="4"/>
              </w:tcPr>
              <w:p w14:paraId="1C38C4EF"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1B4E1748"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7DC9C5CE"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1867520502"/>
            <w:placeholder>
              <w:docPart w:val="552BE5CB2B2744D3B7069B4BDFF4CEAC"/>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40B65CA2"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2F0C82CD"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1826782341"/>
            <w:placeholder>
              <w:docPart w:val="528CC3C225764D7B875D9ABE89DE0BD4"/>
            </w:placeholder>
            <w:showingPlcHdr/>
            <w:dropDownList>
              <w:listItem w:displayText="Oui" w:value="Oui"/>
              <w:listItem w:displayText="Non" w:value="Non"/>
            </w:dropDownList>
          </w:sdtPr>
          <w:sdtContent>
            <w:tc>
              <w:tcPr>
                <w:tcW w:w="1844" w:type="dxa"/>
                <w:vAlign w:val="bottom"/>
              </w:tcPr>
              <w:p w14:paraId="0E02C50C"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12CD2D14"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1DDFE84B"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679308130"/>
            <w:placeholder>
              <w:docPart w:val="B165C4A8B8C34845B079E0D80D940C54"/>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31DF557F"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5FDFB137"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937958549"/>
            <w:placeholder>
              <w:docPart w:val="A9B29AC72C7F4D87B964A35E1EA7AC89"/>
            </w:placeholder>
            <w:showingPlcHdr/>
            <w:date>
              <w:dateFormat w:val="dd-MM-yyyy"/>
              <w:lid w:val="fr-BE"/>
              <w:storeMappedDataAs w:val="date"/>
              <w:calendar w:val="gregorian"/>
            </w:date>
          </w:sdtPr>
          <w:sdtContent>
            <w:tc>
              <w:tcPr>
                <w:tcW w:w="1844" w:type="dxa"/>
                <w:vAlign w:val="bottom"/>
              </w:tcPr>
              <w:p w14:paraId="239E8125"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4DF33B23"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64471A6D"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639965535"/>
            <w:placeholder>
              <w:docPart w:val="15207C0EA6964BF2A91F030E0521267C"/>
            </w:placeholder>
            <w:showingPlcHdr/>
            <w:date w:fullDate="2025-05-22T00:00:00Z">
              <w:dateFormat w:val="dd-MM-yyyy"/>
              <w:lid w:val="fr-BE"/>
              <w:storeMappedDataAs w:val="date"/>
              <w:calendar w:val="gregorian"/>
            </w:date>
          </w:sdtPr>
          <w:sdtContent>
            <w:tc>
              <w:tcPr>
                <w:tcW w:w="3120" w:type="dxa"/>
                <w:vAlign w:val="bottom"/>
              </w:tcPr>
              <w:p w14:paraId="16CDB05A"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6BF31D9F"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151491827"/>
            <w:placeholder>
              <w:docPart w:val="141352BE1378414B8E18B73EAC9C81C7"/>
            </w:placeholder>
            <w:showingPlcHdr/>
            <w:text/>
          </w:sdtPr>
          <w:sdtContent>
            <w:tc>
              <w:tcPr>
                <w:tcW w:w="1844" w:type="dxa"/>
                <w:vAlign w:val="bottom"/>
              </w:tcPr>
              <w:p w14:paraId="68C44E0D"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07309592"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45642AEC" w14:textId="77777777" w:rsidTr="003455F7">
        <w:trPr>
          <w:trHeight w:val="1984"/>
        </w:trPr>
        <w:sdt>
          <w:sdtPr>
            <w:id w:val="-1939437411"/>
            <w:placeholder>
              <w:docPart w:val="2B4A02AADCCF4073805365E53453E777"/>
            </w:placeholder>
            <w:showingPlcHdr/>
            <w15:appearance w15:val="hidden"/>
          </w:sdtPr>
          <w:sdtContent>
            <w:tc>
              <w:tcPr>
                <w:tcW w:w="12640" w:type="dxa"/>
              </w:tcPr>
              <w:p w14:paraId="6DE6AC12"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2ECF674B" w14:textId="77777777" w:rsidR="005E4C18" w:rsidRDefault="005E4C18" w:rsidP="005E4C18"/>
    <w:p w14:paraId="65BA6DA1" w14:textId="77777777" w:rsidR="005E4C18" w:rsidRPr="00EF08C7" w:rsidRDefault="005E4C18" w:rsidP="005E4C18">
      <w:pPr>
        <w:pStyle w:val="Heading2"/>
      </w:pPr>
      <w:r w:rsidRPr="00EF08C7">
        <w:t xml:space="preserve">Caméra de surveillance </w:t>
      </w:r>
      <w:r>
        <w:t>7</w:t>
      </w:r>
    </w:p>
    <w:p w14:paraId="3C0C9AF8" w14:textId="77777777" w:rsidR="00A84618" w:rsidRPr="00EF08C7" w:rsidRDefault="00A84618" w:rsidP="00A846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44336EAD" w14:textId="77777777" w:rsidTr="003455F7">
        <w:trPr>
          <w:trHeight w:val="1701"/>
        </w:trPr>
        <w:sdt>
          <w:sdtPr>
            <w:id w:val="1615788057"/>
            <w:placeholder>
              <w:docPart w:val="A8BEC157DAF14C95B25BE1814E4C8EC5"/>
            </w:placeholder>
            <w:showingPlcHdr/>
            <w15:appearance w15:val="hidden"/>
          </w:sdtPr>
          <w:sdtContent>
            <w:tc>
              <w:tcPr>
                <w:tcW w:w="12645" w:type="dxa"/>
                <w:gridSpan w:val="4"/>
              </w:tcPr>
              <w:p w14:paraId="4AA201FF"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2EAE1575"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0429B0ED"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1314372288"/>
            <w:placeholder>
              <w:docPart w:val="489DCB92E36E4DDD8B8CF8CD10F6EF74"/>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4E7531EA"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0108B23B"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976985206"/>
            <w:placeholder>
              <w:docPart w:val="FDCEEE37123E4F64964A8D6C3E9A8318"/>
            </w:placeholder>
            <w:showingPlcHdr/>
            <w:dropDownList>
              <w:listItem w:displayText="Oui" w:value="Oui"/>
              <w:listItem w:displayText="Non" w:value="Non"/>
            </w:dropDownList>
          </w:sdtPr>
          <w:sdtContent>
            <w:tc>
              <w:tcPr>
                <w:tcW w:w="1844" w:type="dxa"/>
                <w:vAlign w:val="bottom"/>
              </w:tcPr>
              <w:p w14:paraId="45AA3B34"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466C4781"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6779E718"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235128920"/>
            <w:placeholder>
              <w:docPart w:val="19A0B4F5487C4DEB980557BD9CB3BC07"/>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4AA36965"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7A0F342F"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783619445"/>
            <w:placeholder>
              <w:docPart w:val="845F0697E8324B3C80A3D51489E13A9D"/>
            </w:placeholder>
            <w:showingPlcHdr/>
            <w:date>
              <w:dateFormat w:val="dd-MM-yyyy"/>
              <w:lid w:val="fr-BE"/>
              <w:storeMappedDataAs w:val="date"/>
              <w:calendar w:val="gregorian"/>
            </w:date>
          </w:sdtPr>
          <w:sdtContent>
            <w:tc>
              <w:tcPr>
                <w:tcW w:w="1844" w:type="dxa"/>
                <w:vAlign w:val="bottom"/>
              </w:tcPr>
              <w:p w14:paraId="3451EFE1"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5F2C5A52"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4300059E"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2142172733"/>
            <w:placeholder>
              <w:docPart w:val="030C4E31C4274F43B2D7EDF6CB2B8B72"/>
            </w:placeholder>
            <w:showingPlcHdr/>
            <w:date w:fullDate="2025-05-22T00:00:00Z">
              <w:dateFormat w:val="dd-MM-yyyy"/>
              <w:lid w:val="fr-BE"/>
              <w:storeMappedDataAs w:val="date"/>
              <w:calendar w:val="gregorian"/>
            </w:date>
          </w:sdtPr>
          <w:sdtContent>
            <w:tc>
              <w:tcPr>
                <w:tcW w:w="3120" w:type="dxa"/>
                <w:vAlign w:val="bottom"/>
              </w:tcPr>
              <w:p w14:paraId="72E44B7F"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3B3143D1"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747876793"/>
            <w:placeholder>
              <w:docPart w:val="A1F2295C85134C2B929BB2EE2D27BABD"/>
            </w:placeholder>
            <w:showingPlcHdr/>
            <w:text/>
          </w:sdtPr>
          <w:sdtContent>
            <w:tc>
              <w:tcPr>
                <w:tcW w:w="1844" w:type="dxa"/>
                <w:vAlign w:val="bottom"/>
              </w:tcPr>
              <w:p w14:paraId="6C038C5A"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4391DEEB"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00476FBB" w14:textId="77777777" w:rsidTr="003455F7">
        <w:trPr>
          <w:trHeight w:val="1984"/>
        </w:trPr>
        <w:sdt>
          <w:sdtPr>
            <w:id w:val="1583951742"/>
            <w:placeholder>
              <w:docPart w:val="C11735FC4BE94DA2AE04184561EDBF31"/>
            </w:placeholder>
            <w:showingPlcHdr/>
            <w15:appearance w15:val="hidden"/>
          </w:sdtPr>
          <w:sdtContent>
            <w:tc>
              <w:tcPr>
                <w:tcW w:w="12640" w:type="dxa"/>
              </w:tcPr>
              <w:p w14:paraId="4E21C320"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4F9608E3" w14:textId="77777777" w:rsidR="005E4C18" w:rsidRDefault="005E4C18" w:rsidP="005E4C18"/>
    <w:p w14:paraId="49DFCFE5" w14:textId="77777777" w:rsidR="005E4C18" w:rsidRPr="00EF08C7" w:rsidRDefault="005E4C18" w:rsidP="005E4C18">
      <w:pPr>
        <w:pStyle w:val="Heading2"/>
      </w:pPr>
      <w:r w:rsidRPr="00EF08C7">
        <w:t xml:space="preserve">Caméra de surveillance </w:t>
      </w:r>
      <w:r>
        <w:t>8</w:t>
      </w:r>
    </w:p>
    <w:p w14:paraId="2A376DD8" w14:textId="77777777" w:rsidR="00A84618" w:rsidRPr="00EF08C7" w:rsidRDefault="00A84618" w:rsidP="00A846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0FBA9017" w14:textId="77777777" w:rsidTr="003455F7">
        <w:trPr>
          <w:trHeight w:val="1701"/>
        </w:trPr>
        <w:sdt>
          <w:sdtPr>
            <w:id w:val="269832181"/>
            <w:placeholder>
              <w:docPart w:val="77E4FCFE2F0F48E0AC1AEB1329540204"/>
            </w:placeholder>
            <w:showingPlcHdr/>
            <w15:appearance w15:val="hidden"/>
          </w:sdtPr>
          <w:sdtContent>
            <w:tc>
              <w:tcPr>
                <w:tcW w:w="12645" w:type="dxa"/>
                <w:gridSpan w:val="4"/>
              </w:tcPr>
              <w:p w14:paraId="2B7DAF4B"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13DD5B23"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03366C8B"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1368529365"/>
            <w:placeholder>
              <w:docPart w:val="1FDD5E96FE6D4E529897BED829C9BCD9"/>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59EECE16"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396507AC"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1921991089"/>
            <w:placeholder>
              <w:docPart w:val="792964E0CF794AE997F89F1485685FB5"/>
            </w:placeholder>
            <w:showingPlcHdr/>
            <w:dropDownList>
              <w:listItem w:displayText="Oui" w:value="Oui"/>
              <w:listItem w:displayText="Non" w:value="Non"/>
            </w:dropDownList>
          </w:sdtPr>
          <w:sdtContent>
            <w:tc>
              <w:tcPr>
                <w:tcW w:w="1844" w:type="dxa"/>
                <w:vAlign w:val="bottom"/>
              </w:tcPr>
              <w:p w14:paraId="73E42E9E"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3B4068E3"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2DFE0B62"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989461516"/>
            <w:placeholder>
              <w:docPart w:val="39596A31358B4DBDB6305A564783337C"/>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060774E3"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671BEA7A"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1502888466"/>
            <w:placeholder>
              <w:docPart w:val="F8C65B40837E42B3A418D7B176547649"/>
            </w:placeholder>
            <w:showingPlcHdr/>
            <w:date>
              <w:dateFormat w:val="dd-MM-yyyy"/>
              <w:lid w:val="fr-BE"/>
              <w:storeMappedDataAs w:val="date"/>
              <w:calendar w:val="gregorian"/>
            </w:date>
          </w:sdtPr>
          <w:sdtContent>
            <w:tc>
              <w:tcPr>
                <w:tcW w:w="1844" w:type="dxa"/>
                <w:vAlign w:val="bottom"/>
              </w:tcPr>
              <w:p w14:paraId="34FF2522"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5B79A242"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310496A5"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1167016951"/>
            <w:placeholder>
              <w:docPart w:val="04951CC721EA4936B7D5A0464C055568"/>
            </w:placeholder>
            <w:showingPlcHdr/>
            <w:date w:fullDate="2025-05-22T00:00:00Z">
              <w:dateFormat w:val="dd-MM-yyyy"/>
              <w:lid w:val="fr-BE"/>
              <w:storeMappedDataAs w:val="date"/>
              <w:calendar w:val="gregorian"/>
            </w:date>
          </w:sdtPr>
          <w:sdtContent>
            <w:tc>
              <w:tcPr>
                <w:tcW w:w="3120" w:type="dxa"/>
                <w:vAlign w:val="bottom"/>
              </w:tcPr>
              <w:p w14:paraId="18140B0A"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53F842F7"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50457521"/>
            <w:placeholder>
              <w:docPart w:val="FE6CFC053C7E421B83588F3F51159F54"/>
            </w:placeholder>
            <w:showingPlcHdr/>
            <w:text/>
          </w:sdtPr>
          <w:sdtContent>
            <w:tc>
              <w:tcPr>
                <w:tcW w:w="1844" w:type="dxa"/>
                <w:vAlign w:val="bottom"/>
              </w:tcPr>
              <w:p w14:paraId="762DF0BE"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645293EB"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08648AA9" w14:textId="77777777" w:rsidTr="003455F7">
        <w:trPr>
          <w:trHeight w:val="1984"/>
        </w:trPr>
        <w:sdt>
          <w:sdtPr>
            <w:id w:val="1592200665"/>
            <w:placeholder>
              <w:docPart w:val="D381506D1F2D40FBA18633E2B24880A8"/>
            </w:placeholder>
            <w:showingPlcHdr/>
            <w15:appearance w15:val="hidden"/>
          </w:sdtPr>
          <w:sdtContent>
            <w:tc>
              <w:tcPr>
                <w:tcW w:w="12640" w:type="dxa"/>
              </w:tcPr>
              <w:p w14:paraId="4F018552"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14283024" w14:textId="77777777" w:rsidR="005E4C18" w:rsidRDefault="005E4C18" w:rsidP="005E4C18"/>
    <w:p w14:paraId="64CB9823" w14:textId="77777777" w:rsidR="005E4C18" w:rsidRPr="00EF08C7" w:rsidRDefault="005E4C18" w:rsidP="005E4C18">
      <w:pPr>
        <w:pStyle w:val="Heading2"/>
      </w:pPr>
      <w:r w:rsidRPr="00EF08C7">
        <w:t xml:space="preserve">Caméra de surveillance </w:t>
      </w:r>
      <w:r>
        <w:t>9</w:t>
      </w:r>
    </w:p>
    <w:p w14:paraId="7198665B" w14:textId="77777777" w:rsidR="00A84618" w:rsidRPr="00EF08C7" w:rsidRDefault="003848B1" w:rsidP="00A84618">
      <w:pPr>
        <w:pStyle w:val="Heading3"/>
        <w:tabs>
          <w:tab w:val="left" w:pos="6912"/>
          <w:tab w:val="left" w:pos="9469"/>
        </w:tabs>
      </w:pPr>
      <w:r>
        <w:t>D</w:t>
      </w:r>
      <w:r w:rsidR="00A84618" w:rsidRPr="00EF08C7">
        <w:t>escription du lieu filmé par la caméra</w:t>
      </w:r>
      <w:r w:rsidR="00A84618">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33E100A0" w14:textId="77777777" w:rsidTr="003455F7">
        <w:trPr>
          <w:trHeight w:val="1701"/>
        </w:trPr>
        <w:sdt>
          <w:sdtPr>
            <w:id w:val="19127721"/>
            <w:placeholder>
              <w:docPart w:val="F4922F421517416F9E0AC587999F7566"/>
            </w:placeholder>
            <w:showingPlcHdr/>
            <w15:appearance w15:val="hidden"/>
          </w:sdtPr>
          <w:sdtContent>
            <w:tc>
              <w:tcPr>
                <w:tcW w:w="12645" w:type="dxa"/>
                <w:gridSpan w:val="4"/>
              </w:tcPr>
              <w:p w14:paraId="7E9BA39F"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5323461A"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59E1C953"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178318931"/>
            <w:placeholder>
              <w:docPart w:val="49C8DD67FAF640FE9A1AC21F3D2209C4"/>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45F54EC4"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6EDB9855"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1584494536"/>
            <w:placeholder>
              <w:docPart w:val="28AF09BD867D459B96A8A11CBE7ABAF7"/>
            </w:placeholder>
            <w:showingPlcHdr/>
            <w:dropDownList>
              <w:listItem w:displayText="Oui" w:value="Oui"/>
              <w:listItem w:displayText="Non" w:value="Non"/>
            </w:dropDownList>
          </w:sdtPr>
          <w:sdtContent>
            <w:tc>
              <w:tcPr>
                <w:tcW w:w="1844" w:type="dxa"/>
                <w:vAlign w:val="bottom"/>
              </w:tcPr>
              <w:p w14:paraId="796FDAA1"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6E9F4DD3"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0B4537C7"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745569099"/>
            <w:placeholder>
              <w:docPart w:val="AD2A243970974CEBBCCD60813A409D3E"/>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79798915"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468CE8E2"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65933209"/>
            <w:placeholder>
              <w:docPart w:val="7AC7C91F957E4909BCF62694FF00DEC5"/>
            </w:placeholder>
            <w:showingPlcHdr/>
            <w:date>
              <w:dateFormat w:val="dd-MM-yyyy"/>
              <w:lid w:val="fr-BE"/>
              <w:storeMappedDataAs w:val="date"/>
              <w:calendar w:val="gregorian"/>
            </w:date>
          </w:sdtPr>
          <w:sdtContent>
            <w:tc>
              <w:tcPr>
                <w:tcW w:w="1844" w:type="dxa"/>
                <w:vAlign w:val="bottom"/>
              </w:tcPr>
              <w:p w14:paraId="26CF027D"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7489F5FE"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70797E60"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1660070921"/>
            <w:placeholder>
              <w:docPart w:val="E402FB50F7274C00A4EA52E8E88AF3C3"/>
            </w:placeholder>
            <w:showingPlcHdr/>
            <w:date w:fullDate="2025-05-22T00:00:00Z">
              <w:dateFormat w:val="dd-MM-yyyy"/>
              <w:lid w:val="fr-BE"/>
              <w:storeMappedDataAs w:val="date"/>
              <w:calendar w:val="gregorian"/>
            </w:date>
          </w:sdtPr>
          <w:sdtContent>
            <w:tc>
              <w:tcPr>
                <w:tcW w:w="3120" w:type="dxa"/>
                <w:vAlign w:val="bottom"/>
              </w:tcPr>
              <w:p w14:paraId="7FF22A46"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084CB3F2"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2105299361"/>
            <w:placeholder>
              <w:docPart w:val="02629E2AB9784A10A2B1AEF1F7177AE1"/>
            </w:placeholder>
            <w:showingPlcHdr/>
            <w:text/>
          </w:sdtPr>
          <w:sdtContent>
            <w:tc>
              <w:tcPr>
                <w:tcW w:w="1844" w:type="dxa"/>
                <w:vAlign w:val="bottom"/>
              </w:tcPr>
              <w:p w14:paraId="01A00FC7"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6BAF1406"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354DF3FA" w14:textId="77777777" w:rsidTr="003455F7">
        <w:trPr>
          <w:trHeight w:val="1984"/>
        </w:trPr>
        <w:sdt>
          <w:sdtPr>
            <w:id w:val="-547767509"/>
            <w:placeholder>
              <w:docPart w:val="B3455FC868A24369A5A1CCB9325A7137"/>
            </w:placeholder>
            <w:showingPlcHdr/>
            <w15:appearance w15:val="hidden"/>
          </w:sdtPr>
          <w:sdtContent>
            <w:tc>
              <w:tcPr>
                <w:tcW w:w="12640" w:type="dxa"/>
              </w:tcPr>
              <w:p w14:paraId="36A00E36"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0A9586CE" w14:textId="77777777" w:rsidR="005E4C18" w:rsidRDefault="005E4C18" w:rsidP="00A84618">
      <w:pPr>
        <w:pStyle w:val="Heading3"/>
        <w:tabs>
          <w:tab w:val="left" w:pos="6912"/>
          <w:tab w:val="left" w:pos="9469"/>
        </w:tabs>
      </w:pPr>
    </w:p>
    <w:p w14:paraId="25613D2B" w14:textId="77777777" w:rsidR="005E4C18" w:rsidRPr="00EF08C7" w:rsidRDefault="005E4C18" w:rsidP="005E4C18">
      <w:pPr>
        <w:pStyle w:val="Heading2"/>
      </w:pPr>
      <w:r w:rsidRPr="00EF08C7">
        <w:t>Caméra de surveillance 1</w:t>
      </w:r>
      <w:r>
        <w:t>0</w:t>
      </w:r>
    </w:p>
    <w:p w14:paraId="1E74542B" w14:textId="77777777" w:rsidR="00A84618" w:rsidRPr="00EF08C7" w:rsidRDefault="00A84618" w:rsidP="00A846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42BCD4A6" w14:textId="77777777" w:rsidTr="003455F7">
        <w:trPr>
          <w:trHeight w:val="1701"/>
        </w:trPr>
        <w:sdt>
          <w:sdtPr>
            <w:id w:val="1929385544"/>
            <w:placeholder>
              <w:docPart w:val="6B64B4A45A3949FEBCB718EDF5DA56DC"/>
            </w:placeholder>
            <w:showingPlcHdr/>
            <w15:appearance w15:val="hidden"/>
          </w:sdtPr>
          <w:sdtContent>
            <w:tc>
              <w:tcPr>
                <w:tcW w:w="12645" w:type="dxa"/>
                <w:gridSpan w:val="4"/>
              </w:tcPr>
              <w:p w14:paraId="6FCDBC47"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184BB1F8"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6136AAA9"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856004460"/>
            <w:placeholder>
              <w:docPart w:val="8854DC2BB25B49798E0254F0F3D7A794"/>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093E04BE"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2B489D5B"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1462533876"/>
            <w:placeholder>
              <w:docPart w:val="3FF1B571C5ED4C8BB5E2B1D281A45F81"/>
            </w:placeholder>
            <w:showingPlcHdr/>
            <w:dropDownList>
              <w:listItem w:displayText="Oui" w:value="Oui"/>
              <w:listItem w:displayText="Non" w:value="Non"/>
            </w:dropDownList>
          </w:sdtPr>
          <w:sdtContent>
            <w:tc>
              <w:tcPr>
                <w:tcW w:w="1844" w:type="dxa"/>
                <w:vAlign w:val="bottom"/>
              </w:tcPr>
              <w:p w14:paraId="1BC9659B"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3FDA7936"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2AF73596"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564788941"/>
            <w:placeholder>
              <w:docPart w:val="7A5DB30F7BC74E619C12BB76AD62C3AD"/>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68CF81B3"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7BAF916E"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870931"/>
            <w:placeholder>
              <w:docPart w:val="8E73EB07C48547E09E2C6CA50ED012DD"/>
            </w:placeholder>
            <w:showingPlcHdr/>
            <w:date>
              <w:dateFormat w:val="dd-MM-yyyy"/>
              <w:lid w:val="fr-BE"/>
              <w:storeMappedDataAs w:val="date"/>
              <w:calendar w:val="gregorian"/>
            </w:date>
          </w:sdtPr>
          <w:sdtContent>
            <w:tc>
              <w:tcPr>
                <w:tcW w:w="1844" w:type="dxa"/>
                <w:vAlign w:val="bottom"/>
              </w:tcPr>
              <w:p w14:paraId="196B2E43"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0D777AD6"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3B68E149"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340900082"/>
            <w:placeholder>
              <w:docPart w:val="8F174390F622425EADBD3F03E404F2A3"/>
            </w:placeholder>
            <w:showingPlcHdr/>
            <w:date w:fullDate="2025-05-22T00:00:00Z">
              <w:dateFormat w:val="dd-MM-yyyy"/>
              <w:lid w:val="fr-BE"/>
              <w:storeMappedDataAs w:val="date"/>
              <w:calendar w:val="gregorian"/>
            </w:date>
          </w:sdtPr>
          <w:sdtContent>
            <w:tc>
              <w:tcPr>
                <w:tcW w:w="3120" w:type="dxa"/>
                <w:vAlign w:val="bottom"/>
              </w:tcPr>
              <w:p w14:paraId="41979119"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6EA65547"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2084562281"/>
            <w:placeholder>
              <w:docPart w:val="F0225FB8E6EE43ADBB765648568E9D0E"/>
            </w:placeholder>
            <w:showingPlcHdr/>
            <w:text/>
          </w:sdtPr>
          <w:sdtContent>
            <w:tc>
              <w:tcPr>
                <w:tcW w:w="1844" w:type="dxa"/>
                <w:vAlign w:val="bottom"/>
              </w:tcPr>
              <w:p w14:paraId="7E2285E4"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3BB012B9"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46824E67" w14:textId="77777777" w:rsidTr="003455F7">
        <w:trPr>
          <w:trHeight w:val="1984"/>
        </w:trPr>
        <w:sdt>
          <w:sdtPr>
            <w:id w:val="1377591567"/>
            <w:placeholder>
              <w:docPart w:val="5B1761EF21E34A54A16B74CA635B1237"/>
            </w:placeholder>
            <w:showingPlcHdr/>
            <w15:appearance w15:val="hidden"/>
          </w:sdtPr>
          <w:sdtContent>
            <w:tc>
              <w:tcPr>
                <w:tcW w:w="12640" w:type="dxa"/>
              </w:tcPr>
              <w:p w14:paraId="6CCB18C6"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1006A39B" w14:textId="77777777" w:rsidR="005E4C18" w:rsidRDefault="005E4C18" w:rsidP="005E4C18"/>
    <w:p w14:paraId="69BF3125" w14:textId="77777777" w:rsidR="005E4C18" w:rsidRPr="00EF08C7" w:rsidRDefault="005E4C18" w:rsidP="005E4C18">
      <w:pPr>
        <w:pStyle w:val="Heading2"/>
      </w:pPr>
      <w:r w:rsidRPr="00EF08C7">
        <w:t>Caméra de surveillance 1</w:t>
      </w:r>
      <w:r>
        <w:t>1</w:t>
      </w:r>
    </w:p>
    <w:p w14:paraId="66CD4F5A" w14:textId="77777777" w:rsidR="00A84618" w:rsidRPr="00EF08C7" w:rsidRDefault="00A84618" w:rsidP="00A846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1980ACFC" w14:textId="77777777" w:rsidTr="003455F7">
        <w:trPr>
          <w:trHeight w:val="1701"/>
        </w:trPr>
        <w:sdt>
          <w:sdtPr>
            <w:id w:val="-1977370961"/>
            <w:placeholder>
              <w:docPart w:val="0EAAD540D213406F82C86E21F9900D21"/>
            </w:placeholder>
            <w:showingPlcHdr/>
            <w15:appearance w15:val="hidden"/>
          </w:sdtPr>
          <w:sdtContent>
            <w:tc>
              <w:tcPr>
                <w:tcW w:w="12645" w:type="dxa"/>
                <w:gridSpan w:val="4"/>
              </w:tcPr>
              <w:p w14:paraId="6D6A13A6"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11AC72D9"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787905C0"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1302147287"/>
            <w:placeholder>
              <w:docPart w:val="7E76BDEFE17D4450B7A0B80E878707FC"/>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55DE9E85"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58743340"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1145119642"/>
            <w:placeholder>
              <w:docPart w:val="AA1CFC0DFF5848018EF6701BA4943BBC"/>
            </w:placeholder>
            <w:showingPlcHdr/>
            <w:dropDownList>
              <w:listItem w:displayText="Oui" w:value="Oui"/>
              <w:listItem w:displayText="Non" w:value="Non"/>
            </w:dropDownList>
          </w:sdtPr>
          <w:sdtContent>
            <w:tc>
              <w:tcPr>
                <w:tcW w:w="1844" w:type="dxa"/>
                <w:vAlign w:val="bottom"/>
              </w:tcPr>
              <w:p w14:paraId="7CDEFD68"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6883F4B2"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1FBEB03F"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343467605"/>
            <w:placeholder>
              <w:docPart w:val="FFFC2493C81043D6B247C063AA94F9E0"/>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717C2A50"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43703F91"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1369992811"/>
            <w:placeholder>
              <w:docPart w:val="632E3CFF7D9F4FE98F8E901EE14EDBA0"/>
            </w:placeholder>
            <w:showingPlcHdr/>
            <w:date>
              <w:dateFormat w:val="dd-MM-yyyy"/>
              <w:lid w:val="fr-BE"/>
              <w:storeMappedDataAs w:val="date"/>
              <w:calendar w:val="gregorian"/>
            </w:date>
          </w:sdtPr>
          <w:sdtContent>
            <w:tc>
              <w:tcPr>
                <w:tcW w:w="1844" w:type="dxa"/>
                <w:vAlign w:val="bottom"/>
              </w:tcPr>
              <w:p w14:paraId="444364EF"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32FECDD5"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294F42A2"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1450513490"/>
            <w:placeholder>
              <w:docPart w:val="0626F92B5FAF4F38B1A956E1E27B791E"/>
            </w:placeholder>
            <w:showingPlcHdr/>
            <w:date w:fullDate="2025-05-22T00:00:00Z">
              <w:dateFormat w:val="dd-MM-yyyy"/>
              <w:lid w:val="fr-BE"/>
              <w:storeMappedDataAs w:val="date"/>
              <w:calendar w:val="gregorian"/>
            </w:date>
          </w:sdtPr>
          <w:sdtContent>
            <w:tc>
              <w:tcPr>
                <w:tcW w:w="3120" w:type="dxa"/>
                <w:vAlign w:val="bottom"/>
              </w:tcPr>
              <w:p w14:paraId="60BBFEE4"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272E59F4"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814021298"/>
            <w:placeholder>
              <w:docPart w:val="9BB82E6C887E408FA62C4F7B3A8E34A9"/>
            </w:placeholder>
            <w:showingPlcHdr/>
            <w:text/>
          </w:sdtPr>
          <w:sdtContent>
            <w:tc>
              <w:tcPr>
                <w:tcW w:w="1844" w:type="dxa"/>
                <w:vAlign w:val="bottom"/>
              </w:tcPr>
              <w:p w14:paraId="383DB969"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742B324D"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7EC3FA4C" w14:textId="77777777" w:rsidTr="003455F7">
        <w:trPr>
          <w:trHeight w:val="1984"/>
        </w:trPr>
        <w:sdt>
          <w:sdtPr>
            <w:id w:val="-960189915"/>
            <w:placeholder>
              <w:docPart w:val="C0BFE1E13C644302B50DB4F59E2B27D2"/>
            </w:placeholder>
            <w:showingPlcHdr/>
            <w15:appearance w15:val="hidden"/>
          </w:sdtPr>
          <w:sdtContent>
            <w:tc>
              <w:tcPr>
                <w:tcW w:w="12640" w:type="dxa"/>
              </w:tcPr>
              <w:p w14:paraId="3835B094"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3F664253" w14:textId="77777777" w:rsidR="005E4C18" w:rsidRDefault="005E4C18" w:rsidP="005E4C18"/>
    <w:p w14:paraId="510B48C9" w14:textId="77777777" w:rsidR="005E4C18" w:rsidRPr="00EF08C7" w:rsidRDefault="005E4C18" w:rsidP="005E4C18">
      <w:pPr>
        <w:pStyle w:val="Heading2"/>
      </w:pPr>
      <w:r w:rsidRPr="00EF08C7">
        <w:t>Caméra de surveillance 1</w:t>
      </w:r>
      <w:r>
        <w:t>2</w:t>
      </w:r>
    </w:p>
    <w:p w14:paraId="38F430AB" w14:textId="77777777" w:rsidR="00A84618" w:rsidRPr="00EF08C7" w:rsidRDefault="00A84618" w:rsidP="00A846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7DF20C89" w14:textId="77777777" w:rsidTr="003455F7">
        <w:trPr>
          <w:trHeight w:val="1701"/>
        </w:trPr>
        <w:sdt>
          <w:sdtPr>
            <w:id w:val="1598213084"/>
            <w:placeholder>
              <w:docPart w:val="E9FB1F4ACC724183BBD5864FCD12016F"/>
            </w:placeholder>
            <w:showingPlcHdr/>
            <w15:appearance w15:val="hidden"/>
          </w:sdtPr>
          <w:sdtContent>
            <w:tc>
              <w:tcPr>
                <w:tcW w:w="12645" w:type="dxa"/>
                <w:gridSpan w:val="4"/>
              </w:tcPr>
              <w:p w14:paraId="0AFBEE4F"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67585A2B"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49D7DAAE"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351456698"/>
            <w:placeholder>
              <w:docPart w:val="9D77B03A835F4A59821D4948725935E6"/>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78ED293D"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3D53F5CF"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873840562"/>
            <w:placeholder>
              <w:docPart w:val="11E5D5FDF4C646F9A1E12315A1574102"/>
            </w:placeholder>
            <w:showingPlcHdr/>
            <w:dropDownList>
              <w:listItem w:displayText="Oui" w:value="Oui"/>
              <w:listItem w:displayText="Non" w:value="Non"/>
            </w:dropDownList>
          </w:sdtPr>
          <w:sdtContent>
            <w:tc>
              <w:tcPr>
                <w:tcW w:w="1844" w:type="dxa"/>
                <w:vAlign w:val="bottom"/>
              </w:tcPr>
              <w:p w14:paraId="5909C85C"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5366D86A"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43882147"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097217150"/>
            <w:placeholder>
              <w:docPart w:val="F38288D59D674FE5B656BB41CCD6E9C7"/>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58716BB8"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123E6443"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613714146"/>
            <w:placeholder>
              <w:docPart w:val="4D298DD893C8495BBACAE103504DF3D1"/>
            </w:placeholder>
            <w:showingPlcHdr/>
            <w:date>
              <w:dateFormat w:val="dd-MM-yyyy"/>
              <w:lid w:val="fr-BE"/>
              <w:storeMappedDataAs w:val="date"/>
              <w:calendar w:val="gregorian"/>
            </w:date>
          </w:sdtPr>
          <w:sdtContent>
            <w:tc>
              <w:tcPr>
                <w:tcW w:w="1844" w:type="dxa"/>
                <w:vAlign w:val="bottom"/>
              </w:tcPr>
              <w:p w14:paraId="7E991FD3"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239DC9E9"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2B89309A"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1671253501"/>
            <w:placeholder>
              <w:docPart w:val="1F145B5652B64E8AAC0D4AB400A0130B"/>
            </w:placeholder>
            <w:showingPlcHdr/>
            <w:date w:fullDate="2025-05-22T00:00:00Z">
              <w:dateFormat w:val="dd-MM-yyyy"/>
              <w:lid w:val="fr-BE"/>
              <w:storeMappedDataAs w:val="date"/>
              <w:calendar w:val="gregorian"/>
            </w:date>
          </w:sdtPr>
          <w:sdtContent>
            <w:tc>
              <w:tcPr>
                <w:tcW w:w="3120" w:type="dxa"/>
                <w:vAlign w:val="bottom"/>
              </w:tcPr>
              <w:p w14:paraId="491A5278"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11DAAD39"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1892997266"/>
            <w:placeholder>
              <w:docPart w:val="98EA18BD7AFA47C9875E751FEE84665A"/>
            </w:placeholder>
            <w:showingPlcHdr/>
            <w:text/>
          </w:sdtPr>
          <w:sdtContent>
            <w:tc>
              <w:tcPr>
                <w:tcW w:w="1844" w:type="dxa"/>
                <w:vAlign w:val="bottom"/>
              </w:tcPr>
              <w:p w14:paraId="0D341F34"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7757B613"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07C929A1" w14:textId="77777777" w:rsidTr="003455F7">
        <w:trPr>
          <w:trHeight w:val="1984"/>
        </w:trPr>
        <w:sdt>
          <w:sdtPr>
            <w:id w:val="-1054088409"/>
            <w:placeholder>
              <w:docPart w:val="647355232C0A44EAB78DC4D6545A3FF9"/>
            </w:placeholder>
            <w:showingPlcHdr/>
            <w15:appearance w15:val="hidden"/>
          </w:sdtPr>
          <w:sdtContent>
            <w:tc>
              <w:tcPr>
                <w:tcW w:w="12640" w:type="dxa"/>
              </w:tcPr>
              <w:p w14:paraId="7AF0ED36"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4B4EC673" w14:textId="77777777" w:rsidR="005E4C18" w:rsidRDefault="005E4C18" w:rsidP="005E4C18"/>
    <w:p w14:paraId="28201620" w14:textId="77777777" w:rsidR="005E4C18" w:rsidRPr="00EF08C7" w:rsidRDefault="005E4C18" w:rsidP="005E4C18">
      <w:pPr>
        <w:pStyle w:val="Heading2"/>
      </w:pPr>
      <w:r w:rsidRPr="00EF08C7">
        <w:t>Caméra de surveillance 1</w:t>
      </w:r>
      <w:r>
        <w:t>3</w:t>
      </w:r>
    </w:p>
    <w:p w14:paraId="71FD9620" w14:textId="77777777" w:rsidR="00A84618" w:rsidRPr="00EF08C7" w:rsidRDefault="00A84618" w:rsidP="00A846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337C1FC5" w14:textId="77777777" w:rsidTr="003455F7">
        <w:trPr>
          <w:trHeight w:val="1701"/>
        </w:trPr>
        <w:sdt>
          <w:sdtPr>
            <w:id w:val="-1929419722"/>
            <w:placeholder>
              <w:docPart w:val="DF312FB81BCB40F08CD47BC16FBC40BA"/>
            </w:placeholder>
            <w:showingPlcHdr/>
            <w15:appearance w15:val="hidden"/>
          </w:sdtPr>
          <w:sdtContent>
            <w:tc>
              <w:tcPr>
                <w:tcW w:w="12645" w:type="dxa"/>
                <w:gridSpan w:val="4"/>
              </w:tcPr>
              <w:p w14:paraId="287534ED"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12CA12DC"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3BDBA0D5"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1264761447"/>
            <w:placeholder>
              <w:docPart w:val="EF3D9D22A9964F9190784CDB503E4240"/>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73B5E42B"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23FF28D4"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1331792065"/>
            <w:placeholder>
              <w:docPart w:val="F5413428FB534A0391964932C7DB83E3"/>
            </w:placeholder>
            <w:showingPlcHdr/>
            <w:dropDownList>
              <w:listItem w:displayText="Oui" w:value="Oui"/>
              <w:listItem w:displayText="Non" w:value="Non"/>
            </w:dropDownList>
          </w:sdtPr>
          <w:sdtContent>
            <w:tc>
              <w:tcPr>
                <w:tcW w:w="1844" w:type="dxa"/>
                <w:vAlign w:val="bottom"/>
              </w:tcPr>
              <w:p w14:paraId="0ECE1360"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503A9B79"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6D423240"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322733532"/>
            <w:placeholder>
              <w:docPart w:val="DA7410E23F92456681B8C8E65C788E95"/>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1F8EA129"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3DC9688D"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1035813823"/>
            <w:placeholder>
              <w:docPart w:val="86BF8C016FE74093B925D4502C306372"/>
            </w:placeholder>
            <w:showingPlcHdr/>
            <w:date>
              <w:dateFormat w:val="dd-MM-yyyy"/>
              <w:lid w:val="fr-BE"/>
              <w:storeMappedDataAs w:val="date"/>
              <w:calendar w:val="gregorian"/>
            </w:date>
          </w:sdtPr>
          <w:sdtContent>
            <w:tc>
              <w:tcPr>
                <w:tcW w:w="1844" w:type="dxa"/>
                <w:vAlign w:val="bottom"/>
              </w:tcPr>
              <w:p w14:paraId="72BCCE13"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099D22C2"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736B5270"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1798872120"/>
            <w:placeholder>
              <w:docPart w:val="2B068D5E1DF64185AC2FCCB40ED91799"/>
            </w:placeholder>
            <w:showingPlcHdr/>
            <w:date w:fullDate="2025-05-22T00:00:00Z">
              <w:dateFormat w:val="dd-MM-yyyy"/>
              <w:lid w:val="fr-BE"/>
              <w:storeMappedDataAs w:val="date"/>
              <w:calendar w:val="gregorian"/>
            </w:date>
          </w:sdtPr>
          <w:sdtContent>
            <w:tc>
              <w:tcPr>
                <w:tcW w:w="3120" w:type="dxa"/>
                <w:vAlign w:val="bottom"/>
              </w:tcPr>
              <w:p w14:paraId="77467896"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658D13E4"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1826315782"/>
            <w:placeholder>
              <w:docPart w:val="556C7037974540BAAA4B56966750FE56"/>
            </w:placeholder>
            <w:showingPlcHdr/>
            <w:text/>
          </w:sdtPr>
          <w:sdtContent>
            <w:tc>
              <w:tcPr>
                <w:tcW w:w="1844" w:type="dxa"/>
                <w:vAlign w:val="bottom"/>
              </w:tcPr>
              <w:p w14:paraId="70410657"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6C4B165C"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4B3ED599" w14:textId="77777777" w:rsidTr="003455F7">
        <w:trPr>
          <w:trHeight w:val="1984"/>
        </w:trPr>
        <w:sdt>
          <w:sdtPr>
            <w:id w:val="1483742369"/>
            <w:placeholder>
              <w:docPart w:val="5773B84B60204115AA39A88DAD7C6F7C"/>
            </w:placeholder>
            <w:showingPlcHdr/>
            <w15:appearance w15:val="hidden"/>
          </w:sdtPr>
          <w:sdtContent>
            <w:tc>
              <w:tcPr>
                <w:tcW w:w="12640" w:type="dxa"/>
              </w:tcPr>
              <w:p w14:paraId="17A5B5DE"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44952127" w14:textId="77777777" w:rsidR="005E4C18" w:rsidRDefault="005E4C18" w:rsidP="005E4C18"/>
    <w:p w14:paraId="2825B574" w14:textId="77777777" w:rsidR="005E4C18" w:rsidRPr="00EF08C7" w:rsidRDefault="005E4C18" w:rsidP="005E4C18">
      <w:pPr>
        <w:pStyle w:val="Heading2"/>
      </w:pPr>
      <w:r w:rsidRPr="00EF08C7">
        <w:t>Caméra de surveillance 1</w:t>
      </w:r>
      <w:r>
        <w:t>4</w:t>
      </w:r>
    </w:p>
    <w:p w14:paraId="49AEE647" w14:textId="77777777" w:rsidR="00A84618" w:rsidRPr="00EF08C7" w:rsidRDefault="00A84618" w:rsidP="00A846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01EC2815" w14:textId="77777777" w:rsidTr="003455F7">
        <w:trPr>
          <w:trHeight w:val="1701"/>
        </w:trPr>
        <w:sdt>
          <w:sdtPr>
            <w:id w:val="-700713708"/>
            <w:placeholder>
              <w:docPart w:val="295C44B45EB3417B9CDC9C7CB49BD6AF"/>
            </w:placeholder>
            <w:showingPlcHdr/>
            <w15:appearance w15:val="hidden"/>
          </w:sdtPr>
          <w:sdtContent>
            <w:tc>
              <w:tcPr>
                <w:tcW w:w="12645" w:type="dxa"/>
                <w:gridSpan w:val="4"/>
              </w:tcPr>
              <w:p w14:paraId="55C5020A"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7CC57378"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5BCA5710"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1744137376"/>
            <w:placeholder>
              <w:docPart w:val="00DC09CC049D4109BA0D9852C8B87005"/>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7C7AEBCF"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12B563BB"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1647428039"/>
            <w:placeholder>
              <w:docPart w:val="C383182D57CE4D0DB9B4AF88C3872886"/>
            </w:placeholder>
            <w:showingPlcHdr/>
            <w:dropDownList>
              <w:listItem w:displayText="Oui" w:value="Oui"/>
              <w:listItem w:displayText="Non" w:value="Non"/>
            </w:dropDownList>
          </w:sdtPr>
          <w:sdtContent>
            <w:tc>
              <w:tcPr>
                <w:tcW w:w="1844" w:type="dxa"/>
                <w:vAlign w:val="bottom"/>
              </w:tcPr>
              <w:p w14:paraId="53BFB667"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6535EF0F"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3DEBAB92"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954202077"/>
            <w:placeholder>
              <w:docPart w:val="1EAD2985E3D747019EFC8971129D0DB8"/>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1521C5F3"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4BB3C0CF"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1459571337"/>
            <w:placeholder>
              <w:docPart w:val="A595B944C8444F76BE29C5504AE71AF7"/>
            </w:placeholder>
            <w:showingPlcHdr/>
            <w:date>
              <w:dateFormat w:val="dd-MM-yyyy"/>
              <w:lid w:val="fr-BE"/>
              <w:storeMappedDataAs w:val="date"/>
              <w:calendar w:val="gregorian"/>
            </w:date>
          </w:sdtPr>
          <w:sdtContent>
            <w:tc>
              <w:tcPr>
                <w:tcW w:w="1844" w:type="dxa"/>
                <w:vAlign w:val="bottom"/>
              </w:tcPr>
              <w:p w14:paraId="49F8B49E"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75DCDCB4"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6120EE3C"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355666717"/>
            <w:placeholder>
              <w:docPart w:val="081D0862B09C47F78AD9DEA1AE52CA94"/>
            </w:placeholder>
            <w:showingPlcHdr/>
            <w:date w:fullDate="2025-05-22T00:00:00Z">
              <w:dateFormat w:val="dd-MM-yyyy"/>
              <w:lid w:val="fr-BE"/>
              <w:storeMappedDataAs w:val="date"/>
              <w:calendar w:val="gregorian"/>
            </w:date>
          </w:sdtPr>
          <w:sdtContent>
            <w:tc>
              <w:tcPr>
                <w:tcW w:w="3120" w:type="dxa"/>
                <w:vAlign w:val="bottom"/>
              </w:tcPr>
              <w:p w14:paraId="47606131"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577D7622"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416136671"/>
            <w:placeholder>
              <w:docPart w:val="3AEACDDAB3C64848905C06EA2CD323E2"/>
            </w:placeholder>
            <w:showingPlcHdr/>
            <w:text/>
          </w:sdtPr>
          <w:sdtContent>
            <w:tc>
              <w:tcPr>
                <w:tcW w:w="1844" w:type="dxa"/>
                <w:vAlign w:val="bottom"/>
              </w:tcPr>
              <w:p w14:paraId="0329CE52"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350BD915"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1C9B4DA6" w14:textId="77777777" w:rsidTr="003455F7">
        <w:trPr>
          <w:trHeight w:val="1984"/>
        </w:trPr>
        <w:sdt>
          <w:sdtPr>
            <w:id w:val="-2060543213"/>
            <w:placeholder>
              <w:docPart w:val="A6D98269AD9D419982AE5EF33A52FEC2"/>
            </w:placeholder>
            <w:showingPlcHdr/>
            <w15:appearance w15:val="hidden"/>
          </w:sdtPr>
          <w:sdtContent>
            <w:tc>
              <w:tcPr>
                <w:tcW w:w="12640" w:type="dxa"/>
              </w:tcPr>
              <w:p w14:paraId="2293D691"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0CFE8C09" w14:textId="77777777" w:rsidR="005E4C18" w:rsidRDefault="005E4C18" w:rsidP="005E4C18"/>
    <w:p w14:paraId="1C4EE7A0" w14:textId="77777777" w:rsidR="005E4C18" w:rsidRPr="00EF08C7" w:rsidRDefault="005E4C18" w:rsidP="005E4C18">
      <w:pPr>
        <w:pStyle w:val="Heading2"/>
      </w:pPr>
      <w:r w:rsidRPr="00EF08C7">
        <w:t>Caméra de surveillance 1</w:t>
      </w:r>
      <w:r>
        <w:t>5</w:t>
      </w:r>
    </w:p>
    <w:p w14:paraId="1A189B00" w14:textId="77777777" w:rsidR="00A84618" w:rsidRPr="00EF08C7" w:rsidRDefault="00A84618" w:rsidP="00A84618">
      <w:pPr>
        <w:pStyle w:val="Heading3"/>
        <w:tabs>
          <w:tab w:val="left" w:pos="6912"/>
          <w:tab w:val="left" w:pos="9469"/>
        </w:tabs>
      </w:pPr>
      <w:r>
        <w:t>D</w:t>
      </w:r>
      <w:r w:rsidRPr="00EF08C7">
        <w:t>escription du lieu filmé par la caméra</w:t>
      </w:r>
      <w:r>
        <w:tab/>
      </w:r>
    </w:p>
    <w:tbl>
      <w:tblPr>
        <w:tblStyle w:val="TableGrid"/>
        <w:tblW w:w="12645" w:type="dxa"/>
        <w:tblInd w:w="108" w:type="dxa"/>
        <w:tblLayout w:type="fixed"/>
        <w:tblCellMar>
          <w:top w:w="113" w:type="dxa"/>
          <w:bottom w:w="113" w:type="dxa"/>
        </w:tblCellMar>
        <w:tblLook w:val="04A0" w:firstRow="1" w:lastRow="0" w:firstColumn="1" w:lastColumn="0" w:noHBand="0" w:noVBand="1"/>
      </w:tblPr>
      <w:tblGrid>
        <w:gridCol w:w="3995"/>
        <w:gridCol w:w="3120"/>
        <w:gridCol w:w="3686"/>
        <w:gridCol w:w="1844"/>
      </w:tblGrid>
      <w:tr w:rsidR="00A84618" w14:paraId="21814C4B" w14:textId="77777777" w:rsidTr="003455F7">
        <w:trPr>
          <w:trHeight w:val="1701"/>
        </w:trPr>
        <w:sdt>
          <w:sdtPr>
            <w:id w:val="-1488393939"/>
            <w:placeholder>
              <w:docPart w:val="81168E8C0682455397C7D134A0A3EE73"/>
            </w:placeholder>
            <w:showingPlcHdr/>
            <w15:appearance w15:val="hidden"/>
          </w:sdtPr>
          <w:sdtContent>
            <w:tc>
              <w:tcPr>
                <w:tcW w:w="12645" w:type="dxa"/>
                <w:gridSpan w:val="4"/>
              </w:tcPr>
              <w:p w14:paraId="3CFF197B" w14:textId="77777777" w:rsidR="00A84618" w:rsidRDefault="00A84618" w:rsidP="003455F7">
                <w:pPr>
                  <w:ind w:left="0"/>
                </w:pPr>
                <w:r>
                  <w:rPr>
                    <w:rStyle w:val="PlaceholderText"/>
                    <w:rFonts w:ascii="Libre Franklin Thin" w:hAnsi="Libre Franklin Thin"/>
                    <w:i/>
                    <w:iCs/>
                    <w:color w:val="767171" w:themeColor="background2" w:themeShade="80"/>
                  </w:rPr>
                  <w:t>En cas de caméra de surveillance fixe permanente, veuillez préciser</w:t>
                </w:r>
                <w:r w:rsidRPr="00AD5DF7">
                  <w:rPr>
                    <w:rStyle w:val="PlaceholderText"/>
                    <w:rFonts w:ascii="Libre Franklin Thin" w:hAnsi="Libre Franklin Thin"/>
                    <w:i/>
                    <w:iCs/>
                    <w:color w:val="767171" w:themeColor="background2" w:themeShade="80"/>
                  </w:rPr>
                  <w:t xml:space="preserve"> où </w:t>
                </w:r>
                <w:r>
                  <w:rPr>
                    <w:rStyle w:val="PlaceholderText"/>
                    <w:rFonts w:ascii="Libre Franklin Thin" w:hAnsi="Libre Franklin Thin"/>
                    <w:i/>
                    <w:iCs/>
                    <w:color w:val="767171" w:themeColor="background2" w:themeShade="80"/>
                  </w:rPr>
                  <w:t xml:space="preserve">est </w:t>
                </w:r>
                <w:r w:rsidRPr="00AD5DF7">
                  <w:rPr>
                    <w:rStyle w:val="PlaceholderText"/>
                    <w:rFonts w:ascii="Libre Franklin Thin" w:hAnsi="Libre Franklin Thin"/>
                    <w:i/>
                    <w:iCs/>
                    <w:color w:val="767171" w:themeColor="background2" w:themeShade="80"/>
                  </w:rPr>
                  <w:t xml:space="preserve">installée </w:t>
                </w:r>
                <w:r>
                  <w:rPr>
                    <w:rStyle w:val="PlaceholderText"/>
                    <w:rFonts w:ascii="Libre Franklin Thin" w:hAnsi="Libre Franklin Thin"/>
                    <w:i/>
                    <w:iCs/>
                    <w:color w:val="767171" w:themeColor="background2" w:themeShade="80"/>
                  </w:rPr>
                  <w:t xml:space="preserve">la </w:t>
                </w:r>
                <w:r w:rsidRPr="00AD5DF7">
                  <w:rPr>
                    <w:rStyle w:val="PlaceholderText"/>
                    <w:rFonts w:ascii="Libre Franklin Thin" w:hAnsi="Libre Franklin Thin"/>
                    <w:i/>
                    <w:iCs/>
                    <w:color w:val="767171" w:themeColor="background2" w:themeShade="80"/>
                  </w:rPr>
                  <w:t>caméra de surveillance</w:t>
                </w:r>
                <w:r>
                  <w:rPr>
                    <w:rStyle w:val="PlaceholderText"/>
                    <w:rFonts w:ascii="Libre Franklin Thin" w:hAnsi="Libre Franklin Thin"/>
                    <w:i/>
                    <w:iCs/>
                    <w:color w:val="767171" w:themeColor="background2" w:themeShade="80"/>
                  </w:rPr>
                  <w:t xml:space="preserve"> et décrire le lieu filmé</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br/>
                </w:r>
                <w:r>
                  <w:rPr>
                    <w:rStyle w:val="PlaceholderText"/>
                    <w:rFonts w:ascii="Libre Franklin Thin" w:hAnsi="Libre Franklin Thin"/>
                    <w:i/>
                    <w:iCs/>
                    <w:color w:val="767171" w:themeColor="background2" w:themeShade="80"/>
                  </w:rPr>
                  <w:br/>
                  <w:t>En cas de caméra de surveillance fixe temporaire, décrivez le lieu d’installation, les zones surveillées ainsi que les périodes d’utilisation de la caméra.</w:t>
                </w:r>
              </w:p>
            </w:tc>
          </w:sdtContent>
        </w:sdt>
      </w:tr>
      <w:tr w:rsidR="00A84618" w14:paraId="5C4B1F6A"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78588D18" w14:textId="77777777" w:rsidR="00A84618" w:rsidRPr="000E2823" w:rsidRDefault="00A84618" w:rsidP="003455F7">
            <w:pPr>
              <w:spacing w:before="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Indication du type de lieu filmé :</w:t>
            </w:r>
          </w:p>
        </w:tc>
        <w:sdt>
          <w:sdtPr>
            <w:alias w:val="Type de lieu filmé"/>
            <w:tag w:val="Type de lieu filmé"/>
            <w:id w:val="-775405620"/>
            <w:placeholder>
              <w:docPart w:val="DB91155587F24226811485F836681A40"/>
            </w:placeholder>
            <w:showingPlcHdr/>
            <w:dropDownList>
              <w:listItem w:value="Type de lieu filmé"/>
              <w:listItem w:displayText="Lieu fermé accessible au public" w:value="Lieu fermé accessible au public"/>
              <w:listItem w:displayText="Lieu fermé non accessible au public" w:value="Lieu fermé non accessible au public"/>
            </w:dropDownList>
          </w:sdtPr>
          <w:sdtContent>
            <w:tc>
              <w:tcPr>
                <w:tcW w:w="3120" w:type="dxa"/>
                <w:vAlign w:val="bottom"/>
              </w:tcPr>
              <w:p w14:paraId="7829C63B" w14:textId="77777777" w:rsidR="00A84618" w:rsidRPr="00DB1A2A" w:rsidRDefault="00A84618" w:rsidP="003455F7">
                <w:pPr>
                  <w:spacing w:before="240"/>
                  <w:ind w:left="0"/>
                </w:pPr>
                <w:r w:rsidRPr="00AD5DF7">
                  <w:rPr>
                    <w:rStyle w:val="PlaceholderText"/>
                    <w:rFonts w:ascii="Libre Franklin Thin" w:hAnsi="Libre Franklin Thin"/>
                    <w:i/>
                    <w:iCs/>
                    <w:color w:val="767171" w:themeColor="background2" w:themeShade="80"/>
                  </w:rPr>
                  <w:t>Type de lieu.</w:t>
                </w:r>
              </w:p>
            </w:tc>
          </w:sdtContent>
        </w:sdt>
        <w:tc>
          <w:tcPr>
            <w:tcW w:w="3686" w:type="dxa"/>
            <w:vAlign w:val="bottom"/>
          </w:tcPr>
          <w:p w14:paraId="75A6B0A7" w14:textId="77777777" w:rsidR="00A84618" w:rsidRPr="000E2823" w:rsidRDefault="00A84618" w:rsidP="003455F7">
            <w:pPr>
              <w:spacing w:before="240"/>
              <w:ind w:left="0"/>
              <w:jc w:val="right"/>
              <w:rPr>
                <w:rFonts w:ascii="Libre Franklin Medium" w:hAnsi="Libre Franklin Medium"/>
                <w:sz w:val="21"/>
                <w:szCs w:val="21"/>
              </w:rPr>
            </w:pPr>
            <w:r>
              <w:rPr>
                <w:rFonts w:ascii="Libre Franklin Medium" w:hAnsi="Libre Franklin Medium"/>
                <w:sz w:val="21"/>
                <w:szCs w:val="21"/>
              </w:rPr>
              <w:t>La</w:t>
            </w:r>
            <w:r w:rsidRPr="000E2823">
              <w:rPr>
                <w:rFonts w:ascii="Libre Franklin Medium" w:hAnsi="Libre Franklin Medium"/>
                <w:sz w:val="21"/>
                <w:szCs w:val="21"/>
              </w:rPr>
              <w:t xml:space="preserve"> caméra </w:t>
            </w:r>
            <w:r>
              <w:rPr>
                <w:rFonts w:ascii="Libre Franklin Medium" w:hAnsi="Libre Franklin Medium"/>
                <w:sz w:val="21"/>
                <w:szCs w:val="21"/>
              </w:rPr>
              <w:t>a</w:t>
            </w:r>
            <w:r w:rsidRPr="000E2823">
              <w:rPr>
                <w:rFonts w:ascii="Libre Franklin Medium" w:hAnsi="Libre Franklin Medium"/>
                <w:sz w:val="21"/>
                <w:szCs w:val="21"/>
              </w:rPr>
              <w:t>-</w:t>
            </w:r>
            <w:r>
              <w:rPr>
                <w:rFonts w:ascii="Libre Franklin Medium" w:hAnsi="Libre Franklin Medium"/>
                <w:sz w:val="21"/>
                <w:szCs w:val="21"/>
              </w:rPr>
              <w:t>t-</w:t>
            </w:r>
            <w:r w:rsidRPr="000E2823">
              <w:rPr>
                <w:rFonts w:ascii="Libre Franklin Medium" w:hAnsi="Libre Franklin Medium"/>
                <w:sz w:val="21"/>
                <w:szCs w:val="21"/>
              </w:rPr>
              <w:t>elle été déclarée</w:t>
            </w:r>
            <w:r>
              <w:rPr>
                <w:rFonts w:ascii="Libre Franklin Medium" w:hAnsi="Libre Franklin Medium"/>
                <w:sz w:val="21"/>
                <w:szCs w:val="21"/>
              </w:rPr>
              <w:t> ?</w:t>
            </w:r>
          </w:p>
        </w:tc>
        <w:sdt>
          <w:sdtPr>
            <w:alias w:val="Caméras déclarées?"/>
            <w:tag w:val="Caméras déclarées?"/>
            <w:id w:val="-1244257212"/>
            <w:placeholder>
              <w:docPart w:val="7E0A22AE6DF845E099346F65058D9077"/>
            </w:placeholder>
            <w:showingPlcHdr/>
            <w:dropDownList>
              <w:listItem w:displayText="Oui" w:value="Oui"/>
              <w:listItem w:displayText="Non" w:value="Non"/>
            </w:dropDownList>
          </w:sdtPr>
          <w:sdtContent>
            <w:tc>
              <w:tcPr>
                <w:tcW w:w="1844" w:type="dxa"/>
                <w:vAlign w:val="bottom"/>
              </w:tcPr>
              <w:p w14:paraId="16D3F42D" w14:textId="77777777" w:rsidR="00A84618" w:rsidRPr="004E00BE" w:rsidRDefault="00A84618" w:rsidP="003455F7">
                <w:pPr>
                  <w:spacing w:before="240"/>
                  <w:ind w:left="0"/>
                  <w:rPr>
                    <w:szCs w:val="18"/>
                  </w:rPr>
                </w:pPr>
                <w:r w:rsidRPr="003603D9">
                  <w:rPr>
                    <w:rStyle w:val="PlaceholderText"/>
                    <w:rFonts w:ascii="Libre Franklin Thin" w:hAnsi="Libre Franklin Thin"/>
                    <w:i/>
                    <w:iCs/>
                    <w:color w:val="767171" w:themeColor="background2" w:themeShade="80"/>
                  </w:rPr>
                  <w:t>Oui / Non</w:t>
                </w:r>
              </w:p>
            </w:tc>
          </w:sdtContent>
        </w:sdt>
      </w:tr>
      <w:tr w:rsidR="00A84618" w14:paraId="0E71915F"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490100C5"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Type de caméra installée :</w:t>
            </w:r>
          </w:p>
        </w:tc>
        <w:sdt>
          <w:sdtPr>
            <w:alias w:val="Type de caméra installée"/>
            <w:tag w:val="Type de caméra installée"/>
            <w:id w:val="-1890559837"/>
            <w:placeholder>
              <w:docPart w:val="59B7EF0F816D4B22AB8815A6255AA9FD"/>
            </w:placeholder>
            <w:showingPlcHdr/>
            <w:dropDownList>
              <w:listItem w:value="Type de caméra"/>
              <w:listItem w:displayText="Caméra fixe" w:value="Caméra fixe"/>
              <w:listItem w:displayText="Caméra fixe temporaire" w:value="Caméra fixe temporaire"/>
            </w:dropDownList>
          </w:sdtPr>
          <w:sdtContent>
            <w:tc>
              <w:tcPr>
                <w:tcW w:w="3120" w:type="dxa"/>
                <w:vAlign w:val="bottom"/>
              </w:tcPr>
              <w:p w14:paraId="4687688C" w14:textId="77777777" w:rsidR="00A84618" w:rsidRPr="00DB1A2A" w:rsidRDefault="00A84618" w:rsidP="003455F7">
                <w:pPr>
                  <w:ind w:left="0"/>
                </w:pPr>
                <w:r w:rsidRPr="00AD5DF7">
                  <w:rPr>
                    <w:rStyle w:val="PlaceholderText"/>
                    <w:rFonts w:ascii="Libre Franklin Thin" w:hAnsi="Libre Franklin Thin"/>
                    <w:i/>
                    <w:iCs/>
                    <w:color w:val="767171" w:themeColor="background2" w:themeShade="80"/>
                  </w:rPr>
                  <w:t>Type de caméra.</w:t>
                </w:r>
              </w:p>
            </w:tc>
          </w:sdtContent>
        </w:sdt>
        <w:tc>
          <w:tcPr>
            <w:tcW w:w="3686" w:type="dxa"/>
            <w:vAlign w:val="bottom"/>
          </w:tcPr>
          <w:p w14:paraId="53C29AAD"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Date de déclaration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déclaration"/>
            <w:tag w:val="Date de déclaration"/>
            <w:id w:val="-897977266"/>
            <w:placeholder>
              <w:docPart w:val="3DFFFE61514A4473B840BD0EC95717B4"/>
            </w:placeholder>
            <w:showingPlcHdr/>
            <w:date>
              <w:dateFormat w:val="dd-MM-yyyy"/>
              <w:lid w:val="fr-BE"/>
              <w:storeMappedDataAs w:val="date"/>
              <w:calendar w:val="gregorian"/>
            </w:date>
          </w:sdtPr>
          <w:sdtContent>
            <w:tc>
              <w:tcPr>
                <w:tcW w:w="1844" w:type="dxa"/>
                <w:vAlign w:val="bottom"/>
              </w:tcPr>
              <w:p w14:paraId="6BB4B430" w14:textId="77777777" w:rsidR="00A84618" w:rsidRPr="00ED5BCA" w:rsidRDefault="00A84618" w:rsidP="003455F7">
                <w:pPr>
                  <w:ind w:left="0"/>
                  <w:rPr>
                    <w:sz w:val="16"/>
                    <w:szCs w:val="20"/>
                  </w:rPr>
                </w:pPr>
                <w:r>
                  <w:rPr>
                    <w:rStyle w:val="PlaceholderText"/>
                    <w:rFonts w:ascii="Libre Franklin Thin" w:hAnsi="Libre Franklin Thin"/>
                    <w:i/>
                    <w:iCs/>
                    <w:color w:val="767171" w:themeColor="background2" w:themeShade="80"/>
                  </w:rPr>
                  <w:t>Insérez la date</w:t>
                </w:r>
              </w:p>
            </w:tc>
          </w:sdtContent>
        </w:sdt>
      </w:tr>
      <w:tr w:rsidR="00A84618" w14:paraId="6E5CB6E7" w14:textId="77777777" w:rsidTr="00345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57" w:type="dxa"/>
            <w:bottom w:w="0" w:type="dxa"/>
            <w:right w:w="85" w:type="dxa"/>
          </w:tblCellMar>
        </w:tblPrEx>
        <w:trPr>
          <w:trHeight w:val="397"/>
        </w:trPr>
        <w:tc>
          <w:tcPr>
            <w:tcW w:w="3995" w:type="dxa"/>
            <w:vAlign w:val="bottom"/>
          </w:tcPr>
          <w:p w14:paraId="35E2ADC6" w14:textId="77777777" w:rsidR="00A84618" w:rsidRPr="000E2823" w:rsidRDefault="00A84618" w:rsidP="003455F7">
            <w:pPr>
              <w:ind w:left="0"/>
              <w:jc w:val="right"/>
              <w:rPr>
                <w:rFonts w:ascii="Libre Franklin Medium" w:eastAsiaTheme="majorEastAsia" w:hAnsi="Libre Franklin Medium" w:cstheme="majorBidi"/>
                <w:sz w:val="21"/>
                <w:szCs w:val="21"/>
              </w:rPr>
            </w:pPr>
            <w:r w:rsidRPr="000E2823">
              <w:rPr>
                <w:rFonts w:ascii="Libre Franklin Medium" w:hAnsi="Libre Franklin Medium"/>
                <w:sz w:val="21"/>
                <w:szCs w:val="21"/>
              </w:rPr>
              <w:t>Date de mise en service de</w:t>
            </w:r>
            <w:r>
              <w:rPr>
                <w:rFonts w:ascii="Libre Franklin Medium" w:hAnsi="Libre Franklin Medium"/>
                <w:sz w:val="21"/>
                <w:szCs w:val="21"/>
              </w:rPr>
              <w:t xml:space="preserve"> la</w:t>
            </w:r>
            <w:r w:rsidRPr="000E2823">
              <w:rPr>
                <w:rFonts w:ascii="Libre Franklin Medium" w:hAnsi="Libre Franklin Medium"/>
                <w:sz w:val="21"/>
                <w:szCs w:val="21"/>
              </w:rPr>
              <w:t xml:space="preserve"> caméra :</w:t>
            </w:r>
          </w:p>
        </w:tc>
        <w:sdt>
          <w:sdtPr>
            <w:rPr>
              <w:szCs w:val="18"/>
            </w:rPr>
            <w:alias w:val="Date de mise en service"/>
            <w:tag w:val="Date de mise en service"/>
            <w:id w:val="-917238215"/>
            <w:placeholder>
              <w:docPart w:val="93EA40F08E1940328253F50D0623F6D0"/>
            </w:placeholder>
            <w:showingPlcHdr/>
            <w:date w:fullDate="2025-05-22T00:00:00Z">
              <w:dateFormat w:val="dd-MM-yyyy"/>
              <w:lid w:val="fr-BE"/>
              <w:storeMappedDataAs w:val="date"/>
              <w:calendar w:val="gregorian"/>
            </w:date>
          </w:sdtPr>
          <w:sdtContent>
            <w:tc>
              <w:tcPr>
                <w:tcW w:w="3120" w:type="dxa"/>
                <w:vAlign w:val="bottom"/>
              </w:tcPr>
              <w:p w14:paraId="54314A9D" w14:textId="77777777" w:rsidR="00A84618" w:rsidRPr="00DB1A2A" w:rsidRDefault="00A84618" w:rsidP="003455F7">
                <w:pPr>
                  <w:ind w:left="0"/>
                </w:pPr>
                <w:r>
                  <w:rPr>
                    <w:rStyle w:val="PlaceholderText"/>
                    <w:rFonts w:ascii="Libre Franklin Thin" w:hAnsi="Libre Franklin Thin"/>
                    <w:i/>
                    <w:iCs/>
                    <w:color w:val="767171" w:themeColor="background2" w:themeShade="80"/>
                    <w:szCs w:val="18"/>
                  </w:rPr>
                  <w:t>I</w:t>
                </w:r>
                <w:r>
                  <w:rPr>
                    <w:rStyle w:val="PlaceholderText"/>
                    <w:rFonts w:ascii="Libre Franklin Thin" w:hAnsi="Libre Franklin Thin"/>
                    <w:i/>
                    <w:iCs/>
                    <w:color w:val="767171" w:themeColor="background2" w:themeShade="80"/>
                  </w:rPr>
                  <w:t>nsérez la date</w:t>
                </w:r>
                <w:r w:rsidRPr="004E00BE">
                  <w:rPr>
                    <w:rStyle w:val="PlaceholderText"/>
                    <w:rFonts w:ascii="Libre Franklin Thin" w:hAnsi="Libre Franklin Thin"/>
                    <w:i/>
                    <w:iCs/>
                    <w:color w:val="767171" w:themeColor="background2" w:themeShade="80"/>
                    <w:szCs w:val="18"/>
                  </w:rPr>
                  <w:t>.</w:t>
                </w:r>
              </w:p>
            </w:tc>
          </w:sdtContent>
        </w:sdt>
        <w:tc>
          <w:tcPr>
            <w:tcW w:w="3686" w:type="dxa"/>
            <w:vAlign w:val="bottom"/>
          </w:tcPr>
          <w:p w14:paraId="02084008" w14:textId="77777777" w:rsidR="00A84618" w:rsidRPr="000E2823" w:rsidRDefault="00A84618" w:rsidP="003455F7">
            <w:pPr>
              <w:ind w:left="0"/>
              <w:jc w:val="right"/>
              <w:rPr>
                <w:rFonts w:ascii="Libre Franklin Medium" w:hAnsi="Libre Franklin Medium"/>
                <w:sz w:val="21"/>
                <w:szCs w:val="21"/>
              </w:rPr>
            </w:pPr>
            <w:r w:rsidRPr="000E2823">
              <w:rPr>
                <w:rFonts w:ascii="Libre Franklin Medium" w:hAnsi="Libre Franklin Medium"/>
                <w:sz w:val="21"/>
                <w:szCs w:val="21"/>
              </w:rPr>
              <w:t>Numéro de la déclaration :</w:t>
            </w:r>
          </w:p>
        </w:tc>
        <w:sdt>
          <w:sdtPr>
            <w:rPr>
              <w:szCs w:val="18"/>
            </w:rPr>
            <w:alias w:val="Référence"/>
            <w:tag w:val="Référence"/>
            <w:id w:val="-224914496"/>
            <w:placeholder>
              <w:docPart w:val="C844104006B445628B8BB64EC5FB5062"/>
            </w:placeholder>
            <w:showingPlcHdr/>
            <w:text/>
          </w:sdtPr>
          <w:sdtContent>
            <w:tc>
              <w:tcPr>
                <w:tcW w:w="1844" w:type="dxa"/>
                <w:vAlign w:val="bottom"/>
              </w:tcPr>
              <w:p w14:paraId="118D21F7" w14:textId="77777777" w:rsidR="00A84618" w:rsidRPr="004E00BE" w:rsidRDefault="00A84618" w:rsidP="003455F7">
                <w:pPr>
                  <w:ind w:left="0"/>
                  <w:rPr>
                    <w:szCs w:val="18"/>
                  </w:rPr>
                </w:pPr>
                <w:r>
                  <w:rPr>
                    <w:rStyle w:val="PlaceholderText"/>
                    <w:rFonts w:ascii="Libre Franklin Thin" w:hAnsi="Libre Franklin Thin"/>
                    <w:i/>
                    <w:iCs/>
                    <w:color w:val="767171" w:themeColor="background2" w:themeShade="80"/>
                  </w:rPr>
                  <w:t>Insérez</w:t>
                </w:r>
                <w:r w:rsidRPr="00E66A49">
                  <w:rPr>
                    <w:rStyle w:val="PlaceholderText"/>
                    <w:rFonts w:ascii="Libre Franklin Thin" w:hAnsi="Libre Franklin Thin"/>
                    <w:i/>
                    <w:iCs/>
                    <w:color w:val="767171" w:themeColor="background2" w:themeShade="80"/>
                  </w:rPr>
                  <w:t xml:space="preserve"> le n°</w:t>
                </w:r>
              </w:p>
            </w:tc>
          </w:sdtContent>
        </w:sdt>
      </w:tr>
    </w:tbl>
    <w:p w14:paraId="75E1B945" w14:textId="77777777" w:rsidR="00A84618" w:rsidRPr="00EF08C7" w:rsidRDefault="00A84618" w:rsidP="00A84618">
      <w:pPr>
        <w:pStyle w:val="Heading3"/>
      </w:pPr>
      <w:r w:rsidRPr="00EF08C7">
        <w:t>Description technique de la caméra de surveillance</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A84618" w14:paraId="23A44C51" w14:textId="77777777" w:rsidTr="003455F7">
        <w:trPr>
          <w:trHeight w:val="1984"/>
        </w:trPr>
        <w:sdt>
          <w:sdtPr>
            <w:id w:val="-185218976"/>
            <w:placeholder>
              <w:docPart w:val="7768BC71088642D7BDC641E9A809B780"/>
            </w:placeholder>
            <w:showingPlcHdr/>
            <w15:appearance w15:val="hidden"/>
          </w:sdtPr>
          <w:sdtContent>
            <w:tc>
              <w:tcPr>
                <w:tcW w:w="12640" w:type="dxa"/>
              </w:tcPr>
              <w:p w14:paraId="6F8D87EC" w14:textId="77777777" w:rsidR="00A84618" w:rsidRDefault="00A84618" w:rsidP="003455F7">
                <w:pPr>
                  <w:ind w:left="0"/>
                </w:pPr>
                <w:r w:rsidRPr="00AD5DF7">
                  <w:rPr>
                    <w:rStyle w:val="PlaceholderText"/>
                    <w:rFonts w:ascii="Libre Franklin Thin" w:hAnsi="Libre Franklin Thin"/>
                    <w:i/>
                    <w:iCs/>
                    <w:color w:val="767171"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tc>
          </w:sdtContent>
        </w:sdt>
      </w:tr>
    </w:tbl>
    <w:p w14:paraId="71108256" w14:textId="77777777" w:rsidR="005E4C18" w:rsidRDefault="005E4C18" w:rsidP="00DD290E">
      <w:pPr>
        <w:ind w:left="0"/>
      </w:pPr>
    </w:p>
    <w:p w14:paraId="2164FEF3" w14:textId="311A5F5F" w:rsidR="008525E3" w:rsidRDefault="008525E3" w:rsidP="007E45F1">
      <w:pPr>
        <w:pStyle w:val="Heading1"/>
        <w:pageBreakBefore/>
      </w:pPr>
      <w:r>
        <w:t>Description du traitement d’images mis en œuvre par le biais du système de surveillance par caméras</w:t>
      </w:r>
      <w:r w:rsidR="006358FC">
        <w:rPr>
          <w:rStyle w:val="FootnoteReference"/>
        </w:rPr>
        <w:footnoteReference w:id="5"/>
      </w:r>
    </w:p>
    <w:tbl>
      <w:tblPr>
        <w:tblStyle w:val="TableGrid"/>
        <w:tblW w:w="12700"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85" w:type="dxa"/>
        </w:tblCellMar>
        <w:tblLook w:val="04A0" w:firstRow="1" w:lastRow="0" w:firstColumn="1" w:lastColumn="0" w:noHBand="0" w:noVBand="1"/>
      </w:tblPr>
      <w:tblGrid>
        <w:gridCol w:w="2835"/>
        <w:gridCol w:w="9810"/>
        <w:gridCol w:w="55"/>
      </w:tblGrid>
      <w:tr w:rsidR="00531A66" w14:paraId="5ACA5C4D" w14:textId="77777777" w:rsidTr="00324D59">
        <w:trPr>
          <w:trHeight w:val="397"/>
        </w:trPr>
        <w:tc>
          <w:tcPr>
            <w:tcW w:w="2835" w:type="dxa"/>
          </w:tcPr>
          <w:p w14:paraId="3A9584B9" w14:textId="77777777" w:rsidR="00531A66" w:rsidRPr="000E2823" w:rsidRDefault="00531A66" w:rsidP="00A84618">
            <w:pPr>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Finalité du traitement :</w:t>
            </w:r>
          </w:p>
        </w:tc>
        <w:sdt>
          <w:sdtPr>
            <w:rPr>
              <w:sz w:val="20"/>
              <w:szCs w:val="20"/>
            </w:rPr>
            <w:alias w:val="Finalité du traitement"/>
            <w:tag w:val="Finalité du traitement"/>
            <w:id w:val="-188616515"/>
            <w:lock w:val="sdtLocked"/>
            <w:placeholder>
              <w:docPart w:val="9E4775146E1B4FEB8D61630920F54102"/>
            </w:placeholder>
            <w:showingPlcHdr/>
            <w:dropDownList>
              <w:listItem w:value="Finalité du traitement"/>
              <w:listItem w:displayText="Article 3, 1° — Prévenir, constater ou déceler des infractions contre les personnes ou les biens" w:value="Article 3, 1° — Prévenir, constater ou déceler des infractions contre les personnes ou les biens"/>
              <w:listItem w:displayText="Article 3, 2° — Prévenir, constater ou déceler des incivilités au sens de l'article 135 de la nouvelle loi communale" w:value="Article 3, 2° — Prévenir, constater ou déceler des incivilités au sens de l'article 135 de la nouvelle loi communale"/>
              <w:listItem w:displayText="Article 3, 2° — Contrôler le respect des règlements communaux" w:value="Article 3, 2° — Contrôler le respect des règlements communaux"/>
              <w:listItem w:displayText="Article 3, 2° — Maintenir l'ordre public" w:value="Article 3, 2° — Maintenir l'ordre public"/>
            </w:dropDownList>
          </w:sdtPr>
          <w:sdtContent>
            <w:tc>
              <w:tcPr>
                <w:tcW w:w="9865" w:type="dxa"/>
                <w:gridSpan w:val="2"/>
              </w:tcPr>
              <w:p w14:paraId="15117BE2" w14:textId="77777777" w:rsidR="00531A66" w:rsidRPr="00EA6539" w:rsidRDefault="00760EAA" w:rsidP="00760EAA">
                <w:pPr>
                  <w:spacing w:after="120"/>
                  <w:ind w:left="0"/>
                  <w:rPr>
                    <w:sz w:val="20"/>
                    <w:szCs w:val="20"/>
                  </w:rPr>
                </w:pPr>
                <w:r w:rsidRPr="00EA6539">
                  <w:rPr>
                    <w:rStyle w:val="PlaceholderText"/>
                    <w:rFonts w:ascii="Libre Franklin Thin" w:hAnsi="Libre Franklin Thin"/>
                    <w:i/>
                    <w:iCs/>
                    <w:color w:val="767171" w:themeColor="background2" w:themeShade="80"/>
                    <w:sz w:val="20"/>
                    <w:szCs w:val="20"/>
                  </w:rPr>
                  <w:t>Veuillez sélectionner la finalité du système de surveillance par caméras</w:t>
                </w:r>
              </w:p>
            </w:tc>
          </w:sdtContent>
        </w:sdt>
      </w:tr>
      <w:tr w:rsidR="00531A66" w14:paraId="0CDC0985" w14:textId="77777777" w:rsidTr="00324D59">
        <w:trPr>
          <w:trHeight w:val="624"/>
        </w:trPr>
        <w:tc>
          <w:tcPr>
            <w:tcW w:w="2835" w:type="dxa"/>
          </w:tcPr>
          <w:p w14:paraId="2043CF97" w14:textId="77777777" w:rsidR="00531A66" w:rsidRPr="000E2823" w:rsidRDefault="00531A66" w:rsidP="00A84618">
            <w:pPr>
              <w:spacing w:after="240"/>
              <w:ind w:left="0"/>
              <w:jc w:val="right"/>
              <w:rPr>
                <w:rFonts w:ascii="Libre Franklin Medium" w:eastAsiaTheme="majorEastAsia" w:hAnsi="Libre Franklin Medium" w:cstheme="majorBidi"/>
                <w:sz w:val="21"/>
                <w:szCs w:val="21"/>
              </w:rPr>
            </w:pPr>
            <w:r w:rsidRPr="000E2823">
              <w:rPr>
                <w:rFonts w:ascii="Libre Franklin Medium" w:eastAsiaTheme="majorEastAsia" w:hAnsi="Libre Franklin Medium" w:cstheme="majorBidi"/>
                <w:sz w:val="21"/>
                <w:szCs w:val="21"/>
              </w:rPr>
              <w:t>Base légale du traitement  :</w:t>
            </w:r>
          </w:p>
        </w:tc>
        <w:sdt>
          <w:sdtPr>
            <w:rPr>
              <w:sz w:val="20"/>
              <w:szCs w:val="20"/>
            </w:rPr>
            <w:alias w:val="Base légale du traitement"/>
            <w:tag w:val="Base légale du traitement"/>
            <w:id w:val="-291752573"/>
            <w:lock w:val="sdtLocked"/>
            <w:placeholder>
              <w:docPart w:val="CE56362160DD4BE08EC2E5B5FBDADCB7"/>
            </w:placeholder>
            <w:showingPlcHdr/>
            <w:dropDownList>
              <w:listItem w:value="Base légale du traitement"/>
              <w:listItem w:displayText="Art. 6.1.a) RGPD — La surveillance par caméras se fonde sur le consentement des personnes filmées " w:value="Art. 6.1.a) RGPD — La surveillance par caméras se fonde sur le consentement des personnes filmées "/>
              <w:listItem w:displayText="Art. 6.1.c) RGPD — La surveillance par caméras est nécessaire au respect d’une obligation légale" w:value="Art. 6.1.c) RGPD — La surveillance par caméras est nécessaire au respect d’une obligation légale"/>
              <w:listItem w:displayText="Art. 6.1.e) RGPD — La surveillance par caméras est nécessaire à l’exécution d’une mission d’intérêt public" w:value="Art. 6.1.e) RGPD — La surveillance par caméras est nécessaire à l’exécution d’une mission d’intérêt public"/>
              <w:listItem w:displayText="Art. 6.1.f) RGPD — La surveillance par caméras est nécessaire à la poursuite de mes intérêts légitimes" w:value="Art. 6.1.f) RGPD — La surveillance par caméras est nécessaire à la poursuite de mes intérêts légitimes"/>
            </w:dropDownList>
          </w:sdtPr>
          <w:sdtContent>
            <w:tc>
              <w:tcPr>
                <w:tcW w:w="9865" w:type="dxa"/>
                <w:gridSpan w:val="2"/>
              </w:tcPr>
              <w:p w14:paraId="647F909F" w14:textId="77777777" w:rsidR="00531A66" w:rsidRPr="00EA6539" w:rsidRDefault="00760EAA" w:rsidP="00F828B0">
                <w:pPr>
                  <w:spacing w:before="20" w:after="240"/>
                  <w:ind w:left="0"/>
                  <w:rPr>
                    <w:sz w:val="20"/>
                    <w:szCs w:val="20"/>
                  </w:rPr>
                </w:pPr>
                <w:r w:rsidRPr="00EA6539">
                  <w:rPr>
                    <w:rStyle w:val="PlaceholderText"/>
                    <w:rFonts w:ascii="Libre Franklin Thin" w:hAnsi="Libre Franklin Thin"/>
                    <w:i/>
                    <w:iCs/>
                    <w:color w:val="767171" w:themeColor="background2" w:themeShade="80"/>
                    <w:sz w:val="20"/>
                    <w:szCs w:val="20"/>
                  </w:rPr>
                  <w:t>Veuillez sélectionner la base de licéité sur laquelle se fonde le traitement</w:t>
                </w:r>
              </w:p>
            </w:tc>
          </w:sdtContent>
        </w:sdt>
      </w:tr>
      <w:tr w:rsidR="006C74B5" w14:paraId="0E6B2168" w14:textId="77777777" w:rsidTr="001D7F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08" w:type="dxa"/>
            <w:bottom w:w="113" w:type="dxa"/>
            <w:right w:w="108" w:type="dxa"/>
          </w:tblCellMar>
        </w:tblPrEx>
        <w:trPr>
          <w:gridAfter w:val="1"/>
          <w:wAfter w:w="55" w:type="dxa"/>
          <w:trHeight w:val="1417"/>
        </w:trPr>
        <w:sdt>
          <w:sdtPr>
            <w:alias w:val="Finalité et base légale du traitement"/>
            <w:tag w:val="Veuillez fournir de plus amples informations quant aux intérêts légitimes que vous estimez poursuivre, en mentionnant par exemple des tentatives de cambriolage par le passé ou des problèmes de sécurité dans les alentours du lieu filmé, en prenant soin de mettre vos intérêts en balance avec le droit à la vie privée des personnes susceptibles d'être filmées."/>
            <w:id w:val="472647405"/>
            <w:lock w:val="sdtLocked"/>
            <w:placeholder>
              <w:docPart w:val="8E4F86C5C10A42B3BCF38A9719E88247"/>
            </w:placeholder>
            <w:showingPlcHdr/>
            <w15:appearance w15:val="hidden"/>
          </w:sdtPr>
          <w:sdtContent>
            <w:tc>
              <w:tcPr>
                <w:tcW w:w="12645" w:type="dxa"/>
                <w:gridSpan w:val="2"/>
              </w:tcPr>
              <w:p w14:paraId="7065DA0D" w14:textId="77777777" w:rsidR="006C74B5" w:rsidRDefault="00CD16C5" w:rsidP="00E07339">
                <w:pPr>
                  <w:ind w:left="0"/>
                </w:pPr>
                <w:r w:rsidRPr="00AD5DF7">
                  <w:rPr>
                    <w:rStyle w:val="PlaceholderText"/>
                    <w:rFonts w:ascii="Libre Franklin Thin" w:hAnsi="Libre Franklin Thin"/>
                    <w:i/>
                    <w:iCs/>
                    <w:color w:val="767171" w:themeColor="background2" w:themeShade="80"/>
                  </w:rPr>
                  <w:t xml:space="preserve">Veuillez fournir de plus amples informations quant </w:t>
                </w:r>
                <w:r w:rsidR="00B567C6">
                  <w:rPr>
                    <w:rStyle w:val="PlaceholderText"/>
                    <w:rFonts w:ascii="Libre Franklin Thin" w:hAnsi="Libre Franklin Thin"/>
                    <w:i/>
                    <w:iCs/>
                    <w:color w:val="767171" w:themeColor="background2" w:themeShade="80"/>
                  </w:rPr>
                  <w:t xml:space="preserve">aux </w:t>
                </w:r>
                <w:r w:rsidRPr="00AD5DF7">
                  <w:rPr>
                    <w:rStyle w:val="PlaceholderText"/>
                    <w:rFonts w:ascii="Libre Franklin Thin" w:hAnsi="Libre Franklin Thin"/>
                    <w:i/>
                    <w:iCs/>
                    <w:color w:val="767171" w:themeColor="background2" w:themeShade="80"/>
                  </w:rPr>
                  <w:t>intérêts légitimes</w:t>
                </w:r>
                <w:r w:rsidR="00B567C6">
                  <w:rPr>
                    <w:rStyle w:val="PlaceholderText"/>
                    <w:rFonts w:ascii="Libre Franklin Thin" w:hAnsi="Libre Franklin Thin"/>
                    <w:i/>
                    <w:iCs/>
                    <w:color w:val="767171" w:themeColor="background2" w:themeShade="80"/>
                  </w:rPr>
                  <w:t xml:space="preserve"> que vous estimez poursuivre</w:t>
                </w:r>
                <w:r w:rsidR="00AF7BD1">
                  <w:rPr>
                    <w:rStyle w:val="PlaceholderText"/>
                    <w:rFonts w:ascii="Libre Franklin Thin" w:hAnsi="Libre Franklin Thin"/>
                    <w:i/>
                    <w:iCs/>
                    <w:color w:val="767171" w:themeColor="background2" w:themeShade="80"/>
                  </w:rPr>
                  <w:t xml:space="preserve">, </w:t>
                </w:r>
                <w:r w:rsidR="00466BAE">
                  <w:rPr>
                    <w:rStyle w:val="PlaceholderText"/>
                    <w:rFonts w:ascii="Libre Franklin Thin" w:hAnsi="Libre Franklin Thin"/>
                    <w:i/>
                    <w:iCs/>
                    <w:color w:val="767171" w:themeColor="background2" w:themeShade="80"/>
                  </w:rPr>
                  <w:t xml:space="preserve">en mentionnant </w:t>
                </w:r>
                <w:r w:rsidR="00AF7BD1">
                  <w:rPr>
                    <w:rStyle w:val="PlaceholderText"/>
                    <w:rFonts w:ascii="Libre Franklin Thin" w:hAnsi="Libre Franklin Thin"/>
                    <w:i/>
                    <w:iCs/>
                    <w:color w:val="767171" w:themeColor="background2" w:themeShade="80"/>
                  </w:rPr>
                  <w:t xml:space="preserve">par exemple des tentatives de cambriolage </w:t>
                </w:r>
                <w:r w:rsidR="00466BAE">
                  <w:rPr>
                    <w:rStyle w:val="PlaceholderText"/>
                    <w:rFonts w:ascii="Libre Franklin Thin" w:hAnsi="Libre Franklin Thin"/>
                    <w:i/>
                    <w:iCs/>
                    <w:color w:val="767171" w:themeColor="background2" w:themeShade="80"/>
                  </w:rPr>
                  <w:t xml:space="preserve">par le passé </w:t>
                </w:r>
                <w:r w:rsidR="00073D8B">
                  <w:rPr>
                    <w:rStyle w:val="PlaceholderText"/>
                    <w:rFonts w:ascii="Libre Franklin Thin" w:hAnsi="Libre Franklin Thin"/>
                    <w:i/>
                    <w:iCs/>
                    <w:color w:val="767171" w:themeColor="background2" w:themeShade="80"/>
                  </w:rPr>
                  <w:t xml:space="preserve">ou des problèmes de sécurité </w:t>
                </w:r>
                <w:r w:rsidR="00FF7653">
                  <w:rPr>
                    <w:rStyle w:val="PlaceholderText"/>
                    <w:rFonts w:ascii="Libre Franklin Thin" w:hAnsi="Libre Franklin Thin"/>
                    <w:i/>
                    <w:iCs/>
                    <w:color w:val="767171" w:themeColor="background2" w:themeShade="80"/>
                  </w:rPr>
                  <w:t>dans les alentours du lieu filmé</w:t>
                </w:r>
                <w:r w:rsidR="00AF7BD1">
                  <w:rPr>
                    <w:rStyle w:val="PlaceholderText"/>
                    <w:rFonts w:ascii="Libre Franklin Thin" w:hAnsi="Libre Franklin Thin"/>
                    <w:i/>
                    <w:iCs/>
                    <w:color w:val="767171" w:themeColor="background2" w:themeShade="80"/>
                  </w:rPr>
                  <w:t xml:space="preserve">, en </w:t>
                </w:r>
                <w:r w:rsidR="00FF7653">
                  <w:rPr>
                    <w:rStyle w:val="PlaceholderText"/>
                    <w:rFonts w:ascii="Libre Franklin Thin" w:hAnsi="Libre Franklin Thin"/>
                    <w:i/>
                    <w:iCs/>
                    <w:color w:val="767171" w:themeColor="background2" w:themeShade="80"/>
                  </w:rPr>
                  <w:t xml:space="preserve">prenant soin de mettre </w:t>
                </w:r>
                <w:r w:rsidR="00073D8B">
                  <w:rPr>
                    <w:rStyle w:val="PlaceholderText"/>
                    <w:rFonts w:ascii="Libre Franklin Thin" w:hAnsi="Libre Franklin Thin"/>
                    <w:i/>
                    <w:iCs/>
                    <w:color w:val="767171" w:themeColor="background2" w:themeShade="80"/>
                  </w:rPr>
                  <w:t>vos intérêts</w:t>
                </w:r>
                <w:r w:rsidR="00AF7BD1">
                  <w:rPr>
                    <w:rStyle w:val="PlaceholderText"/>
                    <w:rFonts w:ascii="Libre Franklin Thin" w:hAnsi="Libre Franklin Thin"/>
                    <w:i/>
                    <w:iCs/>
                    <w:color w:val="767171" w:themeColor="background2" w:themeShade="80"/>
                  </w:rPr>
                  <w:t xml:space="preserve"> en balance avec</w:t>
                </w:r>
                <w:r w:rsidRPr="00AD5DF7">
                  <w:rPr>
                    <w:rStyle w:val="PlaceholderText"/>
                    <w:rFonts w:ascii="Libre Franklin Thin" w:hAnsi="Libre Franklin Thin"/>
                    <w:i/>
                    <w:iCs/>
                    <w:color w:val="767171" w:themeColor="background2" w:themeShade="80"/>
                  </w:rPr>
                  <w:t xml:space="preserve"> le droit à la vie privée des personnes susceptibles d'être filmées</w:t>
                </w:r>
                <w:r w:rsidR="00AF7BD1">
                  <w:rPr>
                    <w:rStyle w:val="PlaceholderText"/>
                    <w:rFonts w:ascii="Libre Franklin Thin" w:hAnsi="Libre Franklin Thin"/>
                    <w:i/>
                    <w:iCs/>
                    <w:color w:val="767171" w:themeColor="background2" w:themeShade="80"/>
                  </w:rPr>
                  <w:t>.</w:t>
                </w:r>
              </w:p>
            </w:tc>
          </w:sdtContent>
        </w:sdt>
      </w:tr>
    </w:tbl>
    <w:p w14:paraId="3EED4FD9" w14:textId="77777777" w:rsidR="00495E44" w:rsidRPr="00EF08C7" w:rsidRDefault="00495E44" w:rsidP="00EF08C7">
      <w:pPr>
        <w:pStyle w:val="Heading3"/>
      </w:pPr>
      <w:r w:rsidRPr="00EF08C7">
        <w:t>Description des catégories de personnes concernées et des catégories de données à caractère personnel</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2A5DA3" w14:paraId="437262B3" w14:textId="77777777" w:rsidTr="006D050E">
        <w:trPr>
          <w:trHeight w:val="1134"/>
        </w:trPr>
        <w:sdt>
          <w:sdtPr>
            <w:alias w:val="Description des catégories de personnes concernées et des catégories de données à caractère personnel"/>
            <w:tag w:val="Les caméras de surveillance permettent de « traiter » (c'est-à-dire de collecter et d’enregistrer) des images. Les « personnes concernées » sont celles qui apparaissent sur ces images, qui constituent par conséquent des données à caractère personnel des personnes filmées. Veuillez dès lors préciser si les caméras enregistrent des images et du son, et décrire quelles personnes sont susceptibles d’être filmées (e.g., les habitants de l’immeuble, les clients, la patientèle, les livreurs, les élèves). "/>
            <w:id w:val="-1498873330"/>
            <w:lock w:val="sdtLocked"/>
            <w:placeholder>
              <w:docPart w:val="CD127A0015B247FEBD5741E739CD9B83"/>
            </w:placeholder>
            <w:showingPlcHdr/>
            <w15:appearance w15:val="hidden"/>
          </w:sdtPr>
          <w:sdtContent>
            <w:tc>
              <w:tcPr>
                <w:tcW w:w="12640" w:type="dxa"/>
              </w:tcPr>
              <w:p w14:paraId="311D1319" w14:textId="77777777" w:rsidR="002A5DA3" w:rsidRDefault="00C90B14" w:rsidP="00E07339">
                <w:pPr>
                  <w:ind w:left="0"/>
                </w:pPr>
                <w:r w:rsidRPr="00AD5DF7">
                  <w:rPr>
                    <w:rStyle w:val="PlaceholderText"/>
                    <w:rFonts w:ascii="Libre Franklin Thin" w:hAnsi="Libre Franklin Thin"/>
                    <w:i/>
                    <w:iCs/>
                    <w:color w:val="767171" w:themeColor="background2" w:themeShade="80"/>
                  </w:rPr>
                  <w:t xml:space="preserve">Les caméras de surveillance permettent de </w:t>
                </w:r>
                <w:r w:rsidR="00294913">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traiter</w:t>
                </w:r>
                <w:r w:rsidR="00294913">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 xml:space="preserve"> (</w:t>
                </w:r>
                <w:r w:rsidR="00294913">
                  <w:rPr>
                    <w:rStyle w:val="PlaceholderText"/>
                    <w:rFonts w:ascii="Libre Franklin Thin" w:hAnsi="Libre Franklin Thin"/>
                    <w:i/>
                    <w:iCs/>
                    <w:color w:val="767171" w:themeColor="background2" w:themeShade="80"/>
                  </w:rPr>
                  <w:t xml:space="preserve">c'est-à-dire de </w:t>
                </w:r>
                <w:r w:rsidRPr="00AD5DF7">
                  <w:rPr>
                    <w:rStyle w:val="PlaceholderText"/>
                    <w:rFonts w:ascii="Libre Franklin Thin" w:hAnsi="Libre Franklin Thin"/>
                    <w:i/>
                    <w:iCs/>
                    <w:color w:val="767171" w:themeColor="background2" w:themeShade="80"/>
                  </w:rPr>
                  <w:t xml:space="preserve">collecter et </w:t>
                </w:r>
                <w:r w:rsidR="00294913">
                  <w:rPr>
                    <w:rStyle w:val="PlaceholderText"/>
                    <w:rFonts w:ascii="Libre Franklin Thin" w:hAnsi="Libre Franklin Thin"/>
                    <w:i/>
                    <w:iCs/>
                    <w:color w:val="767171" w:themeColor="background2" w:themeShade="80"/>
                  </w:rPr>
                  <w:t>d’</w:t>
                </w:r>
                <w:r w:rsidRPr="00AD5DF7">
                  <w:rPr>
                    <w:rStyle w:val="PlaceholderText"/>
                    <w:rFonts w:ascii="Libre Franklin Thin" w:hAnsi="Libre Franklin Thin"/>
                    <w:i/>
                    <w:iCs/>
                    <w:color w:val="767171" w:themeColor="background2" w:themeShade="80"/>
                  </w:rPr>
                  <w:t xml:space="preserve">enregistrer) des images. Les </w:t>
                </w:r>
                <w:r>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personnes concernées</w:t>
                </w:r>
                <w:r>
                  <w:rPr>
                    <w:rStyle w:val="PlaceholderText"/>
                    <w:rFonts w:ascii="Libre Franklin Thin" w:hAnsi="Libre Franklin Thin"/>
                    <w:i/>
                    <w:iCs/>
                    <w:color w:val="767171" w:themeColor="background2" w:themeShade="80"/>
                  </w:rPr>
                  <w:t> »</w:t>
                </w:r>
                <w:r w:rsidRPr="00AD5DF7">
                  <w:rPr>
                    <w:rStyle w:val="PlaceholderText"/>
                    <w:rFonts w:ascii="Libre Franklin Thin" w:hAnsi="Libre Franklin Thin"/>
                    <w:i/>
                    <w:iCs/>
                    <w:color w:val="767171" w:themeColor="background2" w:themeShade="80"/>
                  </w:rPr>
                  <w:t xml:space="preserve"> sont celles qui apparaissent sur ces images, qui constituent par conséquent des données à caractère personnel des personnes filmées. Veuillez</w:t>
                </w:r>
                <w:r>
                  <w:rPr>
                    <w:rStyle w:val="PlaceholderText"/>
                    <w:rFonts w:ascii="Libre Franklin Thin" w:hAnsi="Libre Franklin Thin"/>
                    <w:i/>
                    <w:iCs/>
                    <w:color w:val="767171" w:themeColor="background2" w:themeShade="80"/>
                  </w:rPr>
                  <w:t xml:space="preserve"> dès lors</w:t>
                </w:r>
                <w:r w:rsidRPr="00AD5DF7">
                  <w:rPr>
                    <w:rStyle w:val="PlaceholderText"/>
                    <w:rFonts w:ascii="Libre Franklin Thin" w:hAnsi="Libre Franklin Thin"/>
                    <w:i/>
                    <w:iCs/>
                    <w:color w:val="767171" w:themeColor="background2" w:themeShade="80"/>
                  </w:rPr>
                  <w:t xml:space="preserve"> préciser si les caméras enregistrent des images et du son, et </w:t>
                </w:r>
                <w:r w:rsidR="00294913">
                  <w:rPr>
                    <w:rStyle w:val="PlaceholderText"/>
                    <w:rFonts w:ascii="Libre Franklin Thin" w:hAnsi="Libre Franklin Thin"/>
                    <w:i/>
                    <w:iCs/>
                    <w:color w:val="767171" w:themeColor="background2" w:themeShade="80"/>
                  </w:rPr>
                  <w:t>décrire</w:t>
                </w:r>
                <w:r w:rsidRPr="00AD5DF7">
                  <w:rPr>
                    <w:rStyle w:val="PlaceholderText"/>
                    <w:rFonts w:ascii="Libre Franklin Thin" w:hAnsi="Libre Franklin Thin"/>
                    <w:i/>
                    <w:iCs/>
                    <w:color w:val="767171" w:themeColor="background2" w:themeShade="80"/>
                  </w:rPr>
                  <w:t xml:space="preserve"> </w:t>
                </w:r>
                <w:r>
                  <w:rPr>
                    <w:rStyle w:val="PlaceholderText"/>
                    <w:rFonts w:ascii="Libre Franklin Thin" w:hAnsi="Libre Franklin Thin"/>
                    <w:i/>
                    <w:iCs/>
                    <w:color w:val="767171" w:themeColor="background2" w:themeShade="80"/>
                  </w:rPr>
                  <w:t>quelles personnes sont</w:t>
                </w:r>
                <w:r w:rsidRPr="00AD5DF7">
                  <w:rPr>
                    <w:rStyle w:val="PlaceholderText"/>
                    <w:rFonts w:ascii="Libre Franklin Thin" w:hAnsi="Libre Franklin Thin"/>
                    <w:i/>
                    <w:iCs/>
                    <w:color w:val="767171" w:themeColor="background2" w:themeShade="80"/>
                  </w:rPr>
                  <w:t xml:space="preserve"> susceptibles d’être filmées (e.g., les habitants de l’immeuble, les clients, la patientèle, les livreurs, les élèves)</w:t>
                </w:r>
                <w:r>
                  <w:rPr>
                    <w:rStyle w:val="PlaceholderText"/>
                    <w:rFonts w:ascii="Libre Franklin Thin" w:hAnsi="Libre Franklin Thin"/>
                    <w:i/>
                    <w:iCs/>
                    <w:color w:val="767171" w:themeColor="background2" w:themeShade="80"/>
                  </w:rPr>
                  <w:t>.</w:t>
                </w:r>
                <w:r>
                  <w:rPr>
                    <w:rStyle w:val="PlaceholderText"/>
                  </w:rPr>
                  <w:t xml:space="preserve"> </w:t>
                </w:r>
              </w:p>
            </w:tc>
          </w:sdtContent>
        </w:sdt>
      </w:tr>
    </w:tbl>
    <w:p w14:paraId="164144D9" w14:textId="77777777" w:rsidR="00991441" w:rsidRPr="00EF08C7" w:rsidRDefault="00991441" w:rsidP="00EF08C7">
      <w:pPr>
        <w:pStyle w:val="Heading3"/>
      </w:pPr>
      <w:r w:rsidRPr="00EF08C7">
        <w:t>Lieu du traitement des images</w:t>
      </w:r>
      <w:r w:rsidR="002F40C5" w:rsidRPr="00EF08C7">
        <w:t xml:space="preserve"> (</w:t>
      </w:r>
      <w:r w:rsidR="00E0600A" w:rsidRPr="00EF08C7">
        <w:t xml:space="preserve">visionnage en temps réel et </w:t>
      </w:r>
      <w:r w:rsidR="002F40C5" w:rsidRPr="00EF08C7">
        <w:t>informations relatives aux transferts internationaux)</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991441" w14:paraId="149BEC22" w14:textId="77777777" w:rsidTr="007E45F1">
        <w:trPr>
          <w:trHeight w:val="1701"/>
        </w:trPr>
        <w:sdt>
          <w:sdtPr>
            <w:alias w:val="Lieu du traitement des images (visionnage en temps réel et informations relatives aux transferts internationaux)"/>
            <w:tag w:val="La plupart des caméras dites « connectées » permettent aujourd’hui de consulter les images en temps réel/en différé, sur un portail en ligne ou par le biais d’une application mobile. Il peut s’agir tant d’une application dédiée fournie par le fabricant des caméras que d’une application générale de domotique développée par une partie tierce. Veuillez par conséquent préciser où sont traitées les images : à l’adresse où sont placées les caméras ou ailleurs ? Dans l’hypothèse où les images seraient enregistrées dans le cloud, par exemple dans le cadre d’un abonnement souscrit auprès du fabricant/fournisseur du système de surveillance par caméras, veuillez préciser si les serveurs sont établis dans l’Union européenne ou dans des pays tiers établis en dehors de l’Union européenne et identifier ce pays tiers. Cette information se trouve généralement dans les conditions générales d’utilisation du système de surveillance par caméras ou de l’application utilisée."/>
            <w:id w:val="-448001249"/>
            <w:lock w:val="sdtLocked"/>
            <w:placeholder>
              <w:docPart w:val="BEA90F43015E461EBD1700930CEB55B9"/>
            </w:placeholder>
            <w:showingPlcHdr/>
            <w15:appearance w15:val="hidden"/>
          </w:sdtPr>
          <w:sdtContent>
            <w:tc>
              <w:tcPr>
                <w:tcW w:w="12640" w:type="dxa"/>
              </w:tcPr>
              <w:p w14:paraId="60FAE7CF" w14:textId="77777777" w:rsidR="00991441" w:rsidRDefault="00506DD6" w:rsidP="00527208">
                <w:pPr>
                  <w:ind w:left="0"/>
                </w:pPr>
                <w:r>
                  <w:rPr>
                    <w:rStyle w:val="PlaceholderText"/>
                    <w:rFonts w:ascii="Libre Franklin Thin" w:hAnsi="Libre Franklin Thin"/>
                    <w:i/>
                    <w:iCs/>
                    <w:color w:val="767171" w:themeColor="background2" w:themeShade="80"/>
                  </w:rPr>
                  <w:t>La plupart des caméras dites « connectées » permettent aujourd’hui de consulter les images</w:t>
                </w:r>
                <w:r w:rsidR="00A57163">
                  <w:rPr>
                    <w:rStyle w:val="PlaceholderText"/>
                    <w:rFonts w:ascii="Libre Franklin Thin" w:hAnsi="Libre Franklin Thin"/>
                    <w:i/>
                    <w:iCs/>
                    <w:color w:val="767171" w:themeColor="background2" w:themeShade="80"/>
                  </w:rPr>
                  <w:t xml:space="preserve"> en temps réel/en différé,</w:t>
                </w:r>
                <w:r>
                  <w:rPr>
                    <w:rStyle w:val="PlaceholderText"/>
                    <w:rFonts w:ascii="Libre Franklin Thin" w:hAnsi="Libre Franklin Thin"/>
                    <w:i/>
                    <w:iCs/>
                    <w:color w:val="767171" w:themeColor="background2" w:themeShade="80"/>
                  </w:rPr>
                  <w:t xml:space="preserve"> sur un portail en ligne </w:t>
                </w:r>
                <w:r w:rsidR="00A57163">
                  <w:rPr>
                    <w:rStyle w:val="PlaceholderText"/>
                    <w:rFonts w:ascii="Libre Franklin Thin" w:hAnsi="Libre Franklin Thin"/>
                    <w:i/>
                    <w:iCs/>
                    <w:color w:val="767171" w:themeColor="background2" w:themeShade="80"/>
                  </w:rPr>
                  <w:t>ou</w:t>
                </w:r>
                <w:r>
                  <w:rPr>
                    <w:rStyle w:val="PlaceholderText"/>
                    <w:rFonts w:ascii="Libre Franklin Thin" w:hAnsi="Libre Franklin Thin"/>
                    <w:i/>
                    <w:iCs/>
                    <w:color w:val="767171" w:themeColor="background2" w:themeShade="80"/>
                  </w:rPr>
                  <w:t xml:space="preserve"> par le biais d’une application mobile. Il peut s’agir tant d’une application dédiée fournie par le fabricant des caméras que d’une application générale de domotique développée par une partie tierce. </w:t>
                </w:r>
                <w:r w:rsidR="002F40C5">
                  <w:rPr>
                    <w:rStyle w:val="PlaceholderText"/>
                    <w:rFonts w:ascii="Libre Franklin Thin" w:hAnsi="Libre Franklin Thin"/>
                    <w:i/>
                    <w:iCs/>
                    <w:color w:val="767171" w:themeColor="background2" w:themeShade="80"/>
                  </w:rPr>
                  <w:t xml:space="preserve">Veuillez par conséquent préciser où sont traitées les images : à l’adresse où sont placées les caméras ou ailleurs ? </w:t>
                </w:r>
                <w:r>
                  <w:rPr>
                    <w:rStyle w:val="PlaceholderText"/>
                    <w:rFonts w:ascii="Libre Franklin Thin" w:hAnsi="Libre Franklin Thin"/>
                    <w:i/>
                    <w:iCs/>
                    <w:color w:val="767171" w:themeColor="background2" w:themeShade="80"/>
                  </w:rPr>
                  <w:t>Dans l’hypothèse où les images seraient enregistrées dans le cloud, par exemple dans le cadre d’un abonnement souscrit auprès du fabricant/fournisseur du système de surveillance par caméras, veuillez préciser si les serveurs sont</w:t>
                </w:r>
                <w:r w:rsidRPr="00AD5DF7">
                  <w:rPr>
                    <w:rStyle w:val="PlaceholderText"/>
                    <w:rFonts w:ascii="Libre Franklin Thin" w:hAnsi="Libre Franklin Thin"/>
                    <w:i/>
                    <w:iCs/>
                    <w:color w:val="767171" w:themeColor="background2" w:themeShade="80"/>
                  </w:rPr>
                  <w:t xml:space="preserve"> établis </w:t>
                </w:r>
                <w:r>
                  <w:rPr>
                    <w:rStyle w:val="PlaceholderText"/>
                    <w:rFonts w:ascii="Libre Franklin Thin" w:hAnsi="Libre Franklin Thin"/>
                    <w:i/>
                    <w:iCs/>
                    <w:color w:val="767171" w:themeColor="background2" w:themeShade="80"/>
                  </w:rPr>
                  <w:t xml:space="preserve">dans l’Union européenne ou </w:t>
                </w:r>
                <w:r w:rsidRPr="00AD5DF7">
                  <w:rPr>
                    <w:rStyle w:val="PlaceholderText"/>
                    <w:rFonts w:ascii="Libre Franklin Thin" w:hAnsi="Libre Franklin Thin"/>
                    <w:i/>
                    <w:iCs/>
                    <w:color w:val="767171" w:themeColor="background2" w:themeShade="80"/>
                  </w:rPr>
                  <w:t>dans des pays tiers</w:t>
                </w:r>
                <w:r>
                  <w:rPr>
                    <w:rStyle w:val="PlaceholderText"/>
                    <w:rFonts w:ascii="Libre Franklin Thin" w:hAnsi="Libre Franklin Thin"/>
                    <w:i/>
                    <w:iCs/>
                    <w:color w:val="767171" w:themeColor="background2" w:themeShade="80"/>
                  </w:rPr>
                  <w:t xml:space="preserve"> établis en dehors de l’Union européenne et identifier ce pays tiers</w:t>
                </w:r>
                <w:r w:rsidRPr="00AD5DF7">
                  <w:rPr>
                    <w:rStyle w:val="PlaceholderText"/>
                    <w:rFonts w:ascii="Libre Franklin Thin" w:hAnsi="Libre Franklin Thin"/>
                    <w:i/>
                    <w:iCs/>
                    <w:color w:val="767171" w:themeColor="background2" w:themeShade="80"/>
                  </w:rPr>
                  <w:t>.</w:t>
                </w:r>
                <w:r>
                  <w:rPr>
                    <w:rStyle w:val="PlaceholderText"/>
                    <w:rFonts w:ascii="Libre Franklin Thin" w:hAnsi="Libre Franklin Thin"/>
                    <w:i/>
                    <w:iCs/>
                    <w:color w:val="767171" w:themeColor="background2" w:themeShade="80"/>
                  </w:rPr>
                  <w:t xml:space="preserve"> Cette information se trouve généralement dans les conditions générales d’utilisation du système de surveillance par caméras ou de l’application utilisée</w:t>
                </w:r>
                <w:r w:rsidR="002F40C5">
                  <w:rPr>
                    <w:rStyle w:val="PlaceholderText"/>
                    <w:rFonts w:ascii="Libre Franklin Thin" w:hAnsi="Libre Franklin Thin"/>
                    <w:i/>
                    <w:iCs/>
                    <w:color w:val="767171" w:themeColor="background2" w:themeShade="80"/>
                  </w:rPr>
                  <w:t>.</w:t>
                </w:r>
              </w:p>
            </w:tc>
          </w:sdtContent>
        </w:sdt>
      </w:tr>
    </w:tbl>
    <w:p w14:paraId="3CBE9876" w14:textId="77777777" w:rsidR="005F283D" w:rsidRPr="00EF08C7" w:rsidRDefault="005F283D" w:rsidP="00EF08C7">
      <w:pPr>
        <w:pStyle w:val="Heading3"/>
      </w:pPr>
      <w:r w:rsidRPr="00EF08C7">
        <w:t>Délai de conservation des images</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5F283D" w14:paraId="4DF08A0E" w14:textId="77777777" w:rsidTr="00B72FEF">
        <w:trPr>
          <w:trHeight w:val="1134"/>
        </w:trPr>
        <w:sdt>
          <w:sdtPr>
            <w:alias w:val="Délai de conservation des images"/>
            <w:tag w:val="Veuillez indiquer le délai de conservation à l’expiration duquel les images enregistrées au moyen des caméra de surveillance sont automatiquement effacées. La loi caméras prévoit que le délai de conservation est de maximum un mois (3 mois pour les lieux présentant un risque particulier pour la sécurité, tels que déterminés par l'article 3 de l'arrêté royal du 6 décembre 2018), sauf si les images permettent d’apporter une preuve ou une identification."/>
            <w:id w:val="-1009522433"/>
            <w:lock w:val="sdtLocked"/>
            <w:placeholder>
              <w:docPart w:val="BEDD333BC35145D2B56A5349B0DE74A7"/>
            </w:placeholder>
            <w:showingPlcHdr/>
            <w15:appearance w15:val="hidden"/>
          </w:sdtPr>
          <w:sdtContent>
            <w:tc>
              <w:tcPr>
                <w:tcW w:w="12640" w:type="dxa"/>
              </w:tcPr>
              <w:p w14:paraId="76EBC4F9" w14:textId="77777777" w:rsidR="005F283D" w:rsidRDefault="00696ECC" w:rsidP="00527208">
                <w:pPr>
                  <w:ind w:left="0"/>
                </w:pPr>
                <w:r>
                  <w:rPr>
                    <w:rStyle w:val="PlaceholderText"/>
                    <w:rFonts w:ascii="Libre Franklin Thin" w:hAnsi="Libre Franklin Thin"/>
                    <w:i/>
                    <w:iCs/>
                    <w:color w:val="767171" w:themeColor="background2" w:themeShade="80"/>
                  </w:rPr>
                  <w:t>Veuillez indiquer</w:t>
                </w:r>
                <w:r w:rsidR="005F283D" w:rsidRPr="00AD5DF7">
                  <w:rPr>
                    <w:rStyle w:val="PlaceholderText"/>
                    <w:rFonts w:ascii="Libre Franklin Thin" w:hAnsi="Libre Franklin Thin"/>
                    <w:i/>
                    <w:iCs/>
                    <w:color w:val="767171" w:themeColor="background2" w:themeShade="80"/>
                  </w:rPr>
                  <w:t xml:space="preserve"> le délai de conservation </w:t>
                </w:r>
                <w:r w:rsidR="00136E6C">
                  <w:rPr>
                    <w:rStyle w:val="PlaceholderText"/>
                    <w:rFonts w:ascii="Libre Franklin Thin" w:hAnsi="Libre Franklin Thin"/>
                    <w:i/>
                    <w:iCs/>
                    <w:color w:val="767171" w:themeColor="background2" w:themeShade="80"/>
                  </w:rPr>
                  <w:t>à l’expiration duquel les images enregistrées</w:t>
                </w:r>
                <w:r w:rsidR="00C343EC">
                  <w:rPr>
                    <w:rStyle w:val="PlaceholderText"/>
                    <w:rFonts w:ascii="Libre Franklin Thin" w:hAnsi="Libre Franklin Thin"/>
                    <w:i/>
                    <w:iCs/>
                    <w:color w:val="767171" w:themeColor="background2" w:themeShade="80"/>
                  </w:rPr>
                  <w:t xml:space="preserve"> au moyen des caméra de surveillance</w:t>
                </w:r>
                <w:r w:rsidR="00136E6C">
                  <w:rPr>
                    <w:rStyle w:val="PlaceholderText"/>
                    <w:rFonts w:ascii="Libre Franklin Thin" w:hAnsi="Libre Franklin Thin"/>
                    <w:i/>
                    <w:iCs/>
                    <w:color w:val="767171" w:themeColor="background2" w:themeShade="80"/>
                  </w:rPr>
                  <w:t xml:space="preserve"> sont automatique</w:t>
                </w:r>
                <w:r w:rsidR="00C343EC">
                  <w:rPr>
                    <w:rStyle w:val="PlaceholderText"/>
                    <w:rFonts w:ascii="Libre Franklin Thin" w:hAnsi="Libre Franklin Thin"/>
                    <w:i/>
                    <w:iCs/>
                    <w:color w:val="767171" w:themeColor="background2" w:themeShade="80"/>
                  </w:rPr>
                  <w:t>ment</w:t>
                </w:r>
                <w:r w:rsidR="00136E6C">
                  <w:rPr>
                    <w:rStyle w:val="PlaceholderText"/>
                    <w:rFonts w:ascii="Libre Franklin Thin" w:hAnsi="Libre Franklin Thin"/>
                    <w:i/>
                    <w:iCs/>
                    <w:color w:val="767171" w:themeColor="background2" w:themeShade="80"/>
                  </w:rPr>
                  <w:t xml:space="preserve"> effacées</w:t>
                </w:r>
                <w:r w:rsidR="005F283D" w:rsidRPr="00AD5DF7">
                  <w:rPr>
                    <w:rStyle w:val="PlaceholderText"/>
                    <w:rFonts w:ascii="Libre Franklin Thin" w:hAnsi="Libre Franklin Thin"/>
                    <w:i/>
                    <w:iCs/>
                    <w:color w:val="767171" w:themeColor="background2" w:themeShade="80"/>
                  </w:rPr>
                  <w:t xml:space="preserve">. La loi caméras prévoit que le délai de conservation est de </w:t>
                </w:r>
                <w:r w:rsidR="00C343EC" w:rsidRPr="00AD5DF7">
                  <w:rPr>
                    <w:rStyle w:val="PlaceholderText"/>
                    <w:rFonts w:ascii="Libre Franklin Thin" w:hAnsi="Libre Franklin Thin"/>
                    <w:i/>
                    <w:iCs/>
                    <w:color w:val="767171" w:themeColor="background2" w:themeShade="80"/>
                  </w:rPr>
                  <w:t xml:space="preserve">maximum </w:t>
                </w:r>
                <w:r w:rsidR="005F283D" w:rsidRPr="00AD5DF7">
                  <w:rPr>
                    <w:rStyle w:val="PlaceholderText"/>
                    <w:rFonts w:ascii="Libre Franklin Thin" w:hAnsi="Libre Franklin Thin"/>
                    <w:i/>
                    <w:iCs/>
                    <w:color w:val="767171" w:themeColor="background2" w:themeShade="80"/>
                  </w:rPr>
                  <w:t xml:space="preserve">un mois (3 mois pour les lieux présentant un risque particulier pour la sécurité, </w:t>
                </w:r>
                <w:r w:rsidR="00C343EC">
                  <w:rPr>
                    <w:rStyle w:val="PlaceholderText"/>
                    <w:rFonts w:ascii="Libre Franklin Thin" w:hAnsi="Libre Franklin Thin"/>
                    <w:i/>
                    <w:iCs/>
                    <w:color w:val="767171" w:themeColor="background2" w:themeShade="80"/>
                  </w:rPr>
                  <w:t xml:space="preserve">tels que </w:t>
                </w:r>
                <w:r w:rsidR="005F283D" w:rsidRPr="00AD5DF7">
                  <w:rPr>
                    <w:rStyle w:val="PlaceholderText"/>
                    <w:rFonts w:ascii="Libre Franklin Thin" w:hAnsi="Libre Franklin Thin"/>
                    <w:i/>
                    <w:iCs/>
                    <w:color w:val="767171" w:themeColor="background2" w:themeShade="80"/>
                  </w:rPr>
                  <w:t>déterminés par l'article 3 de l'arrêté royal du 6 décembre 2018), sauf si les images permettent d’apporter une preuve ou une identification.</w:t>
                </w:r>
              </w:p>
            </w:tc>
          </w:sdtContent>
        </w:sdt>
      </w:tr>
    </w:tbl>
    <w:p w14:paraId="1FED0FD5" w14:textId="77777777" w:rsidR="006C74B5" w:rsidRPr="00EF08C7" w:rsidRDefault="002A5DA3" w:rsidP="00EF08C7">
      <w:pPr>
        <w:pStyle w:val="Heading3"/>
      </w:pPr>
      <w:r w:rsidRPr="00EF08C7">
        <w:t xml:space="preserve">Description des catégories de destinataires des données à caractère personnel </w:t>
      </w: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4A6862" w14:paraId="628BD364" w14:textId="77777777" w:rsidTr="007E45F1">
        <w:trPr>
          <w:trHeight w:val="1417"/>
        </w:trPr>
        <w:bookmarkStart w:id="2" w:name="_Hlk177143124" w:displacedByCustomXml="next"/>
        <w:sdt>
          <w:sdtPr>
            <w:alias w:val="Description des catégories de destinataires des données à caractère personnel "/>
            <w:tag w:val="Veuillez identifier les personnes ou organisations susceptibles de consulter les images captées par vos caméras de surveillance, ou à qui les images peuvent être transmises (par exemple le fabricant des caméras, lorsque les images sont envoyées sur ses serveurs externes, ou une société de gardiennage privé lorsque les caméras sont directement reliées à une centrale d’alarme). Veuillez également préciser, dans la mesure du possible, le lieu où les images peuvent être consultées par ces destinataires (à savoir, l’adresse de l’établissement du fabricant ou de la société de gardiennage). Au cas où les images des caméras de surveillance seraient enregistrées sur votre propre serveur (installé chez vous), veuillez préciser qui est en mesure de consulter ou d’accéder aux images."/>
            <w:id w:val="1974785771"/>
            <w:lock w:val="sdtLocked"/>
            <w:placeholder>
              <w:docPart w:val="4E207750A5C24C85997290E95775B4C8"/>
            </w:placeholder>
            <w:showingPlcHdr/>
            <w15:appearance w15:val="hidden"/>
          </w:sdtPr>
          <w:sdtContent>
            <w:tc>
              <w:tcPr>
                <w:tcW w:w="12640" w:type="dxa"/>
              </w:tcPr>
              <w:p w14:paraId="64852290" w14:textId="77777777" w:rsidR="004A6862" w:rsidRDefault="00602A02" w:rsidP="00E07339">
                <w:pPr>
                  <w:ind w:left="0"/>
                </w:pPr>
                <w:r>
                  <w:rPr>
                    <w:rStyle w:val="PlaceholderText"/>
                    <w:rFonts w:ascii="Libre Franklin Thin" w:hAnsi="Libre Franklin Thin"/>
                    <w:i/>
                    <w:iCs/>
                    <w:color w:val="767171" w:themeColor="background2" w:themeShade="80"/>
                  </w:rPr>
                  <w:t xml:space="preserve">Veuillez </w:t>
                </w:r>
                <w:r w:rsidR="003F17A1">
                  <w:rPr>
                    <w:rStyle w:val="PlaceholderText"/>
                    <w:rFonts w:ascii="Libre Franklin Thin" w:hAnsi="Libre Franklin Thin"/>
                    <w:i/>
                    <w:iCs/>
                    <w:color w:val="767171" w:themeColor="background2" w:themeShade="80"/>
                  </w:rPr>
                  <w:t xml:space="preserve">identifier les </w:t>
                </w:r>
                <w:r>
                  <w:rPr>
                    <w:rStyle w:val="PlaceholderText"/>
                    <w:rFonts w:ascii="Libre Franklin Thin" w:hAnsi="Libre Franklin Thin"/>
                    <w:i/>
                    <w:iCs/>
                    <w:color w:val="767171" w:themeColor="background2" w:themeShade="80"/>
                  </w:rPr>
                  <w:t xml:space="preserve">personnes ou organisations susceptibles de consulter les images captées par </w:t>
                </w:r>
                <w:r w:rsidR="003F17A1">
                  <w:rPr>
                    <w:rStyle w:val="PlaceholderText"/>
                    <w:rFonts w:ascii="Libre Franklin Thin" w:hAnsi="Libre Franklin Thin"/>
                    <w:i/>
                    <w:iCs/>
                    <w:color w:val="767171" w:themeColor="background2" w:themeShade="80"/>
                  </w:rPr>
                  <w:t>vos</w:t>
                </w:r>
                <w:r>
                  <w:rPr>
                    <w:rStyle w:val="PlaceholderText"/>
                    <w:rFonts w:ascii="Libre Franklin Thin" w:hAnsi="Libre Franklin Thin"/>
                    <w:i/>
                    <w:iCs/>
                    <w:color w:val="767171" w:themeColor="background2" w:themeShade="80"/>
                  </w:rPr>
                  <w:t xml:space="preserve"> caméras de surveillance</w:t>
                </w:r>
                <w:r w:rsidR="00EB504B">
                  <w:rPr>
                    <w:rStyle w:val="PlaceholderText"/>
                    <w:rFonts w:ascii="Libre Franklin Thin" w:hAnsi="Libre Franklin Thin"/>
                    <w:i/>
                    <w:iCs/>
                    <w:color w:val="767171" w:themeColor="background2" w:themeShade="80"/>
                  </w:rPr>
                  <w:t xml:space="preserve">, ou </w:t>
                </w:r>
                <w:r w:rsidR="00F65206" w:rsidRPr="00AD5DF7">
                  <w:rPr>
                    <w:rStyle w:val="PlaceholderText"/>
                    <w:rFonts w:ascii="Libre Franklin Thin" w:hAnsi="Libre Franklin Thin"/>
                    <w:i/>
                    <w:iCs/>
                    <w:color w:val="767171" w:themeColor="background2" w:themeShade="80"/>
                  </w:rPr>
                  <w:t xml:space="preserve">à qui les </w:t>
                </w:r>
                <w:r w:rsidR="003F17A1">
                  <w:rPr>
                    <w:rStyle w:val="PlaceholderText"/>
                    <w:rFonts w:ascii="Libre Franklin Thin" w:hAnsi="Libre Franklin Thin"/>
                    <w:i/>
                    <w:iCs/>
                    <w:color w:val="767171" w:themeColor="background2" w:themeShade="80"/>
                  </w:rPr>
                  <w:t xml:space="preserve">images </w:t>
                </w:r>
                <w:r w:rsidR="00F65206" w:rsidRPr="00AD5DF7">
                  <w:rPr>
                    <w:rStyle w:val="PlaceholderText"/>
                    <w:rFonts w:ascii="Libre Franklin Thin" w:hAnsi="Libre Franklin Thin"/>
                    <w:i/>
                    <w:iCs/>
                    <w:color w:val="767171" w:themeColor="background2" w:themeShade="80"/>
                  </w:rPr>
                  <w:t xml:space="preserve">peuvent être transmises (par exemple </w:t>
                </w:r>
                <w:r w:rsidR="0006333A">
                  <w:rPr>
                    <w:rStyle w:val="PlaceholderText"/>
                    <w:rFonts w:ascii="Libre Franklin Thin" w:hAnsi="Libre Franklin Thin"/>
                    <w:i/>
                    <w:iCs/>
                    <w:color w:val="767171" w:themeColor="background2" w:themeShade="80"/>
                  </w:rPr>
                  <w:t>le fabricant des caméras, lorsque les images sont envoyées sur ses serveurs</w:t>
                </w:r>
                <w:r w:rsidR="003F17A1">
                  <w:rPr>
                    <w:rStyle w:val="PlaceholderText"/>
                    <w:rFonts w:ascii="Libre Franklin Thin" w:hAnsi="Libre Franklin Thin"/>
                    <w:i/>
                    <w:iCs/>
                    <w:color w:val="767171" w:themeColor="background2" w:themeShade="80"/>
                  </w:rPr>
                  <w:t xml:space="preserve"> externes</w:t>
                </w:r>
                <w:r w:rsidR="0006333A">
                  <w:rPr>
                    <w:rStyle w:val="PlaceholderText"/>
                    <w:rFonts w:ascii="Libre Franklin Thin" w:hAnsi="Libre Franklin Thin"/>
                    <w:i/>
                    <w:iCs/>
                    <w:color w:val="767171" w:themeColor="background2" w:themeShade="80"/>
                  </w:rPr>
                  <w:t xml:space="preserve">, ou </w:t>
                </w:r>
                <w:r w:rsidR="00EB504B">
                  <w:rPr>
                    <w:rStyle w:val="PlaceholderText"/>
                    <w:rFonts w:ascii="Libre Franklin Thin" w:hAnsi="Libre Franklin Thin"/>
                    <w:i/>
                    <w:iCs/>
                    <w:color w:val="767171" w:themeColor="background2" w:themeShade="80"/>
                  </w:rPr>
                  <w:t>une société de gardiennage privé</w:t>
                </w:r>
                <w:r w:rsidR="0006333A">
                  <w:rPr>
                    <w:rStyle w:val="PlaceholderText"/>
                    <w:rFonts w:ascii="Libre Franklin Thin" w:hAnsi="Libre Franklin Thin"/>
                    <w:i/>
                    <w:iCs/>
                    <w:color w:val="767171" w:themeColor="background2" w:themeShade="80"/>
                  </w:rPr>
                  <w:t xml:space="preserve"> lorsque les caméras sont directement reliées à </w:t>
                </w:r>
                <w:r w:rsidR="005F283D">
                  <w:rPr>
                    <w:rStyle w:val="PlaceholderText"/>
                    <w:rFonts w:ascii="Libre Franklin Thin" w:hAnsi="Libre Franklin Thin"/>
                    <w:i/>
                    <w:iCs/>
                    <w:color w:val="767171" w:themeColor="background2" w:themeShade="80"/>
                  </w:rPr>
                  <w:t>une</w:t>
                </w:r>
                <w:r w:rsidR="0006333A">
                  <w:rPr>
                    <w:rStyle w:val="PlaceholderText"/>
                    <w:rFonts w:ascii="Libre Franklin Thin" w:hAnsi="Libre Franklin Thin"/>
                    <w:i/>
                    <w:iCs/>
                    <w:color w:val="767171" w:themeColor="background2" w:themeShade="80"/>
                  </w:rPr>
                  <w:t xml:space="preserve"> centrale d’alarme</w:t>
                </w:r>
                <w:r w:rsidR="00F65206" w:rsidRPr="00AD5DF7">
                  <w:rPr>
                    <w:rStyle w:val="PlaceholderText"/>
                    <w:rFonts w:ascii="Libre Franklin Thin" w:hAnsi="Libre Franklin Thin"/>
                    <w:i/>
                    <w:iCs/>
                    <w:color w:val="767171" w:themeColor="background2" w:themeShade="80"/>
                  </w:rPr>
                  <w:t>)</w:t>
                </w:r>
                <w:r w:rsidR="0006333A">
                  <w:rPr>
                    <w:rStyle w:val="PlaceholderText"/>
                    <w:rFonts w:ascii="Libre Franklin Thin" w:hAnsi="Libre Franklin Thin"/>
                    <w:i/>
                    <w:iCs/>
                    <w:color w:val="767171" w:themeColor="background2" w:themeShade="80"/>
                  </w:rPr>
                  <w:t xml:space="preserve">. Veuillez également préciser, dans la mesure du possible, </w:t>
                </w:r>
                <w:r w:rsidR="003F17A1">
                  <w:rPr>
                    <w:rStyle w:val="PlaceholderText"/>
                    <w:rFonts w:ascii="Libre Franklin Thin" w:hAnsi="Libre Franklin Thin"/>
                    <w:i/>
                    <w:iCs/>
                    <w:color w:val="767171" w:themeColor="background2" w:themeShade="80"/>
                  </w:rPr>
                  <w:t>le lieu</w:t>
                </w:r>
                <w:r w:rsidR="0006333A">
                  <w:rPr>
                    <w:rStyle w:val="PlaceholderText"/>
                    <w:rFonts w:ascii="Libre Franklin Thin" w:hAnsi="Libre Franklin Thin"/>
                    <w:i/>
                    <w:iCs/>
                    <w:color w:val="767171" w:themeColor="background2" w:themeShade="80"/>
                  </w:rPr>
                  <w:t xml:space="preserve"> où les images peuvent être consultées par ces destinataires</w:t>
                </w:r>
                <w:r w:rsidR="00D83952">
                  <w:rPr>
                    <w:rStyle w:val="PlaceholderText"/>
                    <w:rFonts w:ascii="Libre Franklin Thin" w:hAnsi="Libre Franklin Thin"/>
                    <w:i/>
                    <w:iCs/>
                    <w:color w:val="767171" w:themeColor="background2" w:themeShade="80"/>
                  </w:rPr>
                  <w:t xml:space="preserve"> (à savoir, l’adresse de l’établissement du fabricant ou de la société de gardiennage)</w:t>
                </w:r>
                <w:r w:rsidR="0006333A">
                  <w:rPr>
                    <w:rStyle w:val="PlaceholderText"/>
                    <w:rFonts w:ascii="Libre Franklin Thin" w:hAnsi="Libre Franklin Thin"/>
                    <w:i/>
                    <w:iCs/>
                    <w:color w:val="767171" w:themeColor="background2" w:themeShade="80"/>
                  </w:rPr>
                  <w:t>.</w:t>
                </w:r>
                <w:r w:rsidR="00F65206" w:rsidRPr="00AD5DF7">
                  <w:rPr>
                    <w:rStyle w:val="PlaceholderText"/>
                    <w:rFonts w:ascii="Libre Franklin Thin" w:hAnsi="Libre Franklin Thin"/>
                    <w:i/>
                    <w:iCs/>
                    <w:color w:val="767171" w:themeColor="background2" w:themeShade="80"/>
                  </w:rPr>
                  <w:t xml:space="preserve"> </w:t>
                </w:r>
                <w:r w:rsidR="00DE5329">
                  <w:rPr>
                    <w:rStyle w:val="PlaceholderText"/>
                    <w:rFonts w:ascii="Libre Franklin Thin" w:hAnsi="Libre Franklin Thin"/>
                    <w:i/>
                    <w:iCs/>
                    <w:color w:val="767171" w:themeColor="background2" w:themeShade="80"/>
                  </w:rPr>
                  <w:t>Au cas</w:t>
                </w:r>
                <w:r w:rsidR="001849A1">
                  <w:rPr>
                    <w:rStyle w:val="PlaceholderText"/>
                    <w:rFonts w:ascii="Libre Franklin Thin" w:hAnsi="Libre Franklin Thin"/>
                    <w:i/>
                    <w:iCs/>
                    <w:color w:val="767171" w:themeColor="background2" w:themeShade="80"/>
                  </w:rPr>
                  <w:t xml:space="preserve"> où les images des caméras de surveillance s</w:t>
                </w:r>
                <w:r w:rsidR="00DE5329">
                  <w:rPr>
                    <w:rStyle w:val="PlaceholderText"/>
                    <w:rFonts w:ascii="Libre Franklin Thin" w:hAnsi="Libre Franklin Thin"/>
                    <w:i/>
                    <w:iCs/>
                    <w:color w:val="767171" w:themeColor="background2" w:themeShade="80"/>
                  </w:rPr>
                  <w:t>eraient</w:t>
                </w:r>
                <w:r w:rsidR="001849A1">
                  <w:rPr>
                    <w:rStyle w:val="PlaceholderText"/>
                    <w:rFonts w:ascii="Libre Franklin Thin" w:hAnsi="Libre Franklin Thin"/>
                    <w:i/>
                    <w:iCs/>
                    <w:color w:val="767171" w:themeColor="background2" w:themeShade="80"/>
                  </w:rPr>
                  <w:t xml:space="preserve"> enregistrées sur </w:t>
                </w:r>
                <w:r w:rsidR="00DE5329">
                  <w:rPr>
                    <w:rStyle w:val="PlaceholderText"/>
                    <w:rFonts w:ascii="Libre Franklin Thin" w:hAnsi="Libre Franklin Thin"/>
                    <w:i/>
                    <w:iCs/>
                    <w:color w:val="767171" w:themeColor="background2" w:themeShade="80"/>
                  </w:rPr>
                  <w:t>votre propre</w:t>
                </w:r>
                <w:r w:rsidR="001849A1">
                  <w:rPr>
                    <w:rStyle w:val="PlaceholderText"/>
                    <w:rFonts w:ascii="Libre Franklin Thin" w:hAnsi="Libre Franklin Thin"/>
                    <w:i/>
                    <w:iCs/>
                    <w:color w:val="767171" w:themeColor="background2" w:themeShade="80"/>
                  </w:rPr>
                  <w:t xml:space="preserve"> serveur (</w:t>
                </w:r>
                <w:r w:rsidR="00DE5329">
                  <w:rPr>
                    <w:rStyle w:val="PlaceholderText"/>
                    <w:rFonts w:ascii="Libre Franklin Thin" w:hAnsi="Libre Franklin Thin"/>
                    <w:i/>
                    <w:iCs/>
                    <w:color w:val="767171" w:themeColor="background2" w:themeShade="80"/>
                  </w:rPr>
                  <w:t>installé</w:t>
                </w:r>
                <w:r w:rsidR="001849A1">
                  <w:rPr>
                    <w:rStyle w:val="PlaceholderText"/>
                    <w:rFonts w:ascii="Libre Franklin Thin" w:hAnsi="Libre Franklin Thin"/>
                    <w:i/>
                    <w:iCs/>
                    <w:color w:val="767171" w:themeColor="background2" w:themeShade="80"/>
                  </w:rPr>
                  <w:t xml:space="preserve"> chez vous), veuillez préciser qui </w:t>
                </w:r>
                <w:r w:rsidR="00DE5329">
                  <w:rPr>
                    <w:rStyle w:val="PlaceholderText"/>
                    <w:rFonts w:ascii="Libre Franklin Thin" w:hAnsi="Libre Franklin Thin"/>
                    <w:i/>
                    <w:iCs/>
                    <w:color w:val="767171" w:themeColor="background2" w:themeShade="80"/>
                  </w:rPr>
                  <w:t>est en mesure de consulter ou d’accéder</w:t>
                </w:r>
                <w:r w:rsidR="001849A1">
                  <w:rPr>
                    <w:rStyle w:val="PlaceholderText"/>
                    <w:rFonts w:ascii="Libre Franklin Thin" w:hAnsi="Libre Franklin Thin"/>
                    <w:i/>
                    <w:iCs/>
                    <w:color w:val="767171" w:themeColor="background2" w:themeShade="80"/>
                  </w:rPr>
                  <w:t xml:space="preserve"> aux images.</w:t>
                </w:r>
              </w:p>
            </w:tc>
          </w:sdtContent>
        </w:sdt>
      </w:tr>
    </w:tbl>
    <w:bookmarkEnd w:id="2"/>
    <w:p w14:paraId="29397E71" w14:textId="77777777" w:rsidR="00270912" w:rsidRPr="00EF08C7" w:rsidRDefault="00EF3728" w:rsidP="00464263">
      <w:pPr>
        <w:pStyle w:val="Heading3"/>
      </w:pPr>
      <w:r w:rsidRPr="00EF08C7">
        <w:t>Mode d'information au sujet du traitement d'images au moyen de caméras de surveillance</w:t>
      </w: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
        <w:gridCol w:w="11877"/>
      </w:tblGrid>
      <w:tr w:rsidR="00556831" w14:paraId="749898E2" w14:textId="77777777" w:rsidTr="00C6619F">
        <w:trPr>
          <w:trHeight w:val="283"/>
        </w:trPr>
        <w:sdt>
          <w:sdtPr>
            <w:id w:val="1162051361"/>
            <w:lock w:val="sdtLocked"/>
            <w14:checkbox>
              <w14:checked w14:val="0"/>
              <w14:checkedState w14:val="2612" w14:font="MS Gothic"/>
              <w14:uncheckedState w14:val="2610" w14:font="MS Gothic"/>
            </w14:checkbox>
          </w:sdtPr>
          <w:sdtContent>
            <w:tc>
              <w:tcPr>
                <w:tcW w:w="733" w:type="dxa"/>
                <w:vAlign w:val="center"/>
              </w:tcPr>
              <w:p w14:paraId="1DB48A19" w14:textId="118FE2BF" w:rsidR="00556831" w:rsidRDefault="002C469A" w:rsidP="00464263">
                <w:pPr>
                  <w:keepNext/>
                  <w:ind w:left="0"/>
                  <w:jc w:val="right"/>
                </w:pPr>
                <w:r>
                  <w:rPr>
                    <w:rFonts w:ascii="MS Gothic" w:eastAsia="MS Gothic" w:hAnsi="MS Gothic" w:hint="eastAsia"/>
                  </w:rPr>
                  <w:t>☐</w:t>
                </w:r>
              </w:p>
            </w:tc>
          </w:sdtContent>
        </w:sdt>
        <w:tc>
          <w:tcPr>
            <w:tcW w:w="11877" w:type="dxa"/>
            <w:vAlign w:val="center"/>
          </w:tcPr>
          <w:p w14:paraId="32229AC7" w14:textId="77777777" w:rsidR="00556831" w:rsidRDefault="00556831" w:rsidP="00464263">
            <w:pPr>
              <w:keepNext/>
              <w:ind w:left="0"/>
            </w:pPr>
            <w:r>
              <w:t>Déclaration aux services de police</w:t>
            </w:r>
          </w:p>
        </w:tc>
      </w:tr>
      <w:tr w:rsidR="00556831" w14:paraId="5FDAF412" w14:textId="77777777" w:rsidTr="00C6619F">
        <w:trPr>
          <w:trHeight w:val="283"/>
        </w:trPr>
        <w:sdt>
          <w:sdtPr>
            <w:id w:val="-1678727824"/>
            <w:lock w:val="sdtLocked"/>
            <w14:checkbox>
              <w14:checked w14:val="0"/>
              <w14:checkedState w14:val="2612" w14:font="MS Gothic"/>
              <w14:uncheckedState w14:val="2610" w14:font="MS Gothic"/>
            </w14:checkbox>
          </w:sdtPr>
          <w:sdtContent>
            <w:tc>
              <w:tcPr>
                <w:tcW w:w="733" w:type="dxa"/>
                <w:vAlign w:val="center"/>
              </w:tcPr>
              <w:p w14:paraId="1D2E1914" w14:textId="0202407A" w:rsidR="00556831" w:rsidRDefault="002C469A" w:rsidP="00464263">
                <w:pPr>
                  <w:keepNext/>
                  <w:ind w:left="0"/>
                  <w:jc w:val="right"/>
                </w:pPr>
                <w:r>
                  <w:rPr>
                    <w:rFonts w:ascii="MS Gothic" w:eastAsia="MS Gothic" w:hAnsi="MS Gothic" w:hint="eastAsia"/>
                  </w:rPr>
                  <w:t>☐</w:t>
                </w:r>
              </w:p>
            </w:tc>
          </w:sdtContent>
        </w:sdt>
        <w:tc>
          <w:tcPr>
            <w:tcW w:w="11877" w:type="dxa"/>
            <w:vAlign w:val="center"/>
          </w:tcPr>
          <w:p w14:paraId="0C84DB3A" w14:textId="77777777" w:rsidR="00556831" w:rsidRDefault="00556831" w:rsidP="00464263">
            <w:pPr>
              <w:keepNext/>
              <w:ind w:left="0"/>
            </w:pPr>
            <w:r>
              <w:t>Pictogramme réglementaire (conforme à l’Arrêté royal du 10 février 2008)</w:t>
            </w:r>
            <w:r w:rsidR="00675001">
              <w:t xml:space="preserve"> </w:t>
            </w:r>
          </w:p>
        </w:tc>
      </w:tr>
      <w:tr w:rsidR="00556831" w14:paraId="27338EC1" w14:textId="77777777" w:rsidTr="00C6619F">
        <w:trPr>
          <w:trHeight w:val="283"/>
        </w:trPr>
        <w:sdt>
          <w:sdtPr>
            <w:id w:val="-621069448"/>
            <w:lock w:val="sdtLocked"/>
            <w14:checkbox>
              <w14:checked w14:val="0"/>
              <w14:checkedState w14:val="2612" w14:font="MS Gothic"/>
              <w14:uncheckedState w14:val="2610" w14:font="MS Gothic"/>
            </w14:checkbox>
          </w:sdtPr>
          <w:sdtContent>
            <w:tc>
              <w:tcPr>
                <w:tcW w:w="733" w:type="dxa"/>
                <w:vAlign w:val="center"/>
              </w:tcPr>
              <w:p w14:paraId="6DD232A0" w14:textId="4A9FC03E" w:rsidR="00556831" w:rsidRDefault="002C469A" w:rsidP="00464263">
                <w:pPr>
                  <w:keepNext/>
                  <w:ind w:left="0"/>
                  <w:jc w:val="right"/>
                </w:pPr>
                <w:r>
                  <w:rPr>
                    <w:rFonts w:ascii="MS Gothic" w:eastAsia="MS Gothic" w:hAnsi="MS Gothic" w:hint="eastAsia"/>
                  </w:rPr>
                  <w:t>☐</w:t>
                </w:r>
              </w:p>
            </w:tc>
          </w:sdtContent>
        </w:sdt>
        <w:tc>
          <w:tcPr>
            <w:tcW w:w="11877" w:type="dxa"/>
            <w:vAlign w:val="center"/>
          </w:tcPr>
          <w:p w14:paraId="33ED0708" w14:textId="77777777" w:rsidR="00556831" w:rsidRDefault="00AD7AE2" w:rsidP="00464263">
            <w:pPr>
              <w:keepNext/>
              <w:ind w:left="0"/>
            </w:pPr>
            <w:r>
              <w:t>Autre mode d’information (par ex. une déclaration de confidentialité mise à disposition du public ou accessible sur demande</w:t>
            </w:r>
            <w:r w:rsidR="00556831">
              <w:t>)</w:t>
            </w:r>
          </w:p>
        </w:tc>
      </w:tr>
    </w:tbl>
    <w:p w14:paraId="7FF85B93" w14:textId="77777777" w:rsidR="00556831" w:rsidRPr="002F3E85" w:rsidRDefault="00556831" w:rsidP="00464263">
      <w:pPr>
        <w:keepNext/>
        <w:spacing w:after="0"/>
        <w:ind w:left="0"/>
      </w:pPr>
    </w:p>
    <w:tbl>
      <w:tblPr>
        <w:tblStyle w:val="TableGrid"/>
        <w:tblW w:w="12640" w:type="dxa"/>
        <w:tblInd w:w="113" w:type="dxa"/>
        <w:tblLayout w:type="fixed"/>
        <w:tblCellMar>
          <w:top w:w="113" w:type="dxa"/>
          <w:bottom w:w="113" w:type="dxa"/>
        </w:tblCellMar>
        <w:tblLook w:val="04A0" w:firstRow="1" w:lastRow="0" w:firstColumn="1" w:lastColumn="0" w:noHBand="0" w:noVBand="1"/>
      </w:tblPr>
      <w:tblGrid>
        <w:gridCol w:w="12640"/>
      </w:tblGrid>
      <w:tr w:rsidR="00506DDD" w14:paraId="077EF64D" w14:textId="77777777" w:rsidTr="006D050E">
        <w:trPr>
          <w:trHeight w:val="1417"/>
        </w:trPr>
        <w:sdt>
          <w:sdtPr>
            <w:alias w:val="Mode d'information au sujet du traitement d'images au moyen de caméras de surveillance"/>
            <w:tag w:val="Décrivez de quelle manière les services compétents et les personnes concernées ont été / sont informées du traitement d’images, par exemple en précisant la taille du pictogramme ainsi que l’endroit précis où celui-ci est apposé. "/>
            <w:id w:val="1746153689"/>
            <w:lock w:val="sdtLocked"/>
            <w:placeholder>
              <w:docPart w:val="A9100F0894984F3A8B29AF7F6A4A8C01"/>
            </w:placeholder>
            <w:showingPlcHdr/>
            <w15:appearance w15:val="hidden"/>
          </w:sdtPr>
          <w:sdtContent>
            <w:tc>
              <w:tcPr>
                <w:tcW w:w="12640" w:type="dxa"/>
              </w:tcPr>
              <w:p w14:paraId="75DE11F5" w14:textId="77777777" w:rsidR="00AD7AE2" w:rsidRDefault="00CE4507" w:rsidP="00464263">
                <w:pPr>
                  <w:keepNext/>
                  <w:spacing w:after="120"/>
                  <w:ind w:left="0"/>
                  <w:rPr>
                    <w:rStyle w:val="PlaceholderText"/>
                    <w:rFonts w:ascii="Libre Franklin Thin" w:hAnsi="Libre Franklin Thin"/>
                    <w:i/>
                    <w:iCs/>
                    <w:color w:val="767171" w:themeColor="background2" w:themeShade="80"/>
                  </w:rPr>
                </w:pPr>
                <w:r w:rsidRPr="00AD5DF7">
                  <w:rPr>
                    <w:rStyle w:val="PlaceholderText"/>
                    <w:rFonts w:ascii="Libre Franklin Thin" w:hAnsi="Libre Franklin Thin"/>
                    <w:i/>
                    <w:iCs/>
                    <w:color w:val="767171" w:themeColor="background2" w:themeShade="80"/>
                  </w:rPr>
                  <w:t>Décrivez de quelle manière les services compétents et les personnes concernées ont été / sont informées du traitement d’images</w:t>
                </w:r>
                <w:r w:rsidR="00C66D6A" w:rsidRPr="00AD5DF7">
                  <w:rPr>
                    <w:rStyle w:val="PlaceholderText"/>
                    <w:rFonts w:ascii="Libre Franklin Thin" w:hAnsi="Libre Franklin Thin"/>
                    <w:i/>
                    <w:iCs/>
                    <w:color w:val="767171" w:themeColor="background2" w:themeShade="80"/>
                  </w:rPr>
                  <w:t>, par exemple en précisant la taille du pictogramme ainsi que l’endroit précis où celui-ci est apposé</w:t>
                </w:r>
                <w:r w:rsidR="00A25A22">
                  <w:rPr>
                    <w:rStyle w:val="PlaceholderText"/>
                    <w:rFonts w:ascii="Libre Franklin Thin" w:hAnsi="Libre Franklin Thin"/>
                    <w:i/>
                    <w:iCs/>
                    <w:color w:val="767171" w:themeColor="background2" w:themeShade="80"/>
                  </w:rPr>
                  <w:t xml:space="preserve">. </w:t>
                </w:r>
              </w:p>
              <w:p w14:paraId="6363D212" w14:textId="77777777" w:rsidR="00506DDD" w:rsidRDefault="00AD7AE2" w:rsidP="00464263">
                <w:pPr>
                  <w:keepNext/>
                  <w:ind w:left="0"/>
                </w:pPr>
                <w:r>
                  <w:rPr>
                    <w:rStyle w:val="PlaceholderText"/>
                    <w:rFonts w:ascii="Libre Franklin Thin" w:hAnsi="Libre Franklin Thin"/>
                    <w:i/>
                    <w:iCs/>
                    <w:color w:val="767171" w:themeColor="background2" w:themeShade="80"/>
                  </w:rPr>
                  <w:t>Lorsqu’il existe une déclaration de confidentialité portant sur le système de surveillance par caméras</w:t>
                </w:r>
                <w:r w:rsidR="00A25A22">
                  <w:rPr>
                    <w:rStyle w:val="PlaceholderText"/>
                    <w:rFonts w:ascii="Libre Franklin Thin" w:hAnsi="Libre Franklin Thin"/>
                    <w:i/>
                    <w:iCs/>
                    <w:color w:val="767171" w:themeColor="background2" w:themeShade="80"/>
                  </w:rPr>
                  <w:t xml:space="preserve">, recopiez </w:t>
                </w:r>
                <w:r>
                  <w:rPr>
                    <w:rStyle w:val="PlaceholderText"/>
                    <w:rFonts w:ascii="Libre Franklin Thin" w:hAnsi="Libre Franklin Thin"/>
                    <w:i/>
                    <w:iCs/>
                    <w:color w:val="767171" w:themeColor="background2" w:themeShade="80"/>
                  </w:rPr>
                  <w:t>son</w:t>
                </w:r>
                <w:r w:rsidR="00A25A22">
                  <w:rPr>
                    <w:rStyle w:val="PlaceholderText"/>
                    <w:rFonts w:ascii="Libre Franklin Thin" w:hAnsi="Libre Franklin Thin"/>
                    <w:i/>
                    <w:iCs/>
                    <w:color w:val="767171" w:themeColor="background2" w:themeShade="80"/>
                  </w:rPr>
                  <w:t xml:space="preserve"> contenu </w:t>
                </w:r>
                <w:r>
                  <w:rPr>
                    <w:rStyle w:val="PlaceholderText"/>
                    <w:rFonts w:ascii="Libre Franklin Thin" w:hAnsi="Libre Franklin Thin"/>
                    <w:i/>
                    <w:iCs/>
                    <w:color w:val="767171" w:themeColor="background2" w:themeShade="80"/>
                  </w:rPr>
                  <w:t xml:space="preserve">ici </w:t>
                </w:r>
                <w:r w:rsidR="00A25A22">
                  <w:rPr>
                    <w:rStyle w:val="PlaceholderText"/>
                    <w:rFonts w:ascii="Libre Franklin Thin" w:hAnsi="Libre Franklin Thin"/>
                    <w:i/>
                    <w:iCs/>
                    <w:color w:val="767171" w:themeColor="background2" w:themeShade="80"/>
                  </w:rPr>
                  <w:t>ou fournissez un lien vers une version électronique, publiquement accessible de celle déclaration</w:t>
                </w:r>
                <w:r w:rsidR="00D32E6F" w:rsidRPr="00AD5DF7">
                  <w:rPr>
                    <w:rStyle w:val="PlaceholderText"/>
                    <w:rFonts w:ascii="Libre Franklin Thin" w:hAnsi="Libre Franklin Thin"/>
                    <w:i/>
                    <w:iCs/>
                    <w:color w:val="767171" w:themeColor="background2" w:themeShade="80"/>
                  </w:rPr>
                  <w:t>.</w:t>
                </w:r>
              </w:p>
            </w:tc>
          </w:sdtContent>
        </w:sdt>
      </w:tr>
    </w:tbl>
    <w:p w14:paraId="2CBBA1D2" w14:textId="164F3BB1" w:rsidR="00593864" w:rsidRDefault="00593864" w:rsidP="003C31BE">
      <w:pPr>
        <w:pStyle w:val="Heading1"/>
        <w:pageBreakBefore/>
      </w:pPr>
      <w:r>
        <w:t>Description générale des mesures de sécurité techniques et organisationnelles mises en place</w:t>
      </w:r>
      <w:r w:rsidR="008A7552">
        <w:rPr>
          <w:rStyle w:val="FootnoteReference"/>
        </w:rPr>
        <w:footnoteReference w:id="6"/>
      </w:r>
    </w:p>
    <w:tbl>
      <w:tblPr>
        <w:tblStyle w:val="TableGrid"/>
        <w:tblW w:w="0" w:type="auto"/>
        <w:tblInd w:w="113" w:type="dxa"/>
        <w:tblCellMar>
          <w:top w:w="113" w:type="dxa"/>
          <w:bottom w:w="113" w:type="dxa"/>
        </w:tblCellMar>
        <w:tblLook w:val="04A0" w:firstRow="1" w:lastRow="0" w:firstColumn="1" w:lastColumn="0" w:noHBand="0" w:noVBand="1"/>
      </w:tblPr>
      <w:tblGrid>
        <w:gridCol w:w="12620"/>
      </w:tblGrid>
      <w:tr w:rsidR="00764C3A" w14:paraId="561723AC" w14:textId="77777777" w:rsidTr="001038E6">
        <w:trPr>
          <w:trHeight w:val="2097"/>
        </w:trPr>
        <w:tc>
          <w:tcPr>
            <w:tcW w:w="12723" w:type="dxa"/>
            <w:tcBorders>
              <w:top w:val="nil"/>
              <w:left w:val="nil"/>
              <w:bottom w:val="single" w:sz="4" w:space="0" w:color="auto"/>
              <w:right w:val="nil"/>
            </w:tcBorders>
          </w:tcPr>
          <w:p w14:paraId="353BB175" w14:textId="77777777" w:rsidR="00764C3A" w:rsidRDefault="00764C3A" w:rsidP="006119C0">
            <w:pPr>
              <w:spacing w:line="276" w:lineRule="auto"/>
              <w:ind w:left="0"/>
            </w:pPr>
            <w:r>
              <w:t>Décrivez les mesures prises au niveau de</w:t>
            </w:r>
          </w:p>
          <w:p w14:paraId="4E13A9DF" w14:textId="77777777" w:rsidR="00764C3A" w:rsidRPr="001A3851" w:rsidRDefault="00764C3A" w:rsidP="006119C0">
            <w:pPr>
              <w:spacing w:line="276" w:lineRule="auto"/>
              <w:ind w:left="0"/>
              <w:rPr>
                <w:i/>
                <w:iCs/>
              </w:rPr>
            </w:pPr>
            <w:r w:rsidRPr="001A3851">
              <w:rPr>
                <w:i/>
                <w:iCs/>
              </w:rPr>
              <w:t>- la politique de sécurité,</w:t>
            </w:r>
          </w:p>
          <w:p w14:paraId="6368BE14" w14:textId="77777777" w:rsidR="00764C3A" w:rsidRPr="001A3851" w:rsidRDefault="00764C3A" w:rsidP="006119C0">
            <w:pPr>
              <w:spacing w:line="276" w:lineRule="auto"/>
              <w:ind w:left="0"/>
              <w:rPr>
                <w:i/>
                <w:iCs/>
              </w:rPr>
            </w:pPr>
            <w:r w:rsidRPr="001A3851">
              <w:rPr>
                <w:i/>
                <w:iCs/>
              </w:rPr>
              <w:t>- l’organisation et des aspects humains de la sécurité (engagement de confidentialité, classification de l’information,…)</w:t>
            </w:r>
          </w:p>
          <w:p w14:paraId="4450FEF3" w14:textId="77777777" w:rsidR="00764C3A" w:rsidRPr="001A3851" w:rsidRDefault="00764C3A" w:rsidP="006119C0">
            <w:pPr>
              <w:spacing w:line="276" w:lineRule="auto"/>
              <w:ind w:left="0"/>
              <w:rPr>
                <w:i/>
                <w:iCs/>
              </w:rPr>
            </w:pPr>
            <w:r w:rsidRPr="001A3851">
              <w:rPr>
                <w:i/>
                <w:iCs/>
              </w:rPr>
              <w:t>- la sécurité physique et de l’environnement (sécurisation des accès, système de backup,…),</w:t>
            </w:r>
          </w:p>
          <w:p w14:paraId="72518984" w14:textId="77777777" w:rsidR="00764C3A" w:rsidRPr="001A3851" w:rsidRDefault="00764C3A" w:rsidP="006119C0">
            <w:pPr>
              <w:spacing w:line="276" w:lineRule="auto"/>
              <w:ind w:left="0"/>
              <w:rPr>
                <w:i/>
                <w:iCs/>
              </w:rPr>
            </w:pPr>
            <w:r w:rsidRPr="001A3851">
              <w:rPr>
                <w:i/>
                <w:iCs/>
              </w:rPr>
              <w:t>- la sécurisation des réseaux,</w:t>
            </w:r>
          </w:p>
          <w:p w14:paraId="3D15739B" w14:textId="77777777" w:rsidR="00764C3A" w:rsidRPr="001A3851" w:rsidRDefault="00764C3A" w:rsidP="006119C0">
            <w:pPr>
              <w:spacing w:line="276" w:lineRule="auto"/>
              <w:ind w:left="0"/>
              <w:rPr>
                <w:i/>
                <w:iCs/>
              </w:rPr>
            </w:pPr>
            <w:r w:rsidRPr="001A3851">
              <w:rPr>
                <w:i/>
                <w:iCs/>
              </w:rPr>
              <w:t>- la sécurisation logique des accès (système d’authentification, liste du personnel concerné…,</w:t>
            </w:r>
          </w:p>
          <w:p w14:paraId="7B00D573" w14:textId="77777777" w:rsidR="00764C3A" w:rsidRPr="001A3851" w:rsidRDefault="00764C3A" w:rsidP="006119C0">
            <w:pPr>
              <w:spacing w:line="276" w:lineRule="auto"/>
              <w:ind w:left="0"/>
              <w:rPr>
                <w:i/>
                <w:iCs/>
              </w:rPr>
            </w:pPr>
            <w:r w:rsidRPr="001A3851">
              <w:rPr>
                <w:i/>
                <w:iCs/>
              </w:rPr>
              <w:t>- la journalisation, le traçage et l’analyse des accès,</w:t>
            </w:r>
          </w:p>
          <w:p w14:paraId="6A099C4E" w14:textId="77777777" w:rsidR="00764C3A" w:rsidRPr="001A3851" w:rsidRDefault="00764C3A" w:rsidP="006119C0">
            <w:pPr>
              <w:spacing w:line="276" w:lineRule="auto"/>
              <w:ind w:left="0"/>
              <w:rPr>
                <w:i/>
                <w:iCs/>
              </w:rPr>
            </w:pPr>
            <w:r w:rsidRPr="001A3851">
              <w:rPr>
                <w:i/>
                <w:iCs/>
              </w:rPr>
              <w:t>- la surveillance et la maintenance,</w:t>
            </w:r>
          </w:p>
          <w:p w14:paraId="0DBE3C2C" w14:textId="77777777" w:rsidR="00764C3A" w:rsidRDefault="00764C3A" w:rsidP="006119C0">
            <w:pPr>
              <w:spacing w:line="276" w:lineRule="auto"/>
              <w:ind w:left="0"/>
            </w:pPr>
            <w:r w:rsidRPr="001A3851">
              <w:rPr>
                <w:i/>
                <w:iCs/>
              </w:rPr>
              <w:t>- la gestion des incidents de sécurité et la continuité.</w:t>
            </w:r>
          </w:p>
        </w:tc>
      </w:tr>
      <w:tr w:rsidR="00764C3A" w14:paraId="002782B4" w14:textId="77777777" w:rsidTr="00FE2304">
        <w:trPr>
          <w:trHeight w:val="8504"/>
        </w:trPr>
        <w:sdt>
          <w:sdtPr>
            <w:alias w:val="Description générale des mesures de sécurité techniques et organisationnelles mises en place"/>
            <w:tag w:val="Fournissez une description générale des mesures de sécurité techniques et organisationnelles visées à l'article 32, paragraphe 1, du règlement général sur la protection des données (RGPD), dont les mesures de sécurité prises pour empêcher l'accès par des personnes non habilitées et celles qui sont prises dans le cadre de la communication des données à des tiers."/>
            <w:id w:val="1802655037"/>
            <w:lock w:val="sdtLocked"/>
            <w:placeholder>
              <w:docPart w:val="AC1E624BB813404E89F7B4735A8162E8"/>
            </w:placeholder>
            <w:showingPlcHdr/>
            <w15:appearance w15:val="hidden"/>
          </w:sdtPr>
          <w:sdtContent>
            <w:tc>
              <w:tcPr>
                <w:tcW w:w="12723" w:type="dxa"/>
                <w:tcBorders>
                  <w:top w:val="single" w:sz="4" w:space="0" w:color="auto"/>
                </w:tcBorders>
              </w:tcPr>
              <w:p w14:paraId="50C06675" w14:textId="77777777" w:rsidR="00764C3A" w:rsidRDefault="000148F3" w:rsidP="00764C3A">
                <w:pPr>
                  <w:ind w:left="0"/>
                </w:pPr>
                <w:r w:rsidRPr="00AD5DF7">
                  <w:rPr>
                    <w:rStyle w:val="PlaceholderText"/>
                    <w:rFonts w:ascii="Libre Franklin Thin" w:hAnsi="Libre Franklin Thin"/>
                    <w:i/>
                    <w:iCs/>
                    <w:color w:val="767171" w:themeColor="background2" w:themeShade="80"/>
                  </w:rPr>
                  <w:t>Fournissez une description générale des mesures de sécurité techniques et organisationnelles visées à l'article 32, paragraphe 1, du règlement général sur la protection des données</w:t>
                </w:r>
                <w:r w:rsidR="009E695C" w:rsidRPr="00AD5DF7">
                  <w:rPr>
                    <w:rStyle w:val="PlaceholderText"/>
                    <w:rFonts w:ascii="Libre Franklin Thin" w:hAnsi="Libre Franklin Thin"/>
                    <w:i/>
                    <w:iCs/>
                    <w:color w:val="767171" w:themeColor="background2" w:themeShade="80"/>
                  </w:rPr>
                  <w:t xml:space="preserve"> (RGPD)</w:t>
                </w:r>
                <w:r w:rsidRPr="00AD5DF7">
                  <w:rPr>
                    <w:rStyle w:val="PlaceholderText"/>
                    <w:rFonts w:ascii="Libre Franklin Thin" w:hAnsi="Libre Franklin Thin"/>
                    <w:i/>
                    <w:iCs/>
                    <w:color w:val="767171" w:themeColor="background2" w:themeShade="80"/>
                  </w:rPr>
                  <w:t>, dont les mesures de sécurité prises pour empêcher l'accès par des personnes non habilitées et celles qui sont prises dans le cadre de la communication de</w:t>
                </w:r>
                <w:r w:rsidR="009E695C" w:rsidRPr="00AD5DF7">
                  <w:rPr>
                    <w:rStyle w:val="PlaceholderText"/>
                    <w:rFonts w:ascii="Libre Franklin Thin" w:hAnsi="Libre Franklin Thin"/>
                    <w:i/>
                    <w:iCs/>
                    <w:color w:val="767171" w:themeColor="background2" w:themeShade="80"/>
                  </w:rPr>
                  <w:t>s</w:t>
                </w:r>
                <w:r w:rsidRPr="00AD5DF7">
                  <w:rPr>
                    <w:rStyle w:val="PlaceholderText"/>
                    <w:rFonts w:ascii="Libre Franklin Thin" w:hAnsi="Libre Franklin Thin"/>
                    <w:i/>
                    <w:iCs/>
                    <w:color w:val="767171" w:themeColor="background2" w:themeShade="80"/>
                  </w:rPr>
                  <w:t xml:space="preserve"> données à des tiers.</w:t>
                </w:r>
              </w:p>
            </w:tc>
          </w:sdtContent>
        </w:sdt>
      </w:tr>
    </w:tbl>
    <w:p w14:paraId="06CDF1F6" w14:textId="77777777" w:rsidR="00764C3A" w:rsidRDefault="00764C3A" w:rsidP="00764C3A"/>
    <w:tbl>
      <w:tblPr>
        <w:tblStyle w:val="TableGrid"/>
        <w:tblW w:w="12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7" w:type="dxa"/>
        </w:tblCellMar>
        <w:tblLook w:val="04A0" w:firstRow="1" w:lastRow="0" w:firstColumn="1" w:lastColumn="0" w:noHBand="0" w:noVBand="1"/>
      </w:tblPr>
      <w:tblGrid>
        <w:gridCol w:w="4820"/>
        <w:gridCol w:w="7938"/>
      </w:tblGrid>
      <w:tr w:rsidR="00245B63" w14:paraId="6FD01723" w14:textId="77777777" w:rsidTr="00462F69">
        <w:tc>
          <w:tcPr>
            <w:tcW w:w="4820" w:type="dxa"/>
            <w:vAlign w:val="center"/>
          </w:tcPr>
          <w:p w14:paraId="25C8112F" w14:textId="45684A00" w:rsidR="002138D9" w:rsidRPr="003A1B66" w:rsidRDefault="002138D9" w:rsidP="00E07339">
            <w:pPr>
              <w:rPr>
                <w:rFonts w:ascii="Libre Franklin Medium" w:hAnsi="Libre Franklin Medium"/>
                <w:sz w:val="20"/>
                <w:szCs w:val="20"/>
              </w:rPr>
            </w:pPr>
            <w:r>
              <w:rPr>
                <w:rFonts w:ascii="Libre Franklin Medium" w:hAnsi="Libre Franklin Medium"/>
                <w:sz w:val="20"/>
                <w:szCs w:val="20"/>
              </w:rPr>
              <w:t>Date de</w:t>
            </w:r>
            <w:r w:rsidR="00516D9D">
              <w:rPr>
                <w:rFonts w:ascii="Libre Franklin Medium" w:hAnsi="Libre Franklin Medium"/>
                <w:sz w:val="20"/>
                <w:szCs w:val="20"/>
              </w:rPr>
              <w:t xml:space="preserve"> la </w:t>
            </w:r>
            <w:r>
              <w:rPr>
                <w:rFonts w:ascii="Libre Franklin Medium" w:hAnsi="Libre Franklin Medium"/>
                <w:sz w:val="20"/>
                <w:szCs w:val="20"/>
              </w:rPr>
              <w:t xml:space="preserve">dernière mise à jour du registre de </w:t>
            </w:r>
            <w:r w:rsidR="006119C0">
              <w:rPr>
                <w:rFonts w:ascii="Libre Franklin Medium" w:hAnsi="Libre Franklin Medium"/>
                <w:sz w:val="20"/>
                <w:szCs w:val="20"/>
              </w:rPr>
              <w:t xml:space="preserve">traitement d’images par </w:t>
            </w:r>
            <w:r>
              <w:rPr>
                <w:rFonts w:ascii="Libre Franklin Medium" w:hAnsi="Libre Franklin Medium"/>
                <w:sz w:val="20"/>
                <w:szCs w:val="20"/>
              </w:rPr>
              <w:t>caméras</w:t>
            </w:r>
            <w:r w:rsidR="00D05B14">
              <w:rPr>
                <w:rStyle w:val="FootnoteReference"/>
                <w:rFonts w:ascii="Libre Franklin Medium" w:hAnsi="Libre Franklin Medium"/>
                <w:sz w:val="20"/>
                <w:szCs w:val="20"/>
              </w:rPr>
              <w:footnoteReference w:id="7"/>
            </w:r>
            <w:r>
              <w:rPr>
                <w:rFonts w:ascii="Libre Franklin Medium" w:hAnsi="Libre Franklin Medium"/>
                <w:sz w:val="20"/>
                <w:szCs w:val="20"/>
              </w:rPr>
              <w:t> :</w:t>
            </w:r>
          </w:p>
        </w:tc>
        <w:bookmarkStart w:id="3" w:name="Derniière_màj_registre" w:displacedByCustomXml="next"/>
        <w:sdt>
          <w:sdtPr>
            <w:rPr>
              <w:sz w:val="20"/>
              <w:szCs w:val="20"/>
            </w:rPr>
            <w:alias w:val="Date de la dernière modification du registre"/>
            <w:tag w:val="Date de la dernière modification du registre"/>
            <w:id w:val="1180706649"/>
            <w:lock w:val="sdtLocked"/>
            <w:placeholder>
              <w:docPart w:val="8A35F728BFE548D8B558EC09890AF3A0"/>
            </w:placeholder>
            <w:showingPlcHdr/>
            <w:date w:fullDate="2024-09-13T00:00:00Z">
              <w:dateFormat w:val="d MMMM yyyy"/>
              <w:lid w:val="fr-BE"/>
              <w:storeMappedDataAs w:val="date"/>
              <w:calendar w:val="gregorian"/>
            </w:date>
          </w:sdtPr>
          <w:sdtContent>
            <w:tc>
              <w:tcPr>
                <w:tcW w:w="7938" w:type="dxa"/>
                <w:vAlign w:val="bottom"/>
              </w:tcPr>
              <w:p w14:paraId="0747FD61" w14:textId="77777777" w:rsidR="002138D9" w:rsidRPr="00C20FB9" w:rsidRDefault="00E403A5" w:rsidP="00C20FB9">
                <w:pPr>
                  <w:rPr>
                    <w:sz w:val="20"/>
                    <w:szCs w:val="20"/>
                  </w:rPr>
                </w:pPr>
                <w:r w:rsidRPr="00E27E3A">
                  <w:rPr>
                    <w:rStyle w:val="PlaceholderText"/>
                    <w:rFonts w:ascii="Libre Franklin Thin" w:hAnsi="Libre Franklin Thin"/>
                    <w:i/>
                    <w:iCs/>
                    <w:color w:val="767171" w:themeColor="background2" w:themeShade="80"/>
                  </w:rPr>
                  <w:t xml:space="preserve">Insérez la </w:t>
                </w:r>
                <w:r w:rsidR="00E32BAB">
                  <w:rPr>
                    <w:rStyle w:val="PlaceholderText"/>
                    <w:rFonts w:ascii="Libre Franklin Thin" w:hAnsi="Libre Franklin Thin"/>
                    <w:i/>
                    <w:iCs/>
                    <w:color w:val="767171" w:themeColor="background2" w:themeShade="80"/>
                  </w:rPr>
                  <w:t>date</w:t>
                </w:r>
                <w:r w:rsidR="00890CC9" w:rsidRPr="00E27E3A">
                  <w:rPr>
                    <w:rStyle w:val="PlaceholderText"/>
                    <w:rFonts w:ascii="Libre Franklin Thin" w:hAnsi="Libre Franklin Thin"/>
                    <w:color w:val="767171" w:themeColor="background2" w:themeShade="80"/>
                  </w:rPr>
                  <w:t>.</w:t>
                </w:r>
              </w:p>
            </w:tc>
          </w:sdtContent>
        </w:sdt>
        <w:bookmarkEnd w:id="3" w:displacedByCustomXml="prev"/>
      </w:tr>
    </w:tbl>
    <w:p w14:paraId="1D14984F" w14:textId="77777777" w:rsidR="00604BCD" w:rsidRPr="00604BCD" w:rsidRDefault="00604BCD" w:rsidP="00AB6C07">
      <w:pPr>
        <w:ind w:left="0"/>
      </w:pPr>
    </w:p>
    <w:p w14:paraId="3A23D0DD" w14:textId="77777777" w:rsidR="00604BCD" w:rsidRPr="00604BCD" w:rsidRDefault="00604BCD" w:rsidP="00AB6C07">
      <w:pPr>
        <w:ind w:left="0"/>
      </w:pPr>
    </w:p>
    <w:sectPr w:rsidR="00604BCD" w:rsidRPr="00604BCD" w:rsidSect="00604BCD">
      <w:headerReference w:type="even" r:id="rId7"/>
      <w:headerReference w:type="default" r:id="rId8"/>
      <w:footerReference w:type="even" r:id="rId9"/>
      <w:footerReference w:type="default" r:id="rId10"/>
      <w:headerReference w:type="first" r:id="rId11"/>
      <w:footerReference w:type="first" r:id="rId12"/>
      <w:pgSz w:w="14173" w:h="20013" w:code="42"/>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E28D7" w14:textId="77777777" w:rsidR="00647A2B" w:rsidRDefault="00647A2B" w:rsidP="001B60FF">
      <w:pPr>
        <w:spacing w:after="0" w:line="240" w:lineRule="auto"/>
      </w:pPr>
      <w:r>
        <w:separator/>
      </w:r>
    </w:p>
  </w:endnote>
  <w:endnote w:type="continuationSeparator" w:id="0">
    <w:p w14:paraId="54CCD941" w14:textId="77777777" w:rsidR="00647A2B" w:rsidRDefault="00647A2B" w:rsidP="001B6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re Franklin">
    <w:panose1 w:val="00000500000000000000"/>
    <w:charset w:val="00"/>
    <w:family w:val="auto"/>
    <w:pitch w:val="variable"/>
    <w:sig w:usb0="20000007" w:usb1="00000000" w:usb2="00000000" w:usb3="00000000" w:csb0="00000193" w:csb1="00000000"/>
  </w:font>
  <w:font w:name="Libre Franklin SemiBold">
    <w:panose1 w:val="00000700000000000000"/>
    <w:charset w:val="00"/>
    <w:family w:val="auto"/>
    <w:pitch w:val="variable"/>
    <w:sig w:usb0="20000007" w:usb1="00000000" w:usb2="00000000" w:usb3="00000000" w:csb0="00000193" w:csb1="00000000"/>
  </w:font>
  <w:font w:name="Libre Franklin Medium">
    <w:panose1 w:val="00000600000000000000"/>
    <w:charset w:val="00"/>
    <w:family w:val="auto"/>
    <w:pitch w:val="variable"/>
    <w:sig w:usb0="20000007" w:usb1="00000000" w:usb2="00000000" w:usb3="00000000" w:csb0="00000193" w:csb1="00000000"/>
  </w:font>
  <w:font w:name="Libre Franklin Thin">
    <w:panose1 w:val="00000300000000000000"/>
    <w:charset w:val="00"/>
    <w:family w:val="auto"/>
    <w:pitch w:val="variable"/>
    <w:sig w:usb0="20000007" w:usb1="00000000" w:usb2="00000000" w:usb3="00000000" w:csb0="00000193" w:csb1="00000000"/>
  </w:font>
  <w:font w:name="Libre Franklin ExtraLight">
    <w:panose1 w:val="00000300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Libre Franklin Light">
    <w:panose1 w:val="000004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E601F" w14:textId="77777777" w:rsidR="0012079C" w:rsidRDefault="001207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4089"/>
      <w:gridCol w:w="4364"/>
    </w:tblGrid>
    <w:tr w:rsidR="00BD2DE5" w14:paraId="2A9CD9C9" w14:textId="77777777" w:rsidTr="00BD2DE5">
      <w:trPr>
        <w:trHeight w:val="144"/>
      </w:trPr>
      <w:tc>
        <w:tcPr>
          <w:tcW w:w="4167" w:type="dxa"/>
        </w:tcPr>
        <w:p w14:paraId="4093B4A2" w14:textId="77777777" w:rsidR="00BD2DE5" w:rsidRPr="00BD2DE5" w:rsidRDefault="00BD2DE5" w:rsidP="00BD2DE5">
          <w:pPr>
            <w:pStyle w:val="Footer"/>
            <w:jc w:val="center"/>
            <w:rPr>
              <w:sz w:val="14"/>
              <w:szCs w:val="14"/>
            </w:rPr>
          </w:pPr>
        </w:p>
      </w:tc>
      <w:tc>
        <w:tcPr>
          <w:tcW w:w="4089" w:type="dxa"/>
        </w:tcPr>
        <w:p w14:paraId="7D858835" w14:textId="77777777" w:rsidR="00BD2DE5" w:rsidRPr="00BD2DE5" w:rsidRDefault="00000000" w:rsidP="00BD2DE5">
          <w:pPr>
            <w:pStyle w:val="Footer"/>
            <w:jc w:val="center"/>
            <w:rPr>
              <w:rFonts w:ascii="Libre Franklin Light" w:hAnsi="Libre Franklin Light"/>
              <w:sz w:val="12"/>
              <w:szCs w:val="12"/>
            </w:rPr>
          </w:pPr>
          <w:sdt>
            <w:sdtPr>
              <w:rPr>
                <w:rFonts w:ascii="Libre Franklin Light" w:hAnsi="Libre Franklin Light"/>
                <w:szCs w:val="18"/>
              </w:rPr>
              <w:id w:val="-1769616900"/>
              <w:docPartObj>
                <w:docPartGallery w:val="Page Numbers (Top of Page)"/>
                <w:docPartUnique/>
              </w:docPartObj>
            </w:sdtPr>
            <w:sdtContent>
              <w:r w:rsidR="00BD2DE5">
                <w:rPr>
                  <w:rFonts w:ascii="Libre Franklin Light" w:hAnsi="Libre Franklin Light"/>
                  <w:szCs w:val="18"/>
                </w:rPr>
                <w:br/>
              </w:r>
              <w:r w:rsidR="00BD2DE5" w:rsidRPr="003334A9">
                <w:rPr>
                  <w:rFonts w:ascii="Libre Franklin Light" w:hAnsi="Libre Franklin Light"/>
                  <w:szCs w:val="18"/>
                </w:rPr>
                <w:fldChar w:fldCharType="begin"/>
              </w:r>
              <w:r w:rsidR="00BD2DE5" w:rsidRPr="003334A9">
                <w:rPr>
                  <w:rFonts w:ascii="Libre Franklin Light" w:hAnsi="Libre Franklin Light"/>
                  <w:szCs w:val="18"/>
                </w:rPr>
                <w:instrText xml:space="preserve"> PAGE </w:instrText>
              </w:r>
              <w:r w:rsidR="00BD2DE5" w:rsidRPr="003334A9">
                <w:rPr>
                  <w:rFonts w:ascii="Libre Franklin Light" w:hAnsi="Libre Franklin Light"/>
                  <w:szCs w:val="18"/>
                </w:rPr>
                <w:fldChar w:fldCharType="separate"/>
              </w:r>
              <w:r w:rsidR="00BD2DE5">
                <w:rPr>
                  <w:rFonts w:ascii="Libre Franklin Light" w:hAnsi="Libre Franklin Light"/>
                  <w:szCs w:val="18"/>
                </w:rPr>
                <w:t>1</w:t>
              </w:r>
              <w:r w:rsidR="00BD2DE5" w:rsidRPr="003334A9">
                <w:rPr>
                  <w:rFonts w:ascii="Libre Franklin Light" w:hAnsi="Libre Franklin Light"/>
                  <w:szCs w:val="18"/>
                </w:rPr>
                <w:fldChar w:fldCharType="end"/>
              </w:r>
              <w:r w:rsidR="00BD2DE5" w:rsidRPr="003334A9">
                <w:rPr>
                  <w:rFonts w:ascii="Libre Franklin Light" w:hAnsi="Libre Franklin Light"/>
                  <w:szCs w:val="18"/>
                </w:rPr>
                <w:t xml:space="preserve"> / </w:t>
              </w:r>
              <w:r w:rsidR="00BD2DE5" w:rsidRPr="003334A9">
                <w:rPr>
                  <w:rFonts w:ascii="Libre Franklin Light" w:hAnsi="Libre Franklin Light"/>
                  <w:szCs w:val="18"/>
                </w:rPr>
                <w:fldChar w:fldCharType="begin"/>
              </w:r>
              <w:r w:rsidR="00BD2DE5" w:rsidRPr="003334A9">
                <w:rPr>
                  <w:rFonts w:ascii="Libre Franklin Light" w:hAnsi="Libre Franklin Light"/>
                  <w:szCs w:val="18"/>
                </w:rPr>
                <w:instrText xml:space="preserve"> NUMPAGES  </w:instrText>
              </w:r>
              <w:r w:rsidR="00BD2DE5" w:rsidRPr="003334A9">
                <w:rPr>
                  <w:rFonts w:ascii="Libre Franklin Light" w:hAnsi="Libre Franklin Light"/>
                  <w:szCs w:val="18"/>
                </w:rPr>
                <w:fldChar w:fldCharType="separate"/>
              </w:r>
              <w:r w:rsidR="00BD2DE5">
                <w:rPr>
                  <w:rFonts w:ascii="Libre Franklin Light" w:hAnsi="Libre Franklin Light"/>
                  <w:szCs w:val="18"/>
                </w:rPr>
                <w:t>4</w:t>
              </w:r>
              <w:r w:rsidR="00BD2DE5" w:rsidRPr="003334A9">
                <w:rPr>
                  <w:rFonts w:ascii="Libre Franklin Light" w:hAnsi="Libre Franklin Light"/>
                  <w:szCs w:val="18"/>
                </w:rPr>
                <w:fldChar w:fldCharType="end"/>
              </w:r>
            </w:sdtContent>
          </w:sdt>
        </w:p>
      </w:tc>
      <w:tc>
        <w:tcPr>
          <w:tcW w:w="4364" w:type="dxa"/>
          <w:vAlign w:val="bottom"/>
        </w:tcPr>
        <w:p w14:paraId="06C765E6" w14:textId="61D57C53" w:rsidR="00BD2DE5" w:rsidRPr="003334A9" w:rsidRDefault="00BD2DE5" w:rsidP="00BD2DE5">
          <w:pPr>
            <w:pStyle w:val="Footer"/>
            <w:jc w:val="right"/>
            <w:rPr>
              <w:rFonts w:ascii="Libre Franklin Light" w:hAnsi="Libre Franklin Light"/>
              <w:szCs w:val="18"/>
            </w:rPr>
          </w:pPr>
          <w:r w:rsidRPr="00BD2DE5">
            <w:rPr>
              <w:rFonts w:ascii="Libre Franklin Light" w:hAnsi="Libre Franklin Light"/>
              <w:sz w:val="12"/>
              <w:szCs w:val="12"/>
            </w:rPr>
            <w:t xml:space="preserve">Dernière sauvegarde du document : </w:t>
          </w:r>
          <w:r w:rsidRPr="00BD2DE5">
            <w:rPr>
              <w:rFonts w:ascii="Libre Franklin Light" w:hAnsi="Libre Franklin Light"/>
              <w:sz w:val="12"/>
              <w:szCs w:val="12"/>
            </w:rPr>
            <w:fldChar w:fldCharType="begin"/>
          </w:r>
          <w:r w:rsidRPr="00BD2DE5">
            <w:rPr>
              <w:rFonts w:ascii="Libre Franklin Light" w:hAnsi="Libre Franklin Light"/>
              <w:sz w:val="12"/>
              <w:szCs w:val="12"/>
            </w:rPr>
            <w:instrText xml:space="preserve"> SAVEDATE  \@ "dddd d MMMM yyyy"  \* MERGEFORMAT </w:instrText>
          </w:r>
          <w:r w:rsidRPr="00BD2DE5">
            <w:rPr>
              <w:rFonts w:ascii="Libre Franklin Light" w:hAnsi="Libre Franklin Light"/>
              <w:sz w:val="12"/>
              <w:szCs w:val="12"/>
            </w:rPr>
            <w:fldChar w:fldCharType="separate"/>
          </w:r>
          <w:r w:rsidR="00A35445">
            <w:rPr>
              <w:rFonts w:ascii="Libre Franklin Light" w:hAnsi="Libre Franklin Light"/>
              <w:noProof/>
              <w:sz w:val="12"/>
              <w:szCs w:val="12"/>
            </w:rPr>
            <w:t>vendredi 16 octobre 2026</w:t>
          </w:r>
          <w:r w:rsidRPr="00BD2DE5">
            <w:rPr>
              <w:rFonts w:ascii="Libre Franklin Light" w:hAnsi="Libre Franklin Light"/>
              <w:sz w:val="12"/>
              <w:szCs w:val="12"/>
            </w:rPr>
            <w:fldChar w:fldCharType="end"/>
          </w:r>
        </w:p>
      </w:tc>
    </w:tr>
  </w:tbl>
  <w:p w14:paraId="5E5BB475" w14:textId="77777777" w:rsidR="00372A59" w:rsidRPr="000C215A" w:rsidRDefault="00372A59" w:rsidP="00BD2DE5">
    <w:pPr>
      <w:pStyle w:val="Footer"/>
      <w:spacing w:before="120"/>
      <w:ind w:left="0"/>
      <w:rPr>
        <w:rFonts w:ascii="Libre Franklin Light" w:hAnsi="Libre Franklin Light"/>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370F6" w14:textId="77777777" w:rsidR="0012079C" w:rsidRDefault="00120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E9B0E" w14:textId="77777777" w:rsidR="00647A2B" w:rsidRDefault="00647A2B" w:rsidP="001B60FF">
      <w:pPr>
        <w:spacing w:after="0" w:line="240" w:lineRule="auto"/>
      </w:pPr>
      <w:r>
        <w:separator/>
      </w:r>
    </w:p>
  </w:footnote>
  <w:footnote w:type="continuationSeparator" w:id="0">
    <w:p w14:paraId="1E0B1E3A" w14:textId="77777777" w:rsidR="00647A2B" w:rsidRDefault="00647A2B" w:rsidP="001B60FF">
      <w:pPr>
        <w:spacing w:after="0" w:line="240" w:lineRule="auto"/>
      </w:pPr>
      <w:r>
        <w:continuationSeparator/>
      </w:r>
    </w:p>
  </w:footnote>
  <w:footnote w:id="1">
    <w:p w14:paraId="3EBD1422" w14:textId="508832BA" w:rsidR="00516D9D" w:rsidRPr="00604BCD" w:rsidRDefault="00516D9D" w:rsidP="006D050E">
      <w:pPr>
        <w:pStyle w:val="FootnoteText"/>
        <w:jc w:val="both"/>
        <w:rPr>
          <w:rStyle w:val="FootnoteReference"/>
          <w:szCs w:val="16"/>
        </w:rPr>
      </w:pPr>
      <w:r w:rsidRPr="00604BCD">
        <w:rPr>
          <w:rStyle w:val="FootnoteReference"/>
          <w:szCs w:val="16"/>
        </w:rPr>
        <w:footnoteRef/>
      </w:r>
      <w:r w:rsidRPr="00604BCD">
        <w:rPr>
          <w:szCs w:val="16"/>
        </w:rPr>
        <w:t xml:space="preserve"> </w:t>
      </w:r>
      <w:r w:rsidR="00372423" w:rsidRPr="005D492A">
        <w:rPr>
          <w:szCs w:val="16"/>
        </w:rPr>
        <w:t>Article</w:t>
      </w:r>
      <w:r w:rsidR="00650FF2">
        <w:rPr>
          <w:szCs w:val="16"/>
        </w:rPr>
        <w:t>s</w:t>
      </w:r>
      <w:r w:rsidR="00372423" w:rsidRPr="005D492A">
        <w:rPr>
          <w:szCs w:val="16"/>
        </w:rPr>
        <w:t xml:space="preserve"> </w:t>
      </w:r>
      <w:r w:rsidR="00372423">
        <w:rPr>
          <w:szCs w:val="16"/>
        </w:rPr>
        <w:t>6 et 7</w:t>
      </w:r>
      <w:r w:rsidR="00372423" w:rsidRPr="005D492A">
        <w:rPr>
          <w:szCs w:val="16"/>
        </w:rPr>
        <w:t xml:space="preserve"> de la </w:t>
      </w:r>
      <w:hyperlink r:id="rId1" w:history="1">
        <w:r w:rsidR="00372423" w:rsidRPr="005D492A">
          <w:rPr>
            <w:rStyle w:val="Hyperlink"/>
            <w:szCs w:val="16"/>
            <w:u w:val="none"/>
          </w:rPr>
          <w:t>Loi du 21 mars 2007</w:t>
        </w:r>
      </w:hyperlink>
      <w:r w:rsidR="00372423" w:rsidRPr="005D492A">
        <w:rPr>
          <w:rStyle w:val="Hyperlink"/>
          <w:szCs w:val="16"/>
          <w:u w:val="none"/>
        </w:rPr>
        <w:t xml:space="preserve"> </w:t>
      </w:r>
      <w:r w:rsidR="00372423" w:rsidRPr="005D492A">
        <w:rPr>
          <w:i/>
          <w:iCs/>
          <w:szCs w:val="16"/>
        </w:rPr>
        <w:t>réglant l'installation et l'utilisation de caméras de surveillance</w:t>
      </w:r>
      <w:r w:rsidR="00372423">
        <w:rPr>
          <w:szCs w:val="16"/>
        </w:rPr>
        <w:t> ; a</w:t>
      </w:r>
      <w:r w:rsidRPr="00604BCD">
        <w:rPr>
          <w:szCs w:val="16"/>
        </w:rPr>
        <w:t>rticles 7</w:t>
      </w:r>
      <w:r w:rsidR="00F94C70">
        <w:rPr>
          <w:szCs w:val="16"/>
        </w:rPr>
        <w:t>, 8</w:t>
      </w:r>
      <w:r w:rsidRPr="00604BCD">
        <w:rPr>
          <w:szCs w:val="16"/>
        </w:rPr>
        <w:t xml:space="preserve"> et </w:t>
      </w:r>
      <w:r w:rsidR="00F94C70">
        <w:rPr>
          <w:szCs w:val="16"/>
        </w:rPr>
        <w:t>9</w:t>
      </w:r>
      <w:r w:rsidRPr="00604BCD">
        <w:rPr>
          <w:szCs w:val="16"/>
        </w:rPr>
        <w:t xml:space="preserve"> </w:t>
      </w:r>
      <w:r w:rsidRPr="006119C0">
        <w:rPr>
          <w:szCs w:val="16"/>
        </w:rPr>
        <w:t>de l’</w:t>
      </w:r>
      <w:hyperlink r:id="rId2" w:history="1">
        <w:r w:rsidRPr="00BD24B6">
          <w:rPr>
            <w:rStyle w:val="Hyperlink"/>
            <w:szCs w:val="16"/>
            <w:u w:val="none"/>
          </w:rPr>
          <w:t>Arrêté royal du 8 mai 2018</w:t>
        </w:r>
      </w:hyperlink>
      <w:r w:rsidR="009303D1" w:rsidRPr="009303D1">
        <w:t xml:space="preserve"> </w:t>
      </w:r>
      <w:r w:rsidR="009303D1" w:rsidRPr="009303D1">
        <w:rPr>
          <w:i/>
          <w:iCs/>
          <w:szCs w:val="16"/>
        </w:rPr>
        <w:t>relatif aux déclarations d'installation et d'utilisation de caméras de surveillance et au registre d'activités de traitement d'images de caméras de surveillance</w:t>
      </w:r>
      <w:r w:rsidR="00604BCD" w:rsidRPr="00604BCD">
        <w:rPr>
          <w:szCs w:val="16"/>
        </w:rPr>
        <w:t>.</w:t>
      </w:r>
    </w:p>
  </w:footnote>
  <w:footnote w:id="2">
    <w:p w14:paraId="76BA343D" w14:textId="36C5F876" w:rsidR="005D492A" w:rsidRPr="005D492A" w:rsidRDefault="005D492A" w:rsidP="006D050E">
      <w:pPr>
        <w:pStyle w:val="FootnoteText"/>
        <w:jc w:val="both"/>
        <w:rPr>
          <w:szCs w:val="16"/>
        </w:rPr>
      </w:pPr>
      <w:r w:rsidRPr="005D492A">
        <w:rPr>
          <w:rStyle w:val="FootnoteReference"/>
          <w:szCs w:val="16"/>
        </w:rPr>
        <w:footnoteRef/>
      </w:r>
      <w:r w:rsidRPr="005D492A">
        <w:rPr>
          <w:szCs w:val="16"/>
        </w:rPr>
        <w:t xml:space="preserve"> Article 2, 5° de la </w:t>
      </w:r>
      <w:r w:rsidRPr="00372423">
        <w:rPr>
          <w:szCs w:val="16"/>
        </w:rPr>
        <w:t>Loi du 21 mars 2007</w:t>
      </w:r>
      <w:r w:rsidR="003A7FBC">
        <w:rPr>
          <w:szCs w:val="16"/>
        </w:rPr>
        <w:t xml:space="preserve"> </w:t>
      </w:r>
      <w:r w:rsidR="00CC55B1">
        <w:rPr>
          <w:szCs w:val="16"/>
        </w:rPr>
        <w:t>; a</w:t>
      </w:r>
      <w:r w:rsidR="00CC55B1" w:rsidRPr="00604BCD">
        <w:rPr>
          <w:szCs w:val="16"/>
        </w:rPr>
        <w:t>rticle</w:t>
      </w:r>
      <w:r w:rsidR="00CC55B1">
        <w:rPr>
          <w:szCs w:val="16"/>
        </w:rPr>
        <w:t>s</w:t>
      </w:r>
      <w:r w:rsidR="00CC55B1" w:rsidRPr="00604BCD">
        <w:rPr>
          <w:szCs w:val="16"/>
        </w:rPr>
        <w:t xml:space="preserve"> 7</w:t>
      </w:r>
      <w:r w:rsidR="00CC55B1">
        <w:rPr>
          <w:szCs w:val="16"/>
        </w:rPr>
        <w:t xml:space="preserve">, 1° et 8, 2° </w:t>
      </w:r>
      <w:r w:rsidR="00CC55B1" w:rsidRPr="006119C0">
        <w:rPr>
          <w:szCs w:val="16"/>
        </w:rPr>
        <w:t>de l’</w:t>
      </w:r>
      <w:r w:rsidR="00CC55B1" w:rsidRPr="00CC55B1">
        <w:rPr>
          <w:szCs w:val="16"/>
        </w:rPr>
        <w:t>Arrêté royal du 8 mai 2018</w:t>
      </w:r>
      <w:r w:rsidR="00CC55B1">
        <w:t>.</w:t>
      </w:r>
    </w:p>
  </w:footnote>
  <w:footnote w:id="3">
    <w:p w14:paraId="60730AD5" w14:textId="29948B1C" w:rsidR="00E420C5" w:rsidRPr="00604BCD" w:rsidRDefault="00E420C5" w:rsidP="006D050E">
      <w:pPr>
        <w:pStyle w:val="FootnoteText"/>
        <w:jc w:val="both"/>
        <w:rPr>
          <w:szCs w:val="16"/>
        </w:rPr>
      </w:pPr>
      <w:r w:rsidRPr="00604BCD">
        <w:rPr>
          <w:rStyle w:val="FootnoteReference"/>
          <w:szCs w:val="16"/>
        </w:rPr>
        <w:footnoteRef/>
      </w:r>
      <w:r w:rsidRPr="00604BCD">
        <w:rPr>
          <w:szCs w:val="16"/>
        </w:rPr>
        <w:t xml:space="preserve"> </w:t>
      </w:r>
      <w:r w:rsidR="004E603A" w:rsidRPr="004E603A">
        <w:rPr>
          <w:szCs w:val="16"/>
        </w:rPr>
        <w:t xml:space="preserve">Articles </w:t>
      </w:r>
      <w:r w:rsidR="004E603A">
        <w:rPr>
          <w:szCs w:val="16"/>
        </w:rPr>
        <w:t>2</w:t>
      </w:r>
      <w:r w:rsidR="004E603A" w:rsidRPr="004E603A">
        <w:rPr>
          <w:szCs w:val="16"/>
        </w:rPr>
        <w:t xml:space="preserve">, </w:t>
      </w:r>
      <w:r w:rsidR="004E603A">
        <w:rPr>
          <w:szCs w:val="16"/>
        </w:rPr>
        <w:t xml:space="preserve">6 </w:t>
      </w:r>
      <w:r w:rsidR="004E603A" w:rsidRPr="004E603A">
        <w:rPr>
          <w:szCs w:val="16"/>
        </w:rPr>
        <w:t xml:space="preserve">et </w:t>
      </w:r>
      <w:r w:rsidR="004E603A">
        <w:rPr>
          <w:szCs w:val="16"/>
        </w:rPr>
        <w:t>7</w:t>
      </w:r>
      <w:r w:rsidR="004E603A" w:rsidRPr="004E603A">
        <w:rPr>
          <w:szCs w:val="16"/>
        </w:rPr>
        <w:t xml:space="preserve"> de la Loi du 21 mars 2007</w:t>
      </w:r>
      <w:r w:rsidR="003A7FBC">
        <w:rPr>
          <w:szCs w:val="16"/>
        </w:rPr>
        <w:t xml:space="preserve"> </w:t>
      </w:r>
      <w:r w:rsidR="004E603A" w:rsidRPr="004E603A">
        <w:rPr>
          <w:szCs w:val="16"/>
        </w:rPr>
        <w:t xml:space="preserve">; articles </w:t>
      </w:r>
      <w:r w:rsidR="004E603A">
        <w:rPr>
          <w:szCs w:val="16"/>
        </w:rPr>
        <w:t>2 à 6</w:t>
      </w:r>
      <w:r w:rsidR="004E603A" w:rsidRPr="004E603A">
        <w:rPr>
          <w:szCs w:val="16"/>
        </w:rPr>
        <w:t>, et 8 de l’Arrêté royal du 8 mai 2018</w:t>
      </w:r>
      <w:r w:rsidR="00CC55B1">
        <w:t xml:space="preserve">. </w:t>
      </w:r>
      <w:r w:rsidRPr="00604BCD">
        <w:rPr>
          <w:szCs w:val="16"/>
        </w:rPr>
        <w:t>Voy.</w:t>
      </w:r>
      <w:r w:rsidR="00CC55B1">
        <w:rPr>
          <w:szCs w:val="16"/>
        </w:rPr>
        <w:t xml:space="preserve"> également</w:t>
      </w:r>
      <w:r w:rsidRPr="00604BCD">
        <w:rPr>
          <w:szCs w:val="16"/>
        </w:rPr>
        <w:t xml:space="preserve"> la page thématique </w:t>
      </w:r>
      <w:r w:rsidR="004E603A">
        <w:rPr>
          <w:szCs w:val="16"/>
        </w:rPr>
        <w:t xml:space="preserve">sur le site internet </w:t>
      </w:r>
      <w:r w:rsidRPr="00604BCD">
        <w:rPr>
          <w:szCs w:val="16"/>
        </w:rPr>
        <w:t>de l</w:t>
      </w:r>
      <w:r w:rsidR="006119C0">
        <w:rPr>
          <w:szCs w:val="16"/>
        </w:rPr>
        <w:t>’</w:t>
      </w:r>
      <w:r w:rsidR="008D2DCE">
        <w:rPr>
          <w:szCs w:val="16"/>
        </w:rPr>
        <w:t>Autorité de protection des données</w:t>
      </w:r>
      <w:r w:rsidRPr="00604BCD">
        <w:rPr>
          <w:szCs w:val="16"/>
        </w:rPr>
        <w:t xml:space="preserve"> : </w:t>
      </w:r>
      <w:hyperlink r:id="rId3" w:history="1">
        <w:r w:rsidRPr="00604BCD">
          <w:rPr>
            <w:rStyle w:val="Hyperlink"/>
            <w:szCs w:val="16"/>
            <w:u w:val="none"/>
          </w:rPr>
          <w:t>https://www.autoriteprotectiondonnees.be/citoyen/themes/les-cameras-et-votre-vie-privee/les-cameras-de-surveillance</w:t>
        </w:r>
      </w:hyperlink>
      <w:r w:rsidRPr="00604BCD">
        <w:rPr>
          <w:szCs w:val="16"/>
        </w:rPr>
        <w:t>.</w:t>
      </w:r>
    </w:p>
  </w:footnote>
  <w:footnote w:id="4">
    <w:p w14:paraId="38738531" w14:textId="1AA296D3" w:rsidR="00B45F6B" w:rsidRPr="009E0CF3" w:rsidRDefault="00B45F6B" w:rsidP="006D050E">
      <w:pPr>
        <w:pStyle w:val="FootnoteText"/>
        <w:jc w:val="both"/>
        <w:rPr>
          <w:szCs w:val="16"/>
        </w:rPr>
      </w:pPr>
      <w:r w:rsidRPr="009E0CF3">
        <w:rPr>
          <w:rStyle w:val="FootnoteReference"/>
          <w:szCs w:val="16"/>
        </w:rPr>
        <w:footnoteRef/>
      </w:r>
      <w:r w:rsidRPr="009E0CF3">
        <w:rPr>
          <w:szCs w:val="16"/>
        </w:rPr>
        <w:t xml:space="preserve"> </w:t>
      </w:r>
      <w:hyperlink r:id="rId4" w:history="1">
        <w:r w:rsidRPr="00FF587D">
          <w:rPr>
            <w:rStyle w:val="Hyperlink"/>
            <w:szCs w:val="16"/>
            <w:u w:val="none"/>
          </w:rPr>
          <w:t>http://www.declarationcamera.be/</w:t>
        </w:r>
      </w:hyperlink>
      <w:r>
        <w:rPr>
          <w:szCs w:val="16"/>
        </w:rPr>
        <w:t>.</w:t>
      </w:r>
    </w:p>
  </w:footnote>
  <w:footnote w:id="5">
    <w:p w14:paraId="5BC97AA1" w14:textId="70613BCB" w:rsidR="006358FC" w:rsidRDefault="006358FC" w:rsidP="006D050E">
      <w:pPr>
        <w:pStyle w:val="FootnoteText"/>
        <w:jc w:val="both"/>
      </w:pPr>
      <w:r>
        <w:rPr>
          <w:rStyle w:val="FootnoteReference"/>
        </w:rPr>
        <w:footnoteRef/>
      </w:r>
      <w:r>
        <w:t xml:space="preserve"> Articles 3, 6, 7 et 9 de la Loi du 21 mars 2007</w:t>
      </w:r>
      <w:r w:rsidR="003A7FBC">
        <w:t xml:space="preserve"> </w:t>
      </w:r>
      <w:r>
        <w:t>; articles 5, 7 et 8 de l’Arrêté royal du 8 mai 2018</w:t>
      </w:r>
      <w:r w:rsidR="003A7FBC">
        <w:t xml:space="preserve"> </w:t>
      </w:r>
      <w:r>
        <w:t>; articles 1 à 5 de l’</w:t>
      </w:r>
      <w:hyperlink r:id="rId5" w:history="1">
        <w:r w:rsidRPr="00FA2ECD">
          <w:rPr>
            <w:rStyle w:val="Hyperlink"/>
            <w:u w:val="none"/>
          </w:rPr>
          <w:t>Arrêté royal du 10 février 2008</w:t>
        </w:r>
      </w:hyperlink>
      <w:r>
        <w:t> </w:t>
      </w:r>
      <w:r w:rsidR="00FA2ECD" w:rsidRPr="00FA2ECD">
        <w:rPr>
          <w:i/>
          <w:iCs/>
        </w:rPr>
        <w:t>définissant la manière de signaler l'existence d'une surveillance par caméra</w:t>
      </w:r>
      <w:r w:rsidR="00FA2ECD">
        <w:t xml:space="preserve"> </w:t>
      </w:r>
      <w:r>
        <w:t xml:space="preserve">; article 13 du </w:t>
      </w:r>
      <w:hyperlink r:id="rId6" w:anchor="art_13" w:history="1">
        <w:r w:rsidRPr="006D050E">
          <w:rPr>
            <w:rStyle w:val="Hyperlink"/>
            <w:u w:val="none"/>
          </w:rPr>
          <w:t>R</w:t>
        </w:r>
        <w:r w:rsidR="006D050E" w:rsidRPr="006D050E">
          <w:rPr>
            <w:rStyle w:val="Hyperlink"/>
            <w:u w:val="none"/>
          </w:rPr>
          <w:t xml:space="preserve">èglement </w:t>
        </w:r>
        <w:r w:rsidRPr="006D050E">
          <w:rPr>
            <w:rStyle w:val="Hyperlink"/>
            <w:u w:val="none"/>
          </w:rPr>
          <w:t>G</w:t>
        </w:r>
        <w:r w:rsidR="006D050E" w:rsidRPr="006D050E">
          <w:rPr>
            <w:rStyle w:val="Hyperlink"/>
            <w:u w:val="none"/>
          </w:rPr>
          <w:t xml:space="preserve">énéral sur la </w:t>
        </w:r>
        <w:r w:rsidRPr="006D050E">
          <w:rPr>
            <w:rStyle w:val="Hyperlink"/>
            <w:u w:val="none"/>
          </w:rPr>
          <w:t>P</w:t>
        </w:r>
        <w:r w:rsidR="006D050E" w:rsidRPr="006D050E">
          <w:rPr>
            <w:rStyle w:val="Hyperlink"/>
            <w:u w:val="none"/>
          </w:rPr>
          <w:t xml:space="preserve">rotection des </w:t>
        </w:r>
        <w:r w:rsidRPr="006D050E">
          <w:rPr>
            <w:rStyle w:val="Hyperlink"/>
            <w:u w:val="none"/>
          </w:rPr>
          <w:t>D</w:t>
        </w:r>
        <w:r w:rsidR="006D050E" w:rsidRPr="006D050E">
          <w:rPr>
            <w:rStyle w:val="Hyperlink"/>
            <w:u w:val="none"/>
          </w:rPr>
          <w:t>onnées</w:t>
        </w:r>
      </w:hyperlink>
      <w:r>
        <w:t>.</w:t>
      </w:r>
    </w:p>
  </w:footnote>
  <w:footnote w:id="6">
    <w:p w14:paraId="78B1AFAB" w14:textId="7B1D74FA" w:rsidR="008A7552" w:rsidRDefault="008A7552" w:rsidP="006D050E">
      <w:pPr>
        <w:pStyle w:val="FootnoteText"/>
        <w:jc w:val="both"/>
      </w:pPr>
      <w:r>
        <w:rPr>
          <w:rStyle w:val="FootnoteReference"/>
        </w:rPr>
        <w:footnoteRef/>
      </w:r>
      <w:r>
        <w:t xml:space="preserve"> Article 7, 7° de l’Arrêté royal du 8 mai 2018</w:t>
      </w:r>
      <w:r w:rsidR="003A7FBC">
        <w:t xml:space="preserve"> </w:t>
      </w:r>
      <w:r w:rsidR="006358FC">
        <w:t>; articles 25 et 32 du R</w:t>
      </w:r>
      <w:r w:rsidR="002D18B9">
        <w:t xml:space="preserve">èglement </w:t>
      </w:r>
      <w:r w:rsidR="006358FC">
        <w:t>G</w:t>
      </w:r>
      <w:r w:rsidR="002D18B9">
        <w:t xml:space="preserve">énéral sur la </w:t>
      </w:r>
      <w:r w:rsidR="006358FC">
        <w:t>P</w:t>
      </w:r>
      <w:r w:rsidR="002D18B9">
        <w:t xml:space="preserve">rotection des </w:t>
      </w:r>
      <w:r w:rsidR="006358FC">
        <w:t>D</w:t>
      </w:r>
      <w:r w:rsidR="002D18B9">
        <w:t>onnées</w:t>
      </w:r>
      <w:r w:rsidR="006358FC">
        <w:t>.</w:t>
      </w:r>
    </w:p>
  </w:footnote>
  <w:footnote w:id="7">
    <w:p w14:paraId="4CEBBB50" w14:textId="132EE6C2" w:rsidR="00D05B14" w:rsidRDefault="00D05B14" w:rsidP="006D050E">
      <w:pPr>
        <w:pStyle w:val="FootnoteText"/>
        <w:jc w:val="both"/>
      </w:pPr>
      <w:r>
        <w:rPr>
          <w:rStyle w:val="FootnoteReference"/>
        </w:rPr>
        <w:footnoteRef/>
      </w:r>
      <w:r>
        <w:t xml:space="preserve"> Article 9 de l’Arrêté royal du 8 mai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16EE" w14:textId="77777777" w:rsidR="0012079C" w:rsidRDefault="00120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274"/>
      <w:gridCol w:w="2126"/>
      <w:gridCol w:w="5220"/>
    </w:tblGrid>
    <w:tr w:rsidR="00623345" w14:paraId="5C595562" w14:textId="77777777" w:rsidTr="00623345">
      <w:tc>
        <w:tcPr>
          <w:tcW w:w="5274" w:type="dxa"/>
        </w:tcPr>
        <w:p w14:paraId="45FBF2EE" w14:textId="77777777" w:rsidR="00623345" w:rsidRPr="000012F9" w:rsidRDefault="009D3E7E" w:rsidP="0012079C">
          <w:pPr>
            <w:pStyle w:val="Header"/>
            <w:tabs>
              <w:tab w:val="clear" w:pos="9072"/>
              <w:tab w:val="right" w:pos="7655"/>
            </w:tabs>
            <w:ind w:left="0"/>
            <w:rPr>
              <w:smallCaps/>
              <w:color w:val="000000" w:themeColor="text1"/>
              <w:sz w:val="16"/>
              <w:szCs w:val="20"/>
            </w:rPr>
          </w:pPr>
          <w:bookmarkStart w:id="4" w:name="_Hlk206769588"/>
          <w:r w:rsidRPr="000012F9">
            <w:rPr>
              <w:smallCaps/>
              <w:color w:val="000000" w:themeColor="text1"/>
              <w:sz w:val="16"/>
              <w:szCs w:val="20"/>
            </w:rPr>
            <w:t>Registre</w:t>
          </w:r>
          <w:r w:rsidR="00623345" w:rsidRPr="000012F9">
            <w:rPr>
              <w:smallCaps/>
              <w:color w:val="000000" w:themeColor="text1"/>
              <w:sz w:val="16"/>
              <w:szCs w:val="20"/>
            </w:rPr>
            <w:t xml:space="preserve"> des activités de traitement d’images par caméras</w:t>
          </w:r>
        </w:p>
      </w:tc>
      <w:tc>
        <w:tcPr>
          <w:tcW w:w="2126" w:type="dxa"/>
        </w:tcPr>
        <w:p w14:paraId="6DA36408" w14:textId="77777777" w:rsidR="00623345" w:rsidRPr="00A1592F" w:rsidRDefault="005E2953" w:rsidP="00623345">
          <w:pPr>
            <w:pStyle w:val="Header"/>
            <w:tabs>
              <w:tab w:val="clear" w:pos="9072"/>
              <w:tab w:val="right" w:pos="7655"/>
            </w:tabs>
            <w:ind w:left="0"/>
            <w:jc w:val="center"/>
            <w:rPr>
              <w:rFonts w:ascii="Libre Franklin ExtraLight" w:hAnsi="Libre Franklin ExtraLight"/>
              <w:color w:val="000000" w:themeColor="text1"/>
              <w:sz w:val="14"/>
              <w:szCs w:val="14"/>
            </w:rPr>
          </w:pPr>
          <w:r>
            <w:rPr>
              <w:rFonts w:ascii="Libre Franklin ExtraLight" w:hAnsi="Libre Franklin ExtraLight"/>
              <w:color w:val="000000" w:themeColor="text1"/>
              <w:sz w:val="14"/>
              <w:szCs w:val="14"/>
            </w:rPr>
            <w:t xml:space="preserve">Version du </w:t>
          </w:r>
          <w:r w:rsidR="00623345" w:rsidRPr="000012F9">
            <w:rPr>
              <w:rFonts w:ascii="Libre Franklin ExtraLight" w:hAnsi="Libre Franklin ExtraLight"/>
              <w:color w:val="000000" w:themeColor="text1"/>
              <w:sz w:val="14"/>
              <w:szCs w:val="14"/>
            </w:rPr>
            <w:fldChar w:fldCharType="begin"/>
          </w:r>
          <w:r w:rsidR="00623345" w:rsidRPr="000012F9">
            <w:rPr>
              <w:rFonts w:ascii="Libre Franklin ExtraLight" w:hAnsi="Libre Franklin ExtraLight"/>
              <w:color w:val="000000" w:themeColor="text1"/>
              <w:sz w:val="14"/>
              <w:szCs w:val="14"/>
            </w:rPr>
            <w:instrText xml:space="preserve"> REF Derniière_màj_registre  \* MERGEFORMAT </w:instrText>
          </w:r>
          <w:r w:rsidR="00623345" w:rsidRPr="000012F9">
            <w:rPr>
              <w:rFonts w:ascii="Libre Franklin ExtraLight" w:hAnsi="Libre Franklin ExtraLight"/>
              <w:color w:val="000000" w:themeColor="text1"/>
              <w:sz w:val="14"/>
              <w:szCs w:val="14"/>
            </w:rPr>
            <w:fldChar w:fldCharType="separate"/>
          </w:r>
          <w:sdt>
            <w:sdtPr>
              <w:rPr>
                <w:rFonts w:ascii="Libre Franklin ExtraLight" w:hAnsi="Libre Franklin ExtraLight"/>
                <w:color w:val="000000" w:themeColor="text1"/>
                <w:sz w:val="14"/>
                <w:szCs w:val="14"/>
              </w:rPr>
              <w:alias w:val="Date de la dernière modification du registre"/>
              <w:tag w:val="Date de la dernière modification du registre"/>
              <w:id w:val="2107687598"/>
              <w:placeholder>
                <w:docPart w:val="BBAEE0DB399C4483B6EA1736E5E8E361"/>
              </w:placeholder>
              <w:showingPlcHdr/>
              <w:date w:fullDate="2024-09-13T00:00:00Z">
                <w:dateFormat w:val="d MMMM yyyy"/>
                <w:lid w:val="fr-BE"/>
                <w:storeMappedDataAs w:val="date"/>
                <w:calendar w:val="gregorian"/>
              </w:date>
            </w:sdtPr>
            <w:sdtContent>
              <w:r w:rsidR="003A3BE4" w:rsidRPr="003A3BE4">
                <w:rPr>
                  <w:rStyle w:val="PlaceholderText"/>
                  <w:rFonts w:ascii="Libre Franklin ExtraLight" w:hAnsi="Libre Franklin ExtraLight"/>
                  <w:i/>
                  <w:iCs/>
                  <w:color w:val="000000" w:themeColor="text1"/>
                  <w:sz w:val="14"/>
                  <w:szCs w:val="14"/>
                </w:rPr>
                <w:t>Insérez la date</w:t>
              </w:r>
              <w:r w:rsidR="003A3BE4" w:rsidRPr="003A3BE4">
                <w:rPr>
                  <w:rStyle w:val="PlaceholderText"/>
                  <w:rFonts w:ascii="Libre Franklin ExtraLight" w:hAnsi="Libre Franklin ExtraLight"/>
                  <w:color w:val="000000" w:themeColor="text1"/>
                  <w:sz w:val="14"/>
                  <w:szCs w:val="14"/>
                </w:rPr>
                <w:t>.</w:t>
              </w:r>
            </w:sdtContent>
          </w:sdt>
          <w:r w:rsidR="00623345" w:rsidRPr="000012F9">
            <w:rPr>
              <w:rFonts w:ascii="Libre Franklin ExtraLight" w:hAnsi="Libre Franklin ExtraLight"/>
              <w:color w:val="000000" w:themeColor="text1"/>
              <w:sz w:val="14"/>
              <w:szCs w:val="14"/>
            </w:rPr>
            <w:fldChar w:fldCharType="end"/>
          </w:r>
        </w:p>
      </w:tc>
      <w:tc>
        <w:tcPr>
          <w:tcW w:w="5220" w:type="dxa"/>
        </w:tcPr>
        <w:p w14:paraId="3041835D" w14:textId="77777777" w:rsidR="00623345" w:rsidRPr="000012F9" w:rsidRDefault="00623345" w:rsidP="0012079C">
          <w:pPr>
            <w:pStyle w:val="Header"/>
            <w:tabs>
              <w:tab w:val="clear" w:pos="9072"/>
              <w:tab w:val="right" w:pos="7655"/>
            </w:tabs>
            <w:ind w:left="0"/>
            <w:jc w:val="right"/>
            <w:rPr>
              <w:rFonts w:ascii="Libre Franklin ExtraLight" w:hAnsi="Libre Franklin ExtraLight"/>
              <w:color w:val="000000" w:themeColor="text1"/>
              <w:sz w:val="14"/>
              <w:szCs w:val="18"/>
            </w:rPr>
          </w:pPr>
          <w:r w:rsidRPr="000012F9">
            <w:rPr>
              <w:rFonts w:ascii="Libre Franklin ExtraLight" w:hAnsi="Libre Franklin ExtraLight"/>
              <w:color w:val="000000" w:themeColor="text1"/>
              <w:sz w:val="14"/>
              <w:szCs w:val="18"/>
            </w:rPr>
            <w:t xml:space="preserve">Caméras </w:t>
          </w:r>
          <w:r w:rsidR="00524DB5" w:rsidRPr="00524DB5">
            <w:rPr>
              <w:rFonts w:ascii="Libre Franklin ExtraLight" w:hAnsi="Libre Franklin ExtraLight"/>
              <w:smallCaps/>
              <w:color w:val="000000" w:themeColor="text1"/>
              <w:sz w:val="14"/>
              <w:szCs w:val="18"/>
            </w:rPr>
            <w:t>fixes</w:t>
          </w:r>
          <w:r w:rsidR="00524DB5" w:rsidRPr="000012F9">
            <w:rPr>
              <w:rFonts w:ascii="Libre Franklin ExtraLight" w:hAnsi="Libre Franklin ExtraLight"/>
              <w:color w:val="000000" w:themeColor="text1"/>
              <w:sz w:val="14"/>
              <w:szCs w:val="18"/>
            </w:rPr>
            <w:t xml:space="preserve"> </w:t>
          </w:r>
          <w:r w:rsidR="000012F9" w:rsidRPr="000012F9">
            <w:rPr>
              <w:rFonts w:ascii="Libre Franklin ExtraLight" w:hAnsi="Libre Franklin ExtraLight"/>
              <w:color w:val="000000" w:themeColor="text1"/>
              <w:sz w:val="14"/>
              <w:szCs w:val="18"/>
            </w:rPr>
            <w:t>(</w:t>
          </w:r>
          <w:r w:rsidR="000012F9" w:rsidRPr="00524DB5">
            <w:rPr>
              <w:rFonts w:ascii="Libre Franklin ExtraLight" w:hAnsi="Libre Franklin ExtraLight"/>
              <w:smallCaps/>
              <w:color w:val="000000" w:themeColor="text1"/>
              <w:sz w:val="14"/>
              <w:szCs w:val="18"/>
            </w:rPr>
            <w:t>temporaires</w:t>
          </w:r>
          <w:r w:rsidR="000012F9" w:rsidRPr="000012F9">
            <w:rPr>
              <w:rFonts w:ascii="Libre Franklin ExtraLight" w:hAnsi="Libre Franklin ExtraLight"/>
              <w:color w:val="000000" w:themeColor="text1"/>
              <w:sz w:val="14"/>
              <w:szCs w:val="18"/>
            </w:rPr>
            <w:t xml:space="preserve">) </w:t>
          </w:r>
          <w:r w:rsidRPr="000012F9">
            <w:rPr>
              <w:rFonts w:ascii="Libre Franklin ExtraLight" w:hAnsi="Libre Franklin ExtraLight"/>
              <w:color w:val="000000" w:themeColor="text1"/>
              <w:sz w:val="14"/>
              <w:szCs w:val="18"/>
            </w:rPr>
            <w:t xml:space="preserve">dans un </w:t>
          </w:r>
          <w:r w:rsidRPr="00524DB5">
            <w:rPr>
              <w:rFonts w:ascii="Libre Franklin ExtraLight" w:hAnsi="Libre Franklin ExtraLight"/>
              <w:smallCaps/>
              <w:color w:val="000000" w:themeColor="text1"/>
              <w:sz w:val="14"/>
              <w:szCs w:val="18"/>
            </w:rPr>
            <w:t>lieu</w:t>
          </w:r>
          <w:r w:rsidRPr="000012F9">
            <w:rPr>
              <w:rFonts w:ascii="Libre Franklin ExtraLight" w:hAnsi="Libre Franklin ExtraLight"/>
              <w:color w:val="000000" w:themeColor="text1"/>
              <w:sz w:val="14"/>
              <w:szCs w:val="18"/>
            </w:rPr>
            <w:t xml:space="preserve"> </w:t>
          </w:r>
          <w:r w:rsidR="00524DB5" w:rsidRPr="00524DB5">
            <w:rPr>
              <w:rFonts w:ascii="Libre Franklin ExtraLight" w:hAnsi="Libre Franklin ExtraLight"/>
              <w:smallCaps/>
              <w:color w:val="000000" w:themeColor="text1"/>
              <w:sz w:val="14"/>
              <w:szCs w:val="18"/>
            </w:rPr>
            <w:t>fermé (non</w:t>
          </w:r>
          <w:r w:rsidRPr="000012F9">
            <w:rPr>
              <w:rFonts w:ascii="Libre Franklin ExtraLight" w:hAnsi="Libre Franklin ExtraLight"/>
              <w:color w:val="000000" w:themeColor="text1"/>
              <w:sz w:val="14"/>
              <w:szCs w:val="18"/>
            </w:rPr>
            <w:t xml:space="preserve">) </w:t>
          </w:r>
          <w:r w:rsidRPr="00524DB5">
            <w:rPr>
              <w:rFonts w:ascii="Libre Franklin ExtraLight" w:hAnsi="Libre Franklin ExtraLight"/>
              <w:smallCaps/>
              <w:color w:val="000000" w:themeColor="text1"/>
              <w:sz w:val="14"/>
              <w:szCs w:val="18"/>
            </w:rPr>
            <w:t>accessible au public</w:t>
          </w:r>
        </w:p>
      </w:tc>
    </w:tr>
  </w:tbl>
  <w:bookmarkEnd w:id="4"/>
  <w:p w14:paraId="6A2D7F32" w14:textId="1BAD19AC" w:rsidR="00516D9D" w:rsidRPr="0012079C" w:rsidRDefault="0012079C" w:rsidP="00462F69">
    <w:pPr>
      <w:pStyle w:val="Header"/>
      <w:tabs>
        <w:tab w:val="clear" w:pos="9072"/>
        <w:tab w:val="right" w:pos="7655"/>
      </w:tabs>
      <w:ind w:left="0"/>
      <w:rPr>
        <w:rFonts w:ascii="Libre Franklin ExtraLight" w:hAnsi="Libre Franklin ExtraLight"/>
        <w:sz w:val="16"/>
        <w:szCs w:val="20"/>
      </w:rPr>
    </w:pPr>
    <w:r>
      <w:rPr>
        <w:rFonts w:ascii="Libre Franklin ExtraLight" w:hAnsi="Libre Franklin ExtraLight"/>
        <w:sz w:val="16"/>
        <w:szCs w:val="20"/>
      </w:rPr>
      <w:tab/>
    </w:r>
  </w:p>
  <w:p w14:paraId="6E757EE6" w14:textId="77777777" w:rsidR="00516D9D" w:rsidRDefault="00516D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61AD" w14:textId="77777777" w:rsidR="0012079C" w:rsidRDefault="001207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displayBackgroundShape/>
  <w:attachedTemplate r:id="rId1"/>
  <w:documentProtection w:edit="forms" w:enforcement="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BE4"/>
    <w:rsid w:val="000012F9"/>
    <w:rsid w:val="00003AC2"/>
    <w:rsid w:val="00010238"/>
    <w:rsid w:val="00013376"/>
    <w:rsid w:val="000148F3"/>
    <w:rsid w:val="00021A5E"/>
    <w:rsid w:val="000246E8"/>
    <w:rsid w:val="00025ECA"/>
    <w:rsid w:val="00027C94"/>
    <w:rsid w:val="00031CDB"/>
    <w:rsid w:val="00040216"/>
    <w:rsid w:val="000503C7"/>
    <w:rsid w:val="00050874"/>
    <w:rsid w:val="0006333A"/>
    <w:rsid w:val="000710DF"/>
    <w:rsid w:val="00073D8B"/>
    <w:rsid w:val="00074F45"/>
    <w:rsid w:val="000811D8"/>
    <w:rsid w:val="0008455A"/>
    <w:rsid w:val="00095D17"/>
    <w:rsid w:val="0009702B"/>
    <w:rsid w:val="000A250F"/>
    <w:rsid w:val="000A5895"/>
    <w:rsid w:val="000B13DD"/>
    <w:rsid w:val="000B3BA9"/>
    <w:rsid w:val="000B598A"/>
    <w:rsid w:val="000C215A"/>
    <w:rsid w:val="000E2823"/>
    <w:rsid w:val="000E2ED3"/>
    <w:rsid w:val="000E4FAA"/>
    <w:rsid w:val="000F6769"/>
    <w:rsid w:val="001038E6"/>
    <w:rsid w:val="00103F0D"/>
    <w:rsid w:val="00104A9E"/>
    <w:rsid w:val="001059ED"/>
    <w:rsid w:val="001131D9"/>
    <w:rsid w:val="00114E64"/>
    <w:rsid w:val="00117449"/>
    <w:rsid w:val="0012079C"/>
    <w:rsid w:val="00133787"/>
    <w:rsid w:val="00133EF8"/>
    <w:rsid w:val="00136E6C"/>
    <w:rsid w:val="00161597"/>
    <w:rsid w:val="001645D7"/>
    <w:rsid w:val="00166950"/>
    <w:rsid w:val="00175982"/>
    <w:rsid w:val="001849A1"/>
    <w:rsid w:val="0019019D"/>
    <w:rsid w:val="001911FA"/>
    <w:rsid w:val="0019279B"/>
    <w:rsid w:val="00194F92"/>
    <w:rsid w:val="001A0729"/>
    <w:rsid w:val="001A2795"/>
    <w:rsid w:val="001A377A"/>
    <w:rsid w:val="001A3851"/>
    <w:rsid w:val="001A4660"/>
    <w:rsid w:val="001A5891"/>
    <w:rsid w:val="001A658C"/>
    <w:rsid w:val="001B1EB3"/>
    <w:rsid w:val="001B60FF"/>
    <w:rsid w:val="001C4A46"/>
    <w:rsid w:val="001C6782"/>
    <w:rsid w:val="001D2596"/>
    <w:rsid w:val="001D7FA3"/>
    <w:rsid w:val="00201F3A"/>
    <w:rsid w:val="002138D9"/>
    <w:rsid w:val="002143DA"/>
    <w:rsid w:val="002146F9"/>
    <w:rsid w:val="00226044"/>
    <w:rsid w:val="00245B63"/>
    <w:rsid w:val="00247277"/>
    <w:rsid w:val="00270912"/>
    <w:rsid w:val="00274580"/>
    <w:rsid w:val="002778A6"/>
    <w:rsid w:val="00294913"/>
    <w:rsid w:val="002A3504"/>
    <w:rsid w:val="002A43B9"/>
    <w:rsid w:val="002A4422"/>
    <w:rsid w:val="002A5DA3"/>
    <w:rsid w:val="002B488A"/>
    <w:rsid w:val="002C469A"/>
    <w:rsid w:val="002C4C5B"/>
    <w:rsid w:val="002C6A35"/>
    <w:rsid w:val="002C7458"/>
    <w:rsid w:val="002D18B7"/>
    <w:rsid w:val="002D18B9"/>
    <w:rsid w:val="002E726D"/>
    <w:rsid w:val="002F359C"/>
    <w:rsid w:val="002F3E85"/>
    <w:rsid w:val="002F40C5"/>
    <w:rsid w:val="002F7776"/>
    <w:rsid w:val="00302EF5"/>
    <w:rsid w:val="00312CA7"/>
    <w:rsid w:val="00321B13"/>
    <w:rsid w:val="00324D59"/>
    <w:rsid w:val="00326261"/>
    <w:rsid w:val="003334A9"/>
    <w:rsid w:val="00337045"/>
    <w:rsid w:val="003416B6"/>
    <w:rsid w:val="003603D9"/>
    <w:rsid w:val="00364DB9"/>
    <w:rsid w:val="00372423"/>
    <w:rsid w:val="00372A59"/>
    <w:rsid w:val="003848B1"/>
    <w:rsid w:val="003861AF"/>
    <w:rsid w:val="00397076"/>
    <w:rsid w:val="003A1B66"/>
    <w:rsid w:val="003A2931"/>
    <w:rsid w:val="003A32C8"/>
    <w:rsid w:val="003A3BE4"/>
    <w:rsid w:val="003A4736"/>
    <w:rsid w:val="003A7FBC"/>
    <w:rsid w:val="003B0D1F"/>
    <w:rsid w:val="003C2777"/>
    <w:rsid w:val="003C31BE"/>
    <w:rsid w:val="003C4A4C"/>
    <w:rsid w:val="003E391A"/>
    <w:rsid w:val="003E5883"/>
    <w:rsid w:val="003F17A1"/>
    <w:rsid w:val="003F31AD"/>
    <w:rsid w:val="003F4AF5"/>
    <w:rsid w:val="003F5461"/>
    <w:rsid w:val="003F709D"/>
    <w:rsid w:val="00400834"/>
    <w:rsid w:val="00400F00"/>
    <w:rsid w:val="004058CD"/>
    <w:rsid w:val="004160AD"/>
    <w:rsid w:val="004318EF"/>
    <w:rsid w:val="00433F24"/>
    <w:rsid w:val="00435538"/>
    <w:rsid w:val="00450F4F"/>
    <w:rsid w:val="00462F69"/>
    <w:rsid w:val="00463C1D"/>
    <w:rsid w:val="00464263"/>
    <w:rsid w:val="004652C2"/>
    <w:rsid w:val="00466BAE"/>
    <w:rsid w:val="004806F2"/>
    <w:rsid w:val="004930FA"/>
    <w:rsid w:val="0049487D"/>
    <w:rsid w:val="00495DBD"/>
    <w:rsid w:val="00495E44"/>
    <w:rsid w:val="004A2666"/>
    <w:rsid w:val="004A6862"/>
    <w:rsid w:val="004B7D73"/>
    <w:rsid w:val="004C6877"/>
    <w:rsid w:val="004D2CB4"/>
    <w:rsid w:val="004D3653"/>
    <w:rsid w:val="004E00BE"/>
    <w:rsid w:val="004E4CA1"/>
    <w:rsid w:val="004E603A"/>
    <w:rsid w:val="004F7A42"/>
    <w:rsid w:val="00501174"/>
    <w:rsid w:val="00506DD6"/>
    <w:rsid w:val="00506DDD"/>
    <w:rsid w:val="00516D9D"/>
    <w:rsid w:val="00517996"/>
    <w:rsid w:val="00517D4E"/>
    <w:rsid w:val="0052135A"/>
    <w:rsid w:val="00522258"/>
    <w:rsid w:val="00524DB5"/>
    <w:rsid w:val="00531A66"/>
    <w:rsid w:val="00536B36"/>
    <w:rsid w:val="00540282"/>
    <w:rsid w:val="00540877"/>
    <w:rsid w:val="0054089F"/>
    <w:rsid w:val="005477AE"/>
    <w:rsid w:val="00550169"/>
    <w:rsid w:val="00550A97"/>
    <w:rsid w:val="00556418"/>
    <w:rsid w:val="00556831"/>
    <w:rsid w:val="0058382C"/>
    <w:rsid w:val="005902E2"/>
    <w:rsid w:val="00593864"/>
    <w:rsid w:val="0059418D"/>
    <w:rsid w:val="005C28A2"/>
    <w:rsid w:val="005C391A"/>
    <w:rsid w:val="005D087C"/>
    <w:rsid w:val="005D2F17"/>
    <w:rsid w:val="005D492A"/>
    <w:rsid w:val="005D53E3"/>
    <w:rsid w:val="005D7B9E"/>
    <w:rsid w:val="005E2953"/>
    <w:rsid w:val="005E4C18"/>
    <w:rsid w:val="005E6956"/>
    <w:rsid w:val="005F283D"/>
    <w:rsid w:val="00602A02"/>
    <w:rsid w:val="0060354C"/>
    <w:rsid w:val="00604BCD"/>
    <w:rsid w:val="00607B4B"/>
    <w:rsid w:val="006119C0"/>
    <w:rsid w:val="00623345"/>
    <w:rsid w:val="00626836"/>
    <w:rsid w:val="006358FC"/>
    <w:rsid w:val="00636970"/>
    <w:rsid w:val="00644316"/>
    <w:rsid w:val="00647A2B"/>
    <w:rsid w:val="00650FF2"/>
    <w:rsid w:val="00656A8C"/>
    <w:rsid w:val="00657E69"/>
    <w:rsid w:val="00675001"/>
    <w:rsid w:val="00680B05"/>
    <w:rsid w:val="006818A1"/>
    <w:rsid w:val="006840CF"/>
    <w:rsid w:val="00687ABA"/>
    <w:rsid w:val="00696ECC"/>
    <w:rsid w:val="006A1CE5"/>
    <w:rsid w:val="006B61D1"/>
    <w:rsid w:val="006C74B5"/>
    <w:rsid w:val="006D050E"/>
    <w:rsid w:val="006D3024"/>
    <w:rsid w:val="006E572B"/>
    <w:rsid w:val="006F5050"/>
    <w:rsid w:val="006F54C0"/>
    <w:rsid w:val="006F63CF"/>
    <w:rsid w:val="006F6DE5"/>
    <w:rsid w:val="00703363"/>
    <w:rsid w:val="007142D6"/>
    <w:rsid w:val="007215C4"/>
    <w:rsid w:val="007246FD"/>
    <w:rsid w:val="00730A2F"/>
    <w:rsid w:val="00730B35"/>
    <w:rsid w:val="00743FE1"/>
    <w:rsid w:val="00760EAA"/>
    <w:rsid w:val="00764C3A"/>
    <w:rsid w:val="00782C22"/>
    <w:rsid w:val="007856F4"/>
    <w:rsid w:val="00786D65"/>
    <w:rsid w:val="007A1413"/>
    <w:rsid w:val="007A284E"/>
    <w:rsid w:val="007A4199"/>
    <w:rsid w:val="007C2291"/>
    <w:rsid w:val="007E1B35"/>
    <w:rsid w:val="007E45F1"/>
    <w:rsid w:val="007F4A51"/>
    <w:rsid w:val="007F7A13"/>
    <w:rsid w:val="00812BBC"/>
    <w:rsid w:val="00814B66"/>
    <w:rsid w:val="00821635"/>
    <w:rsid w:val="0082645D"/>
    <w:rsid w:val="0083194D"/>
    <w:rsid w:val="008330C7"/>
    <w:rsid w:val="00833D46"/>
    <w:rsid w:val="008355CB"/>
    <w:rsid w:val="0084516F"/>
    <w:rsid w:val="008525E3"/>
    <w:rsid w:val="008570B4"/>
    <w:rsid w:val="00860702"/>
    <w:rsid w:val="008731E1"/>
    <w:rsid w:val="00877A57"/>
    <w:rsid w:val="00886EE4"/>
    <w:rsid w:val="00890CC9"/>
    <w:rsid w:val="008933A7"/>
    <w:rsid w:val="00896BF7"/>
    <w:rsid w:val="008A3A5A"/>
    <w:rsid w:val="008A7552"/>
    <w:rsid w:val="008B6A1C"/>
    <w:rsid w:val="008B779B"/>
    <w:rsid w:val="008B7C7D"/>
    <w:rsid w:val="008D2DCE"/>
    <w:rsid w:val="008D3FC7"/>
    <w:rsid w:val="008F5713"/>
    <w:rsid w:val="00902659"/>
    <w:rsid w:val="00905A59"/>
    <w:rsid w:val="00907330"/>
    <w:rsid w:val="00922889"/>
    <w:rsid w:val="009303D1"/>
    <w:rsid w:val="0093229B"/>
    <w:rsid w:val="00955B8E"/>
    <w:rsid w:val="00962E7E"/>
    <w:rsid w:val="00971D42"/>
    <w:rsid w:val="00974BBA"/>
    <w:rsid w:val="009820D0"/>
    <w:rsid w:val="00991441"/>
    <w:rsid w:val="009954EC"/>
    <w:rsid w:val="009A2BDA"/>
    <w:rsid w:val="009B4D14"/>
    <w:rsid w:val="009C32FB"/>
    <w:rsid w:val="009D3E7E"/>
    <w:rsid w:val="009D57FE"/>
    <w:rsid w:val="009D5D3B"/>
    <w:rsid w:val="009D7957"/>
    <w:rsid w:val="009E0CF3"/>
    <w:rsid w:val="009E1972"/>
    <w:rsid w:val="009E2774"/>
    <w:rsid w:val="009E695C"/>
    <w:rsid w:val="009F19C5"/>
    <w:rsid w:val="00A014BC"/>
    <w:rsid w:val="00A018F7"/>
    <w:rsid w:val="00A01FBC"/>
    <w:rsid w:val="00A03168"/>
    <w:rsid w:val="00A1592F"/>
    <w:rsid w:val="00A23778"/>
    <w:rsid w:val="00A25A22"/>
    <w:rsid w:val="00A30B73"/>
    <w:rsid w:val="00A31F20"/>
    <w:rsid w:val="00A35445"/>
    <w:rsid w:val="00A37D7E"/>
    <w:rsid w:val="00A548F1"/>
    <w:rsid w:val="00A55E0B"/>
    <w:rsid w:val="00A57163"/>
    <w:rsid w:val="00A6147A"/>
    <w:rsid w:val="00A61B1E"/>
    <w:rsid w:val="00A6209F"/>
    <w:rsid w:val="00A6751D"/>
    <w:rsid w:val="00A81369"/>
    <w:rsid w:val="00A84618"/>
    <w:rsid w:val="00A96FB3"/>
    <w:rsid w:val="00AB6C07"/>
    <w:rsid w:val="00AC2E20"/>
    <w:rsid w:val="00AD5DF7"/>
    <w:rsid w:val="00AD7AE2"/>
    <w:rsid w:val="00AE4F89"/>
    <w:rsid w:val="00AE6A43"/>
    <w:rsid w:val="00AF7BD1"/>
    <w:rsid w:val="00B004A6"/>
    <w:rsid w:val="00B03799"/>
    <w:rsid w:val="00B173C1"/>
    <w:rsid w:val="00B4463C"/>
    <w:rsid w:val="00B45BBC"/>
    <w:rsid w:val="00B45F6B"/>
    <w:rsid w:val="00B51AD2"/>
    <w:rsid w:val="00B53D09"/>
    <w:rsid w:val="00B54EBA"/>
    <w:rsid w:val="00B567C6"/>
    <w:rsid w:val="00B645C2"/>
    <w:rsid w:val="00B72FEF"/>
    <w:rsid w:val="00B97D91"/>
    <w:rsid w:val="00BA5C76"/>
    <w:rsid w:val="00BB3962"/>
    <w:rsid w:val="00BB6161"/>
    <w:rsid w:val="00BC606B"/>
    <w:rsid w:val="00BD24B6"/>
    <w:rsid w:val="00BD2DE5"/>
    <w:rsid w:val="00BD45D5"/>
    <w:rsid w:val="00BD6502"/>
    <w:rsid w:val="00C06BF0"/>
    <w:rsid w:val="00C20FB9"/>
    <w:rsid w:val="00C21325"/>
    <w:rsid w:val="00C26117"/>
    <w:rsid w:val="00C343EC"/>
    <w:rsid w:val="00C37FC3"/>
    <w:rsid w:val="00C444F8"/>
    <w:rsid w:val="00C6619F"/>
    <w:rsid w:val="00C66D6A"/>
    <w:rsid w:val="00C74BB3"/>
    <w:rsid w:val="00C806C5"/>
    <w:rsid w:val="00C84A36"/>
    <w:rsid w:val="00C870B2"/>
    <w:rsid w:val="00C90B14"/>
    <w:rsid w:val="00C92472"/>
    <w:rsid w:val="00C96449"/>
    <w:rsid w:val="00C971D9"/>
    <w:rsid w:val="00CB126F"/>
    <w:rsid w:val="00CB3DCF"/>
    <w:rsid w:val="00CC55B1"/>
    <w:rsid w:val="00CD16C5"/>
    <w:rsid w:val="00CD1C00"/>
    <w:rsid w:val="00CD4F54"/>
    <w:rsid w:val="00CE4507"/>
    <w:rsid w:val="00CE741F"/>
    <w:rsid w:val="00CF1E72"/>
    <w:rsid w:val="00D0358A"/>
    <w:rsid w:val="00D05B14"/>
    <w:rsid w:val="00D13023"/>
    <w:rsid w:val="00D16495"/>
    <w:rsid w:val="00D21755"/>
    <w:rsid w:val="00D21D12"/>
    <w:rsid w:val="00D21EAA"/>
    <w:rsid w:val="00D2750B"/>
    <w:rsid w:val="00D3175E"/>
    <w:rsid w:val="00D32E6F"/>
    <w:rsid w:val="00D3300C"/>
    <w:rsid w:val="00D351D5"/>
    <w:rsid w:val="00D35B99"/>
    <w:rsid w:val="00D365D8"/>
    <w:rsid w:val="00D41B62"/>
    <w:rsid w:val="00D47175"/>
    <w:rsid w:val="00D61323"/>
    <w:rsid w:val="00D63B16"/>
    <w:rsid w:val="00D64DDA"/>
    <w:rsid w:val="00D71E9A"/>
    <w:rsid w:val="00D80146"/>
    <w:rsid w:val="00D83952"/>
    <w:rsid w:val="00D8547C"/>
    <w:rsid w:val="00D965A5"/>
    <w:rsid w:val="00DA2ACB"/>
    <w:rsid w:val="00DB1A2A"/>
    <w:rsid w:val="00DB3611"/>
    <w:rsid w:val="00DD290E"/>
    <w:rsid w:val="00DE2E94"/>
    <w:rsid w:val="00DE5329"/>
    <w:rsid w:val="00DE682D"/>
    <w:rsid w:val="00DF2BA1"/>
    <w:rsid w:val="00E00777"/>
    <w:rsid w:val="00E013BF"/>
    <w:rsid w:val="00E03418"/>
    <w:rsid w:val="00E04E0C"/>
    <w:rsid w:val="00E0600A"/>
    <w:rsid w:val="00E21460"/>
    <w:rsid w:val="00E23772"/>
    <w:rsid w:val="00E27E3A"/>
    <w:rsid w:val="00E31A38"/>
    <w:rsid w:val="00E32BAB"/>
    <w:rsid w:val="00E32D8F"/>
    <w:rsid w:val="00E33B3F"/>
    <w:rsid w:val="00E33FE4"/>
    <w:rsid w:val="00E403A5"/>
    <w:rsid w:val="00E420C5"/>
    <w:rsid w:val="00E50A20"/>
    <w:rsid w:val="00E63C43"/>
    <w:rsid w:val="00E66A49"/>
    <w:rsid w:val="00E67F24"/>
    <w:rsid w:val="00E731B9"/>
    <w:rsid w:val="00E867B3"/>
    <w:rsid w:val="00E92EC9"/>
    <w:rsid w:val="00E97892"/>
    <w:rsid w:val="00EA09A0"/>
    <w:rsid w:val="00EA6539"/>
    <w:rsid w:val="00EB0C0E"/>
    <w:rsid w:val="00EB0F09"/>
    <w:rsid w:val="00EB504B"/>
    <w:rsid w:val="00EB528E"/>
    <w:rsid w:val="00EB62AA"/>
    <w:rsid w:val="00EC6A19"/>
    <w:rsid w:val="00ED1780"/>
    <w:rsid w:val="00ED5BCA"/>
    <w:rsid w:val="00EE3A66"/>
    <w:rsid w:val="00EF08C7"/>
    <w:rsid w:val="00EF3728"/>
    <w:rsid w:val="00EF46E4"/>
    <w:rsid w:val="00EF6B1B"/>
    <w:rsid w:val="00F002C0"/>
    <w:rsid w:val="00F030ED"/>
    <w:rsid w:val="00F22B6B"/>
    <w:rsid w:val="00F366F0"/>
    <w:rsid w:val="00F379A8"/>
    <w:rsid w:val="00F408C8"/>
    <w:rsid w:val="00F41F24"/>
    <w:rsid w:val="00F4223E"/>
    <w:rsid w:val="00F43DBF"/>
    <w:rsid w:val="00F45C6C"/>
    <w:rsid w:val="00F54408"/>
    <w:rsid w:val="00F65206"/>
    <w:rsid w:val="00F66011"/>
    <w:rsid w:val="00F6609C"/>
    <w:rsid w:val="00F74E96"/>
    <w:rsid w:val="00F828B0"/>
    <w:rsid w:val="00F8653B"/>
    <w:rsid w:val="00F87D90"/>
    <w:rsid w:val="00F94C70"/>
    <w:rsid w:val="00FA226B"/>
    <w:rsid w:val="00FA2ECD"/>
    <w:rsid w:val="00FB2800"/>
    <w:rsid w:val="00FC2BCF"/>
    <w:rsid w:val="00FD0F65"/>
    <w:rsid w:val="00FD7266"/>
    <w:rsid w:val="00FE2304"/>
    <w:rsid w:val="00FE69DD"/>
    <w:rsid w:val="00FF51CE"/>
    <w:rsid w:val="00FF587D"/>
    <w:rsid w:val="00FF765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750CC"/>
  <w14:defaultImageDpi w14:val="32767"/>
  <w15:chartTrackingRefBased/>
  <w15:docId w15:val="{40674C14-0FEB-4A78-9BE0-98EB6C3B0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618"/>
    <w:pPr>
      <w:ind w:left="113"/>
    </w:pPr>
    <w:rPr>
      <w:rFonts w:ascii="Libre Franklin" w:hAnsi="Libre Franklin"/>
      <w:sz w:val="18"/>
      <w:lang w:val="fr-BE"/>
    </w:rPr>
  </w:style>
  <w:style w:type="paragraph" w:styleId="Heading1">
    <w:name w:val="heading 1"/>
    <w:basedOn w:val="Normal"/>
    <w:next w:val="Normal"/>
    <w:link w:val="Heading1Char"/>
    <w:uiPriority w:val="9"/>
    <w:qFormat/>
    <w:rsid w:val="00A014BC"/>
    <w:pPr>
      <w:keepNext/>
      <w:keepLines/>
      <w:pBdr>
        <w:top w:val="single" w:sz="18" w:space="1" w:color="4D4387"/>
        <w:left w:val="single" w:sz="18" w:space="4" w:color="4D4387"/>
        <w:bottom w:val="single" w:sz="18" w:space="1" w:color="4D4387"/>
        <w:right w:val="single" w:sz="18" w:space="4" w:color="4D4387"/>
      </w:pBdr>
      <w:shd w:val="clear" w:color="auto" w:fill="4D4387"/>
      <w:spacing w:before="240" w:after="240"/>
      <w:ind w:left="57"/>
      <w:outlineLvl w:val="0"/>
    </w:pPr>
    <w:rPr>
      <w:color w:val="FFFFFF" w:themeColor="background1"/>
      <w:sz w:val="24"/>
      <w:szCs w:val="24"/>
    </w:rPr>
  </w:style>
  <w:style w:type="paragraph" w:styleId="Heading2">
    <w:name w:val="heading 2"/>
    <w:basedOn w:val="Normal"/>
    <w:next w:val="Normal"/>
    <w:link w:val="Heading2Char"/>
    <w:uiPriority w:val="9"/>
    <w:unhideWhenUsed/>
    <w:qFormat/>
    <w:rsid w:val="002A3504"/>
    <w:pPr>
      <w:keepNext/>
      <w:keepLines/>
      <w:shd w:val="clear" w:color="auto" w:fill="D9D9D9" w:themeFill="background1" w:themeFillShade="D9"/>
      <w:spacing w:before="360"/>
      <w:outlineLvl w:val="1"/>
    </w:pPr>
    <w:rPr>
      <w:rFonts w:ascii="Libre Franklin SemiBold" w:eastAsiaTheme="majorEastAsia" w:hAnsi="Libre Franklin SemiBold" w:cstheme="majorBidi"/>
      <w:sz w:val="24"/>
    </w:rPr>
  </w:style>
  <w:style w:type="paragraph" w:styleId="Heading3">
    <w:name w:val="heading 3"/>
    <w:basedOn w:val="Heading2"/>
    <w:next w:val="Normal"/>
    <w:link w:val="Heading3Char"/>
    <w:uiPriority w:val="9"/>
    <w:unhideWhenUsed/>
    <w:qFormat/>
    <w:rsid w:val="002A3504"/>
    <w:pPr>
      <w:shd w:val="clear" w:color="auto" w:fill="auto"/>
      <w:spacing w:before="200"/>
      <w:outlineLvl w:val="2"/>
    </w:pPr>
    <w:rPr>
      <w:rFonts w:ascii="Libre Franklin Medium" w:hAnsi="Libre Franklin Medium"/>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D2CB4"/>
    <w:pPr>
      <w:pBdr>
        <w:top w:val="single" w:sz="4" w:space="1" w:color="auto"/>
        <w:left w:val="single" w:sz="4" w:space="4" w:color="auto"/>
        <w:bottom w:val="single" w:sz="4" w:space="1" w:color="auto"/>
        <w:right w:val="single" w:sz="4" w:space="4" w:color="auto"/>
      </w:pBdr>
      <w:shd w:val="clear" w:color="auto" w:fill="4D4387"/>
      <w:ind w:left="0"/>
      <w:jc w:val="center"/>
    </w:pPr>
    <w:rPr>
      <w:rFonts w:ascii="Libre Franklin SemiBold" w:hAnsi="Libre Franklin SemiBold"/>
      <w:color w:val="FFFFFF" w:themeColor="background1"/>
      <w:sz w:val="40"/>
      <w:szCs w:val="40"/>
    </w:rPr>
  </w:style>
  <w:style w:type="character" w:customStyle="1" w:styleId="TitleChar">
    <w:name w:val="Title Char"/>
    <w:basedOn w:val="DefaultParagraphFont"/>
    <w:link w:val="Title"/>
    <w:uiPriority w:val="10"/>
    <w:rsid w:val="004D2CB4"/>
    <w:rPr>
      <w:rFonts w:ascii="Libre Franklin SemiBold" w:hAnsi="Libre Franklin SemiBold"/>
      <w:color w:val="FFFFFF" w:themeColor="background1"/>
      <w:sz w:val="40"/>
      <w:szCs w:val="40"/>
      <w:shd w:val="clear" w:color="auto" w:fill="4D4387"/>
      <w:lang w:val="fr-BE"/>
    </w:rPr>
  </w:style>
  <w:style w:type="table" w:styleId="TableGrid">
    <w:name w:val="Table Grid"/>
    <w:basedOn w:val="TableNormal"/>
    <w:uiPriority w:val="39"/>
    <w:rsid w:val="00450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014BC"/>
    <w:rPr>
      <w:rFonts w:ascii="Libre Franklin" w:hAnsi="Libre Franklin"/>
      <w:color w:val="FFFFFF" w:themeColor="background1"/>
      <w:sz w:val="24"/>
      <w:szCs w:val="24"/>
      <w:shd w:val="clear" w:color="auto" w:fill="4D4387"/>
      <w:lang w:val="fr-BE"/>
    </w:rPr>
  </w:style>
  <w:style w:type="character" w:customStyle="1" w:styleId="Heading2Char">
    <w:name w:val="Heading 2 Char"/>
    <w:basedOn w:val="DefaultParagraphFont"/>
    <w:link w:val="Heading2"/>
    <w:uiPriority w:val="9"/>
    <w:rsid w:val="002A3504"/>
    <w:rPr>
      <w:rFonts w:ascii="Libre Franklin SemiBold" w:eastAsiaTheme="majorEastAsia" w:hAnsi="Libre Franklin SemiBold" w:cstheme="majorBidi"/>
      <w:sz w:val="24"/>
      <w:shd w:val="clear" w:color="auto" w:fill="D9D9D9" w:themeFill="background1" w:themeFillShade="D9"/>
      <w:lang w:val="fr-BE"/>
    </w:rPr>
  </w:style>
  <w:style w:type="character" w:styleId="PlaceholderText">
    <w:name w:val="Placeholder Text"/>
    <w:basedOn w:val="DefaultParagraphFont"/>
    <w:uiPriority w:val="99"/>
    <w:semiHidden/>
    <w:rsid w:val="009954EC"/>
    <w:rPr>
      <w:color w:val="666666"/>
    </w:rPr>
  </w:style>
  <w:style w:type="character" w:customStyle="1" w:styleId="Heading3Char">
    <w:name w:val="Heading 3 Char"/>
    <w:basedOn w:val="DefaultParagraphFont"/>
    <w:link w:val="Heading3"/>
    <w:uiPriority w:val="9"/>
    <w:rsid w:val="002A3504"/>
    <w:rPr>
      <w:rFonts w:ascii="Libre Franklin Medium" w:eastAsiaTheme="majorEastAsia" w:hAnsi="Libre Franklin Medium" w:cstheme="majorBidi"/>
      <w:sz w:val="21"/>
      <w:szCs w:val="21"/>
      <w:lang w:val="fr-BE"/>
    </w:rPr>
  </w:style>
  <w:style w:type="paragraph" w:styleId="Header">
    <w:name w:val="header"/>
    <w:basedOn w:val="Normal"/>
    <w:link w:val="HeaderChar"/>
    <w:uiPriority w:val="99"/>
    <w:unhideWhenUsed/>
    <w:rsid w:val="001B60F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60FF"/>
    <w:rPr>
      <w:rFonts w:ascii="Libre Franklin" w:hAnsi="Libre Franklin"/>
      <w:sz w:val="18"/>
      <w:lang w:val="fr-BE"/>
    </w:rPr>
  </w:style>
  <w:style w:type="paragraph" w:styleId="Footer">
    <w:name w:val="footer"/>
    <w:basedOn w:val="Normal"/>
    <w:link w:val="FooterChar"/>
    <w:uiPriority w:val="99"/>
    <w:unhideWhenUsed/>
    <w:rsid w:val="001B60F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60FF"/>
    <w:rPr>
      <w:rFonts w:ascii="Libre Franklin" w:hAnsi="Libre Franklin"/>
      <w:sz w:val="18"/>
      <w:lang w:val="fr-BE"/>
    </w:rPr>
  </w:style>
  <w:style w:type="paragraph" w:styleId="FootnoteText">
    <w:name w:val="footnote text"/>
    <w:basedOn w:val="Normal"/>
    <w:link w:val="FootnoteTextChar"/>
    <w:uiPriority w:val="99"/>
    <w:semiHidden/>
    <w:unhideWhenUsed/>
    <w:rsid w:val="00CC55B1"/>
    <w:pPr>
      <w:spacing w:before="40" w:after="0" w:line="240" w:lineRule="auto"/>
    </w:pPr>
    <w:rPr>
      <w:rFonts w:ascii="Libre Franklin Thin" w:hAnsi="Libre Franklin Thin"/>
      <w:sz w:val="16"/>
      <w:szCs w:val="20"/>
    </w:rPr>
  </w:style>
  <w:style w:type="character" w:customStyle="1" w:styleId="FootnoteTextChar">
    <w:name w:val="Footnote Text Char"/>
    <w:basedOn w:val="DefaultParagraphFont"/>
    <w:link w:val="FootnoteText"/>
    <w:uiPriority w:val="99"/>
    <w:semiHidden/>
    <w:rsid w:val="00CC55B1"/>
    <w:rPr>
      <w:rFonts w:ascii="Libre Franklin Thin" w:hAnsi="Libre Franklin Thin"/>
      <w:sz w:val="16"/>
      <w:szCs w:val="20"/>
      <w:lang w:val="fr-BE"/>
    </w:rPr>
  </w:style>
  <w:style w:type="character" w:styleId="FootnoteReference">
    <w:name w:val="footnote reference"/>
    <w:basedOn w:val="DefaultParagraphFont"/>
    <w:uiPriority w:val="99"/>
    <w:semiHidden/>
    <w:unhideWhenUsed/>
    <w:rsid w:val="00F408C8"/>
    <w:rPr>
      <w:vertAlign w:val="superscript"/>
    </w:rPr>
  </w:style>
  <w:style w:type="character" w:styleId="Hyperlink">
    <w:name w:val="Hyperlink"/>
    <w:basedOn w:val="DefaultParagraphFont"/>
    <w:uiPriority w:val="99"/>
    <w:unhideWhenUsed/>
    <w:rsid w:val="00D21D12"/>
    <w:rPr>
      <w:color w:val="0563C1" w:themeColor="hyperlink"/>
      <w:u w:val="single"/>
    </w:rPr>
  </w:style>
  <w:style w:type="character" w:styleId="UnresolvedMention">
    <w:name w:val="Unresolved Mention"/>
    <w:basedOn w:val="DefaultParagraphFont"/>
    <w:uiPriority w:val="99"/>
    <w:semiHidden/>
    <w:unhideWhenUsed/>
    <w:rsid w:val="00D21D12"/>
    <w:rPr>
      <w:color w:val="605E5C"/>
      <w:shd w:val="clear" w:color="auto" w:fill="E1DFDD"/>
    </w:rPr>
  </w:style>
  <w:style w:type="paragraph" w:styleId="Revision">
    <w:name w:val="Revision"/>
    <w:hidden/>
    <w:uiPriority w:val="99"/>
    <w:semiHidden/>
    <w:rsid w:val="0009702B"/>
    <w:pPr>
      <w:spacing w:after="0" w:line="240" w:lineRule="auto"/>
    </w:pPr>
    <w:rPr>
      <w:rFonts w:ascii="Libre Franklin" w:hAnsi="Libre Franklin"/>
      <w:sz w:val="18"/>
      <w:lang w:val="fr-BE"/>
    </w:rPr>
  </w:style>
  <w:style w:type="character" w:styleId="CommentReference">
    <w:name w:val="annotation reference"/>
    <w:basedOn w:val="DefaultParagraphFont"/>
    <w:uiPriority w:val="99"/>
    <w:semiHidden/>
    <w:unhideWhenUsed/>
    <w:rsid w:val="0009702B"/>
    <w:rPr>
      <w:sz w:val="16"/>
      <w:szCs w:val="16"/>
    </w:rPr>
  </w:style>
  <w:style w:type="paragraph" w:styleId="CommentText">
    <w:name w:val="annotation text"/>
    <w:basedOn w:val="Normal"/>
    <w:link w:val="CommentTextChar"/>
    <w:uiPriority w:val="99"/>
    <w:unhideWhenUsed/>
    <w:rsid w:val="0009702B"/>
    <w:pPr>
      <w:spacing w:line="240" w:lineRule="auto"/>
    </w:pPr>
    <w:rPr>
      <w:sz w:val="20"/>
      <w:szCs w:val="20"/>
    </w:rPr>
  </w:style>
  <w:style w:type="character" w:customStyle="1" w:styleId="CommentTextChar">
    <w:name w:val="Comment Text Char"/>
    <w:basedOn w:val="DefaultParagraphFont"/>
    <w:link w:val="CommentText"/>
    <w:uiPriority w:val="99"/>
    <w:rsid w:val="0009702B"/>
    <w:rPr>
      <w:rFonts w:ascii="Libre Franklin" w:hAnsi="Libre Franklin"/>
      <w:sz w:val="20"/>
      <w:szCs w:val="20"/>
      <w:lang w:val="fr-BE"/>
    </w:rPr>
  </w:style>
  <w:style w:type="paragraph" w:styleId="CommentSubject">
    <w:name w:val="annotation subject"/>
    <w:basedOn w:val="CommentText"/>
    <w:next w:val="CommentText"/>
    <w:link w:val="CommentSubjectChar"/>
    <w:uiPriority w:val="99"/>
    <w:semiHidden/>
    <w:unhideWhenUsed/>
    <w:rsid w:val="0009702B"/>
    <w:rPr>
      <w:b/>
      <w:bCs/>
    </w:rPr>
  </w:style>
  <w:style w:type="character" w:customStyle="1" w:styleId="CommentSubjectChar">
    <w:name w:val="Comment Subject Char"/>
    <w:basedOn w:val="CommentTextChar"/>
    <w:link w:val="CommentSubject"/>
    <w:uiPriority w:val="99"/>
    <w:semiHidden/>
    <w:rsid w:val="0009702B"/>
    <w:rPr>
      <w:rFonts w:ascii="Libre Franklin" w:hAnsi="Libre Franklin"/>
      <w:b/>
      <w:bCs/>
      <w:sz w:val="20"/>
      <w:szCs w:val="20"/>
      <w:lang w:val="fr-BE"/>
    </w:rPr>
  </w:style>
  <w:style w:type="character" w:styleId="FollowedHyperlink">
    <w:name w:val="FollowedHyperlink"/>
    <w:basedOn w:val="DefaultParagraphFont"/>
    <w:uiPriority w:val="99"/>
    <w:semiHidden/>
    <w:unhideWhenUsed/>
    <w:rsid w:val="009303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autoriteprotectiondonnees.be/citoyen/themes/les-cameras-et-votre-vie-privee/les-cameras-de-surveillance" TargetMode="External"/><Relationship Id="rId2" Type="http://schemas.openxmlformats.org/officeDocument/2006/relationships/hyperlink" Target="https://www.ejustice.just.fgov.be/eli/arrete/2018/05/08/2018031070/justel" TargetMode="External"/><Relationship Id="rId1" Type="http://schemas.openxmlformats.org/officeDocument/2006/relationships/hyperlink" Target="https://www.ejustice.just.fgov.be/eli/loi/2007/03/21/2007000528/justel" TargetMode="External"/><Relationship Id="rId6" Type="http://schemas.openxmlformats.org/officeDocument/2006/relationships/hyperlink" Target="https://eur-lex.europa.eu/legal-content/FR/TXT/HTML/?uri=CELEX:02016R0679-20160504" TargetMode="External"/><Relationship Id="rId5" Type="http://schemas.openxmlformats.org/officeDocument/2006/relationships/hyperlink" Target="https://www.ejustice.just.fgov.be/cgi_loi/article.pl?language=fr&amp;lg_txt=f&amp;type=&amp;sort=&amp;numac_search=&amp;cn_search=2008021041&amp;caller=eli&amp;&amp;view_numac=2008021041fx2008021041fr" TargetMode="External"/><Relationship Id="rId4" Type="http://schemas.openxmlformats.org/officeDocument/2006/relationships/hyperlink" Target="http://www.declarationcamera.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ckjuli\OneDrive%20-%20Gegevensbeschermingsautoriteit%20(APD-GBA)\Templates%20JD%20(OD)\AH-2024-0035\FR_TEMPLATE_Cam&#233;ras%20&#8212;%20Registre%20des%20cam&#233;ras%20de%20surveillance%20FIXES%20%5btemporaires%5d%20dans%20un%20LIEU%20FERM&#201;%20%5bnon%5d%20accessible%20au%20public%20(v29-08-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2AEAB1ECC7C4F65B896EF2FEE1D93F6"/>
        <w:category>
          <w:name w:val="General"/>
          <w:gallery w:val="placeholder"/>
        </w:category>
        <w:types>
          <w:type w:val="bbPlcHdr"/>
        </w:types>
        <w:behaviors>
          <w:behavior w:val="content"/>
        </w:behaviors>
        <w:guid w:val="{22EE4C65-7235-4EA1-BBF3-090FBAF89D60}"/>
      </w:docPartPr>
      <w:docPartBody>
        <w:p w:rsidR="00AE119D" w:rsidRDefault="00C5177F" w:rsidP="00C5177F">
          <w:pPr>
            <w:pStyle w:val="62AEAB1ECC7C4F65B896EF2FEE1D93F64"/>
          </w:pPr>
          <w:r w:rsidRPr="00AD5DF7">
            <w:rPr>
              <w:rStyle w:val="PlaceholderText"/>
              <w:rFonts w:ascii="Libre Franklin Thin" w:hAnsi="Libre Franklin Thin"/>
              <w:i/>
              <w:iCs/>
              <w:color w:val="747474" w:themeColor="background2" w:themeShade="80"/>
            </w:rPr>
            <w:t>Attribuez un nom de référence à votre système de surveillance par caméras (</w:t>
          </w:r>
          <w:r>
            <w:rPr>
              <w:rStyle w:val="PlaceholderText"/>
              <w:rFonts w:ascii="Libre Franklin Thin" w:hAnsi="Libre Franklin Thin"/>
              <w:i/>
              <w:iCs/>
              <w:color w:val="747474" w:themeColor="background2" w:themeShade="80"/>
            </w:rPr>
            <w:t>par exemple</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domicile</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parking extérieur</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entrepôt</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salle de réunion</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w:t>
          </w:r>
        </w:p>
      </w:docPartBody>
    </w:docPart>
    <w:docPart>
      <w:docPartPr>
        <w:name w:val="5B647AD25F0F456FB72FA5C54C9CE0AF"/>
        <w:category>
          <w:name w:val="General"/>
          <w:gallery w:val="placeholder"/>
        </w:category>
        <w:types>
          <w:type w:val="bbPlcHdr"/>
        </w:types>
        <w:behaviors>
          <w:behavior w:val="content"/>
        </w:behaviors>
        <w:guid w:val="{F3B6ECDF-CB3C-4452-9790-206AD72825CC}"/>
      </w:docPartPr>
      <w:docPartBody>
        <w:p w:rsidR="00AE119D" w:rsidRDefault="00C5177F" w:rsidP="00C5177F">
          <w:pPr>
            <w:pStyle w:val="5B647AD25F0F456FB72FA5C54C9CE0AF4"/>
          </w:pPr>
          <w:r w:rsidRPr="00AD5DF7">
            <w:rPr>
              <w:rStyle w:val="PlaceholderText"/>
              <w:rFonts w:ascii="Libre Franklin Thin" w:hAnsi="Libre Franklin Thin"/>
              <w:i/>
              <w:iCs/>
              <w:color w:val="747474" w:themeColor="background2" w:themeShade="80"/>
            </w:rPr>
            <w:t>Nombre de caméras.</w:t>
          </w:r>
        </w:p>
      </w:docPartBody>
    </w:docPart>
    <w:docPart>
      <w:docPartPr>
        <w:name w:val="C8F8DE7718DE4C9E84FDED9021E54D85"/>
        <w:category>
          <w:name w:val="General"/>
          <w:gallery w:val="placeholder"/>
        </w:category>
        <w:types>
          <w:type w:val="bbPlcHdr"/>
        </w:types>
        <w:behaviors>
          <w:behavior w:val="content"/>
        </w:behaviors>
        <w:guid w:val="{72EEBA8B-3750-4E81-A6B0-77A3ABB30748}"/>
      </w:docPartPr>
      <w:docPartBody>
        <w:p w:rsidR="00AE119D" w:rsidRDefault="00C5177F" w:rsidP="00C5177F">
          <w:pPr>
            <w:pStyle w:val="C8F8DE7718DE4C9E84FDED9021E54D854"/>
          </w:pPr>
          <w:r>
            <w:rPr>
              <w:rStyle w:val="PlaceholderText"/>
              <w:rFonts w:ascii="Libre Franklin Thin" w:hAnsi="Libre Franklin Thin"/>
              <w:i/>
              <w:iCs/>
              <w:color w:val="747474" w:themeColor="background2" w:themeShade="80"/>
            </w:rPr>
            <w:t xml:space="preserve">Veuillez renseigner l’identité de </w:t>
          </w:r>
          <w:r w:rsidRPr="00AD5DF7">
            <w:rPr>
              <w:rStyle w:val="PlaceholderText"/>
              <w:rFonts w:ascii="Libre Franklin Thin" w:hAnsi="Libre Franklin Thin"/>
              <w:i/>
              <w:iCs/>
              <w:color w:val="747474" w:themeColor="background2" w:themeShade="80"/>
            </w:rPr>
            <w:t xml:space="preserve">la personne </w:t>
          </w:r>
          <w:r>
            <w:rPr>
              <w:rStyle w:val="PlaceholderText"/>
              <w:rFonts w:ascii="Libre Franklin Thin" w:hAnsi="Libre Franklin Thin"/>
              <w:i/>
              <w:iCs/>
              <w:color w:val="747474" w:themeColor="background2" w:themeShade="80"/>
            </w:rPr>
            <w:t xml:space="preserve">ou l’entité </w:t>
          </w:r>
          <w:r w:rsidRPr="00AD5DF7">
            <w:rPr>
              <w:rStyle w:val="PlaceholderText"/>
              <w:rFonts w:ascii="Libre Franklin Thin" w:hAnsi="Libre Franklin Thin"/>
              <w:i/>
              <w:iCs/>
              <w:color w:val="747474" w:themeColor="background2" w:themeShade="80"/>
            </w:rPr>
            <w:t xml:space="preserve">qui a décidé d’installer des caméras de surveillance et qui détermine les finalités de celles-ci. Si plusieurs personnes </w:t>
          </w:r>
          <w:r>
            <w:rPr>
              <w:rStyle w:val="PlaceholderText"/>
              <w:rFonts w:ascii="Libre Franklin Thin" w:hAnsi="Libre Franklin Thin"/>
              <w:i/>
              <w:iCs/>
              <w:color w:val="747474" w:themeColor="background2" w:themeShade="80"/>
            </w:rPr>
            <w:t xml:space="preserve">ou entités </w:t>
          </w:r>
          <w:r w:rsidRPr="00AD5DF7">
            <w:rPr>
              <w:rStyle w:val="PlaceholderText"/>
              <w:rFonts w:ascii="Libre Franklin Thin" w:hAnsi="Libre Franklin Thin"/>
              <w:i/>
              <w:iCs/>
              <w:color w:val="747474" w:themeColor="background2" w:themeShade="80"/>
            </w:rPr>
            <w:t>sont responsables du traitement, mentionnez les noms de ces différents responsables</w:t>
          </w:r>
          <w:r>
            <w:rPr>
              <w:rStyle w:val="PlaceholderText"/>
              <w:rFonts w:ascii="Libre Franklin Thin" w:hAnsi="Libre Franklin Thin"/>
              <w:i/>
              <w:iCs/>
              <w:color w:val="747474" w:themeColor="background2" w:themeShade="80"/>
            </w:rPr>
            <w:t xml:space="preserve"> du traitement</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Pr>
            <w:br/>
          </w:r>
          <w:r w:rsidRPr="00027C94">
            <w:rPr>
              <w:rFonts w:ascii="Libre Franklin Thin" w:hAnsi="Libre Franklin Thin"/>
              <w:i/>
              <w:iCs/>
              <w:color w:val="747474" w:themeColor="background2" w:themeShade="80"/>
            </w:rPr>
            <w:t>Par exemple, « Jean Dupont » (pour un particulier), « L’association des copropriétaires (ACP) » ou encore « Agence de Voyages ABC »</w:t>
          </w:r>
          <w:r>
            <w:rPr>
              <w:rFonts w:ascii="Libre Franklin Thin" w:hAnsi="Libre Franklin Thin"/>
              <w:i/>
              <w:iCs/>
              <w:color w:val="747474" w:themeColor="background2" w:themeShade="80"/>
            </w:rPr>
            <w:t xml:space="preserve"> (pour une personne morale).</w:t>
          </w:r>
        </w:p>
      </w:docPartBody>
    </w:docPart>
    <w:docPart>
      <w:docPartPr>
        <w:name w:val="06771BD3E190469897DBA75AD3558B0A"/>
        <w:category>
          <w:name w:val="General"/>
          <w:gallery w:val="placeholder"/>
        </w:category>
        <w:types>
          <w:type w:val="bbPlcHdr"/>
        </w:types>
        <w:behaviors>
          <w:behavior w:val="content"/>
        </w:behaviors>
        <w:guid w:val="{AA00AB70-EF45-461E-B960-C7222354358D}"/>
      </w:docPartPr>
      <w:docPartBody>
        <w:p w:rsidR="00AE119D" w:rsidRDefault="00C5177F" w:rsidP="00C5177F">
          <w:pPr>
            <w:pStyle w:val="06771BD3E190469897DBA75AD3558B0A4"/>
          </w:pPr>
          <w:r w:rsidRPr="00AD5DF7">
            <w:rPr>
              <w:rStyle w:val="PlaceholderText"/>
              <w:rFonts w:ascii="Libre Franklin Thin" w:hAnsi="Libre Franklin Thin"/>
              <w:i/>
              <w:iCs/>
              <w:color w:val="747474" w:themeColor="background2" w:themeShade="80"/>
            </w:rPr>
            <w:t>Introduisez les coordonnées du responsable du traitement et, le cas échéant, du responsable conjoint du traitement, du représentant du responsable du traitement et du délégué à la protection des données.</w:t>
          </w:r>
        </w:p>
      </w:docPartBody>
    </w:docPart>
    <w:docPart>
      <w:docPartPr>
        <w:name w:val="1AC4B0F8AC304278BDB71665E934B0C5"/>
        <w:category>
          <w:name w:val="General"/>
          <w:gallery w:val="placeholder"/>
        </w:category>
        <w:types>
          <w:type w:val="bbPlcHdr"/>
        </w:types>
        <w:behaviors>
          <w:behavior w:val="content"/>
        </w:behaviors>
        <w:guid w:val="{A0CDB912-6072-421E-B134-056359CDF22E}"/>
      </w:docPartPr>
      <w:docPartBody>
        <w:p w:rsidR="00AE119D" w:rsidRDefault="00C5177F" w:rsidP="00C5177F">
          <w:pPr>
            <w:pStyle w:val="1AC4B0F8AC304278BDB71665E934B0C54"/>
          </w:pPr>
          <w:r>
            <w:rPr>
              <w:rStyle w:val="PlaceholderText"/>
              <w:rFonts w:ascii="Libre Franklin Thin" w:hAnsi="Libre Franklin Thin"/>
              <w:i/>
              <w:iCs/>
              <w:color w:val="747474" w:themeColor="background2" w:themeShade="80"/>
            </w:rPr>
            <w:t>Veuillez r</w:t>
          </w:r>
          <w:r w:rsidRPr="00AD5DF7">
            <w:rPr>
              <w:rStyle w:val="PlaceholderText"/>
              <w:rFonts w:ascii="Libre Franklin Thin" w:hAnsi="Libre Franklin Thin"/>
              <w:i/>
              <w:iCs/>
              <w:color w:val="747474" w:themeColor="background2" w:themeShade="80"/>
            </w:rPr>
            <w:t>enseigne</w:t>
          </w:r>
          <w:r>
            <w:rPr>
              <w:rStyle w:val="PlaceholderText"/>
              <w:rFonts w:ascii="Libre Franklin Thin" w:hAnsi="Libre Franklin Thin"/>
              <w:i/>
              <w:iCs/>
              <w:color w:val="747474" w:themeColor="background2" w:themeShade="80"/>
            </w:rPr>
            <w:t>r</w:t>
          </w:r>
          <w:r w:rsidRPr="00AD5DF7">
            <w:rPr>
              <w:rStyle w:val="PlaceholderText"/>
              <w:rFonts w:ascii="Libre Franklin Thin" w:hAnsi="Libre Franklin Thin"/>
              <w:i/>
              <w:iCs/>
              <w:color w:val="747474" w:themeColor="background2" w:themeShade="80"/>
            </w:rPr>
            <w:t xml:space="preserve"> l’adresse </w:t>
          </w:r>
          <w:r>
            <w:rPr>
              <w:rStyle w:val="PlaceholderText"/>
              <w:rFonts w:ascii="Libre Franklin Thin" w:hAnsi="Libre Franklin Thin"/>
              <w:i/>
              <w:iCs/>
              <w:color w:val="747474" w:themeColor="background2" w:themeShade="80"/>
            </w:rPr>
            <w:t xml:space="preserve">principale </w:t>
          </w:r>
          <w:r w:rsidRPr="00AD5DF7">
            <w:rPr>
              <w:rStyle w:val="PlaceholderText"/>
              <w:rFonts w:ascii="Libre Franklin Thin" w:hAnsi="Libre Franklin Thin"/>
              <w:i/>
              <w:iCs/>
              <w:color w:val="747474" w:themeColor="background2" w:themeShade="80"/>
            </w:rPr>
            <w:t>du lieu</w:t>
          </w:r>
          <w:r>
            <w:rPr>
              <w:rStyle w:val="PlaceholderText"/>
              <w:rFonts w:ascii="Libre Franklin Thin" w:hAnsi="Libre Franklin Thin"/>
              <w:i/>
              <w:iCs/>
              <w:color w:val="747474" w:themeColor="background2" w:themeShade="80"/>
            </w:rPr>
            <w:t xml:space="preserve"> </w:t>
          </w:r>
          <w:r w:rsidRPr="00AD5DF7">
            <w:rPr>
              <w:rStyle w:val="PlaceholderText"/>
              <w:rFonts w:ascii="Libre Franklin Thin" w:hAnsi="Libre Franklin Thin"/>
              <w:i/>
              <w:iCs/>
              <w:color w:val="747474" w:themeColor="background2" w:themeShade="80"/>
            </w:rPr>
            <w:t>où sont installées les caméras de surveillance.</w:t>
          </w:r>
        </w:p>
      </w:docPartBody>
    </w:docPart>
    <w:docPart>
      <w:docPartPr>
        <w:name w:val="5C94B8D3E75649729A538A732EEB8593"/>
        <w:category>
          <w:name w:val="General"/>
          <w:gallery w:val="placeholder"/>
        </w:category>
        <w:types>
          <w:type w:val="bbPlcHdr"/>
        </w:types>
        <w:behaviors>
          <w:behavior w:val="content"/>
        </w:behaviors>
        <w:guid w:val="{4FEF0E75-9379-4FCF-84D1-2D062825C061}"/>
      </w:docPartPr>
      <w:docPartBody>
        <w:p w:rsidR="00AE119D" w:rsidRDefault="00C5177F" w:rsidP="00C5177F">
          <w:pPr>
            <w:pStyle w:val="5C94B8D3E75649729A538A732EEB8593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F4409C9B8DDD493DA2F73320CC147BAB"/>
        <w:category>
          <w:name w:val="General"/>
          <w:gallery w:val="placeholder"/>
        </w:category>
        <w:types>
          <w:type w:val="bbPlcHdr"/>
        </w:types>
        <w:behaviors>
          <w:behavior w:val="content"/>
        </w:behaviors>
        <w:guid w:val="{4A2CE1DC-179E-46D9-B0C4-ECEB77A7DE6C}"/>
      </w:docPartPr>
      <w:docPartBody>
        <w:p w:rsidR="00AE119D" w:rsidRDefault="00C5177F" w:rsidP="00C5177F">
          <w:pPr>
            <w:pStyle w:val="F4409C9B8DDD493DA2F73320CC147BAB4"/>
          </w:pPr>
          <w:r w:rsidRPr="00AD5DF7">
            <w:rPr>
              <w:rStyle w:val="PlaceholderText"/>
              <w:rFonts w:ascii="Libre Franklin Thin" w:hAnsi="Libre Franklin Thin"/>
              <w:i/>
              <w:iCs/>
              <w:color w:val="747474" w:themeColor="background2" w:themeShade="80"/>
            </w:rPr>
            <w:t>Type de lieu.</w:t>
          </w:r>
        </w:p>
      </w:docPartBody>
    </w:docPart>
    <w:docPart>
      <w:docPartPr>
        <w:name w:val="78462B3EA8D5450F9B346B7D29003669"/>
        <w:category>
          <w:name w:val="General"/>
          <w:gallery w:val="placeholder"/>
        </w:category>
        <w:types>
          <w:type w:val="bbPlcHdr"/>
        </w:types>
        <w:behaviors>
          <w:behavior w:val="content"/>
        </w:behaviors>
        <w:guid w:val="{08D2EAF1-0465-43E6-9D79-3AF8EF998540}"/>
      </w:docPartPr>
      <w:docPartBody>
        <w:p w:rsidR="00AE119D" w:rsidRDefault="00C5177F" w:rsidP="00C5177F">
          <w:pPr>
            <w:pStyle w:val="78462B3EA8D5450F9B346B7D290036694"/>
          </w:pPr>
          <w:r w:rsidRPr="003603D9">
            <w:rPr>
              <w:rStyle w:val="PlaceholderText"/>
              <w:rFonts w:ascii="Libre Franklin Thin" w:hAnsi="Libre Franklin Thin"/>
              <w:i/>
              <w:iCs/>
              <w:color w:val="747474" w:themeColor="background2" w:themeShade="80"/>
            </w:rPr>
            <w:t>Oui / Non</w:t>
          </w:r>
        </w:p>
      </w:docPartBody>
    </w:docPart>
    <w:docPart>
      <w:docPartPr>
        <w:name w:val="C30EDE7FF33747138AF5F58CC8D144FB"/>
        <w:category>
          <w:name w:val="General"/>
          <w:gallery w:val="placeholder"/>
        </w:category>
        <w:types>
          <w:type w:val="bbPlcHdr"/>
        </w:types>
        <w:behaviors>
          <w:behavior w:val="content"/>
        </w:behaviors>
        <w:guid w:val="{A72BB8BB-E675-491A-B4CA-51022302DC46}"/>
      </w:docPartPr>
      <w:docPartBody>
        <w:p w:rsidR="00AE119D" w:rsidRDefault="00C5177F" w:rsidP="00C5177F">
          <w:pPr>
            <w:pStyle w:val="C30EDE7FF33747138AF5F58CC8D144FB4"/>
          </w:pPr>
          <w:r w:rsidRPr="00AD5DF7">
            <w:rPr>
              <w:rStyle w:val="PlaceholderText"/>
              <w:rFonts w:ascii="Libre Franklin Thin" w:hAnsi="Libre Franklin Thin"/>
              <w:i/>
              <w:iCs/>
              <w:color w:val="747474" w:themeColor="background2" w:themeShade="80"/>
            </w:rPr>
            <w:t>Type de caméra.</w:t>
          </w:r>
        </w:p>
      </w:docPartBody>
    </w:docPart>
    <w:docPart>
      <w:docPartPr>
        <w:name w:val="0BD7189208814A909CF857DE7EDBF930"/>
        <w:category>
          <w:name w:val="General"/>
          <w:gallery w:val="placeholder"/>
        </w:category>
        <w:types>
          <w:type w:val="bbPlcHdr"/>
        </w:types>
        <w:behaviors>
          <w:behavior w:val="content"/>
        </w:behaviors>
        <w:guid w:val="{975FEB12-A244-4BF8-9DD8-E51150781CC8}"/>
      </w:docPartPr>
      <w:docPartBody>
        <w:p w:rsidR="00AE119D" w:rsidRDefault="00C5177F" w:rsidP="00C5177F">
          <w:pPr>
            <w:pStyle w:val="0BD7189208814A909CF857DE7EDBF9304"/>
          </w:pPr>
          <w:r>
            <w:rPr>
              <w:rStyle w:val="PlaceholderText"/>
              <w:rFonts w:ascii="Libre Franklin Thin" w:hAnsi="Libre Franklin Thin"/>
              <w:i/>
              <w:iCs/>
              <w:color w:val="747474" w:themeColor="background2" w:themeShade="80"/>
            </w:rPr>
            <w:t>Insérez la date</w:t>
          </w:r>
        </w:p>
      </w:docPartBody>
    </w:docPart>
    <w:docPart>
      <w:docPartPr>
        <w:name w:val="ACA38C895E7540AEAF9E6683449AA2DB"/>
        <w:category>
          <w:name w:val="General"/>
          <w:gallery w:val="placeholder"/>
        </w:category>
        <w:types>
          <w:type w:val="bbPlcHdr"/>
        </w:types>
        <w:behaviors>
          <w:behavior w:val="content"/>
        </w:behaviors>
        <w:guid w:val="{DB020391-4B73-4350-99CA-81F03DD0682C}"/>
      </w:docPartPr>
      <w:docPartBody>
        <w:p w:rsidR="00AE119D" w:rsidRDefault="00C5177F" w:rsidP="00C5177F">
          <w:pPr>
            <w:pStyle w:val="ACA38C895E7540AEAF9E6683449AA2DB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7FF8316182094034BBB3C0E3BB55843B"/>
        <w:category>
          <w:name w:val="General"/>
          <w:gallery w:val="placeholder"/>
        </w:category>
        <w:types>
          <w:type w:val="bbPlcHdr"/>
        </w:types>
        <w:behaviors>
          <w:behavior w:val="content"/>
        </w:behaviors>
        <w:guid w:val="{13F0D1BC-3E74-4EC6-9D5E-CA53E65E7C91}"/>
      </w:docPartPr>
      <w:docPartBody>
        <w:p w:rsidR="00AE119D" w:rsidRDefault="00C5177F" w:rsidP="00C5177F">
          <w:pPr>
            <w:pStyle w:val="7FF8316182094034BBB3C0E3BB55843B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27B459A8FAC048108F415C83B8F62FC3"/>
        <w:category>
          <w:name w:val="General"/>
          <w:gallery w:val="placeholder"/>
        </w:category>
        <w:types>
          <w:type w:val="bbPlcHdr"/>
        </w:types>
        <w:behaviors>
          <w:behavior w:val="content"/>
        </w:behaviors>
        <w:guid w:val="{E05800AC-38D6-4F3A-B67B-4F8631FBD8B8}"/>
      </w:docPartPr>
      <w:docPartBody>
        <w:p w:rsidR="00AE119D" w:rsidRDefault="00C5177F" w:rsidP="00C5177F">
          <w:pPr>
            <w:pStyle w:val="27B459A8FAC048108F415C83B8F62FC3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E8275E30A8014465A7BA0FEFDC53EBD7"/>
        <w:category>
          <w:name w:val="General"/>
          <w:gallery w:val="placeholder"/>
        </w:category>
        <w:types>
          <w:type w:val="bbPlcHdr"/>
        </w:types>
        <w:behaviors>
          <w:behavior w:val="content"/>
        </w:behaviors>
        <w:guid w:val="{B024B28E-7FF7-4F37-BC4C-25AD890FD3F6}"/>
      </w:docPartPr>
      <w:docPartBody>
        <w:p w:rsidR="00AE119D" w:rsidRDefault="00C5177F" w:rsidP="00C5177F">
          <w:pPr>
            <w:pStyle w:val="E8275E30A8014465A7BA0FEFDC53EBD7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AF60D117521C4D82B617070343D75CF2"/>
        <w:category>
          <w:name w:val="General"/>
          <w:gallery w:val="placeholder"/>
        </w:category>
        <w:types>
          <w:type w:val="bbPlcHdr"/>
        </w:types>
        <w:behaviors>
          <w:behavior w:val="content"/>
        </w:behaviors>
        <w:guid w:val="{B503F05A-F048-4BC2-A089-B7550B044866}"/>
      </w:docPartPr>
      <w:docPartBody>
        <w:p w:rsidR="00AE119D" w:rsidRDefault="00C5177F" w:rsidP="00C5177F">
          <w:pPr>
            <w:pStyle w:val="AF60D117521C4D82B617070343D75CF24"/>
          </w:pPr>
          <w:r w:rsidRPr="00AD5DF7">
            <w:rPr>
              <w:rStyle w:val="PlaceholderText"/>
              <w:rFonts w:ascii="Libre Franklin Thin" w:hAnsi="Libre Franklin Thin"/>
              <w:i/>
              <w:iCs/>
              <w:color w:val="747474" w:themeColor="background2" w:themeShade="80"/>
            </w:rPr>
            <w:t>Type de lieu.</w:t>
          </w:r>
        </w:p>
      </w:docPartBody>
    </w:docPart>
    <w:docPart>
      <w:docPartPr>
        <w:name w:val="BE46FF06AAB349C39C5DCE0E32BF5DEE"/>
        <w:category>
          <w:name w:val="General"/>
          <w:gallery w:val="placeholder"/>
        </w:category>
        <w:types>
          <w:type w:val="bbPlcHdr"/>
        </w:types>
        <w:behaviors>
          <w:behavior w:val="content"/>
        </w:behaviors>
        <w:guid w:val="{A5052E66-97F1-4247-BB28-F7FAFB9315FA}"/>
      </w:docPartPr>
      <w:docPartBody>
        <w:p w:rsidR="00AE119D" w:rsidRDefault="00C5177F" w:rsidP="00C5177F">
          <w:pPr>
            <w:pStyle w:val="BE46FF06AAB349C39C5DCE0E32BF5DEE4"/>
          </w:pPr>
          <w:r w:rsidRPr="003603D9">
            <w:rPr>
              <w:rStyle w:val="PlaceholderText"/>
              <w:rFonts w:ascii="Libre Franklin Thin" w:hAnsi="Libre Franklin Thin"/>
              <w:i/>
              <w:iCs/>
              <w:color w:val="747474" w:themeColor="background2" w:themeShade="80"/>
            </w:rPr>
            <w:t>Oui / Non</w:t>
          </w:r>
        </w:p>
      </w:docPartBody>
    </w:docPart>
    <w:docPart>
      <w:docPartPr>
        <w:name w:val="00B0446108B74881BD394672C45333AF"/>
        <w:category>
          <w:name w:val="General"/>
          <w:gallery w:val="placeholder"/>
        </w:category>
        <w:types>
          <w:type w:val="bbPlcHdr"/>
        </w:types>
        <w:behaviors>
          <w:behavior w:val="content"/>
        </w:behaviors>
        <w:guid w:val="{D56840C4-C7D3-403F-B043-7BB7067FD9B3}"/>
      </w:docPartPr>
      <w:docPartBody>
        <w:p w:rsidR="00AE119D" w:rsidRDefault="00C5177F" w:rsidP="00C5177F">
          <w:pPr>
            <w:pStyle w:val="00B0446108B74881BD394672C45333AF4"/>
          </w:pPr>
          <w:r w:rsidRPr="00AD5DF7">
            <w:rPr>
              <w:rStyle w:val="PlaceholderText"/>
              <w:rFonts w:ascii="Libre Franklin Thin" w:hAnsi="Libre Franklin Thin"/>
              <w:i/>
              <w:iCs/>
              <w:color w:val="747474" w:themeColor="background2" w:themeShade="80"/>
            </w:rPr>
            <w:t>Type de caméra.</w:t>
          </w:r>
        </w:p>
      </w:docPartBody>
    </w:docPart>
    <w:docPart>
      <w:docPartPr>
        <w:name w:val="ABCED902575E4D47896D6E6A47F6DB69"/>
        <w:category>
          <w:name w:val="General"/>
          <w:gallery w:val="placeholder"/>
        </w:category>
        <w:types>
          <w:type w:val="bbPlcHdr"/>
        </w:types>
        <w:behaviors>
          <w:behavior w:val="content"/>
        </w:behaviors>
        <w:guid w:val="{69112041-C7CD-4C7A-A88A-2885FDA69313}"/>
      </w:docPartPr>
      <w:docPartBody>
        <w:p w:rsidR="00AE119D" w:rsidRDefault="00C5177F" w:rsidP="00C5177F">
          <w:pPr>
            <w:pStyle w:val="ABCED902575E4D47896D6E6A47F6DB694"/>
          </w:pPr>
          <w:r>
            <w:rPr>
              <w:rStyle w:val="PlaceholderText"/>
              <w:rFonts w:ascii="Libre Franklin Thin" w:hAnsi="Libre Franklin Thin"/>
              <w:i/>
              <w:iCs/>
              <w:color w:val="747474" w:themeColor="background2" w:themeShade="80"/>
            </w:rPr>
            <w:t>Insérez la date</w:t>
          </w:r>
        </w:p>
      </w:docPartBody>
    </w:docPart>
    <w:docPart>
      <w:docPartPr>
        <w:name w:val="99EAA5EF998140BE9FF0C2A9CD471ADA"/>
        <w:category>
          <w:name w:val="General"/>
          <w:gallery w:val="placeholder"/>
        </w:category>
        <w:types>
          <w:type w:val="bbPlcHdr"/>
        </w:types>
        <w:behaviors>
          <w:behavior w:val="content"/>
        </w:behaviors>
        <w:guid w:val="{1332F58E-34E9-4784-B15B-6C8B32DDF7E8}"/>
      </w:docPartPr>
      <w:docPartBody>
        <w:p w:rsidR="00AE119D" w:rsidRDefault="00C5177F" w:rsidP="00C5177F">
          <w:pPr>
            <w:pStyle w:val="99EAA5EF998140BE9FF0C2A9CD471ADA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B206FDF66D3A46E98F51CB12C89F57E9"/>
        <w:category>
          <w:name w:val="General"/>
          <w:gallery w:val="placeholder"/>
        </w:category>
        <w:types>
          <w:type w:val="bbPlcHdr"/>
        </w:types>
        <w:behaviors>
          <w:behavior w:val="content"/>
        </w:behaviors>
        <w:guid w:val="{F4319C3B-1A00-479F-9C8C-EFAE101E9C0D}"/>
      </w:docPartPr>
      <w:docPartBody>
        <w:p w:rsidR="00AE119D" w:rsidRDefault="00C5177F" w:rsidP="00C5177F">
          <w:pPr>
            <w:pStyle w:val="B206FDF66D3A46E98F51CB12C89F57E9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E11EFA49ED604B5090EB802D81B3BEB5"/>
        <w:category>
          <w:name w:val="General"/>
          <w:gallery w:val="placeholder"/>
        </w:category>
        <w:types>
          <w:type w:val="bbPlcHdr"/>
        </w:types>
        <w:behaviors>
          <w:behavior w:val="content"/>
        </w:behaviors>
        <w:guid w:val="{AE949A0B-B66D-479D-8710-6010879D62C3}"/>
      </w:docPartPr>
      <w:docPartBody>
        <w:p w:rsidR="00AE119D" w:rsidRDefault="00C5177F" w:rsidP="00C5177F">
          <w:pPr>
            <w:pStyle w:val="E11EFA49ED604B5090EB802D81B3BEB5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47C81DF500354BA188AB354AF332D0B2"/>
        <w:category>
          <w:name w:val="General"/>
          <w:gallery w:val="placeholder"/>
        </w:category>
        <w:types>
          <w:type w:val="bbPlcHdr"/>
        </w:types>
        <w:behaviors>
          <w:behavior w:val="content"/>
        </w:behaviors>
        <w:guid w:val="{59525CFB-031C-4E8E-8666-8DB9613095D0}"/>
      </w:docPartPr>
      <w:docPartBody>
        <w:p w:rsidR="00AE119D" w:rsidRDefault="00C5177F" w:rsidP="00C5177F">
          <w:pPr>
            <w:pStyle w:val="47C81DF500354BA188AB354AF332D0B2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547C471B9528408AA09A11B7EAA1D415"/>
        <w:category>
          <w:name w:val="General"/>
          <w:gallery w:val="placeholder"/>
        </w:category>
        <w:types>
          <w:type w:val="bbPlcHdr"/>
        </w:types>
        <w:behaviors>
          <w:behavior w:val="content"/>
        </w:behaviors>
        <w:guid w:val="{22B38308-FDB1-4EBD-B699-4C3485BB373F}"/>
      </w:docPartPr>
      <w:docPartBody>
        <w:p w:rsidR="00AE119D" w:rsidRDefault="00C5177F" w:rsidP="00C5177F">
          <w:pPr>
            <w:pStyle w:val="547C471B9528408AA09A11B7EAA1D4154"/>
          </w:pPr>
          <w:r w:rsidRPr="00AD5DF7">
            <w:rPr>
              <w:rStyle w:val="PlaceholderText"/>
              <w:rFonts w:ascii="Libre Franklin Thin" w:hAnsi="Libre Franklin Thin"/>
              <w:i/>
              <w:iCs/>
              <w:color w:val="747474" w:themeColor="background2" w:themeShade="80"/>
            </w:rPr>
            <w:t>Type de lieu.</w:t>
          </w:r>
        </w:p>
      </w:docPartBody>
    </w:docPart>
    <w:docPart>
      <w:docPartPr>
        <w:name w:val="E731CA3291DB4AA8B147BE4CF03AD375"/>
        <w:category>
          <w:name w:val="General"/>
          <w:gallery w:val="placeholder"/>
        </w:category>
        <w:types>
          <w:type w:val="bbPlcHdr"/>
        </w:types>
        <w:behaviors>
          <w:behavior w:val="content"/>
        </w:behaviors>
        <w:guid w:val="{59663D74-299C-4DE7-A4FC-185483244FA4}"/>
      </w:docPartPr>
      <w:docPartBody>
        <w:p w:rsidR="00AE119D" w:rsidRDefault="00C5177F" w:rsidP="00C5177F">
          <w:pPr>
            <w:pStyle w:val="E731CA3291DB4AA8B147BE4CF03AD3754"/>
          </w:pPr>
          <w:r w:rsidRPr="003603D9">
            <w:rPr>
              <w:rStyle w:val="PlaceholderText"/>
              <w:rFonts w:ascii="Libre Franklin Thin" w:hAnsi="Libre Franklin Thin"/>
              <w:i/>
              <w:iCs/>
              <w:color w:val="747474" w:themeColor="background2" w:themeShade="80"/>
            </w:rPr>
            <w:t>Oui / Non</w:t>
          </w:r>
        </w:p>
      </w:docPartBody>
    </w:docPart>
    <w:docPart>
      <w:docPartPr>
        <w:name w:val="DFDA22B9A1B0444EB61AD119CEE017E2"/>
        <w:category>
          <w:name w:val="General"/>
          <w:gallery w:val="placeholder"/>
        </w:category>
        <w:types>
          <w:type w:val="bbPlcHdr"/>
        </w:types>
        <w:behaviors>
          <w:behavior w:val="content"/>
        </w:behaviors>
        <w:guid w:val="{E7BA89C9-A628-4EF4-983D-8ADBD7E8A45D}"/>
      </w:docPartPr>
      <w:docPartBody>
        <w:p w:rsidR="00AE119D" w:rsidRDefault="00C5177F" w:rsidP="00C5177F">
          <w:pPr>
            <w:pStyle w:val="DFDA22B9A1B0444EB61AD119CEE017E24"/>
          </w:pPr>
          <w:r w:rsidRPr="00AD5DF7">
            <w:rPr>
              <w:rStyle w:val="PlaceholderText"/>
              <w:rFonts w:ascii="Libre Franklin Thin" w:hAnsi="Libre Franklin Thin"/>
              <w:i/>
              <w:iCs/>
              <w:color w:val="747474" w:themeColor="background2" w:themeShade="80"/>
            </w:rPr>
            <w:t>Type de caméra.</w:t>
          </w:r>
        </w:p>
      </w:docPartBody>
    </w:docPart>
    <w:docPart>
      <w:docPartPr>
        <w:name w:val="D6701264548E433299DBC84C715667BD"/>
        <w:category>
          <w:name w:val="General"/>
          <w:gallery w:val="placeholder"/>
        </w:category>
        <w:types>
          <w:type w:val="bbPlcHdr"/>
        </w:types>
        <w:behaviors>
          <w:behavior w:val="content"/>
        </w:behaviors>
        <w:guid w:val="{8F8C45E9-D959-46A5-87AF-ADE3F13A4270}"/>
      </w:docPartPr>
      <w:docPartBody>
        <w:p w:rsidR="00AE119D" w:rsidRDefault="00C5177F" w:rsidP="00C5177F">
          <w:pPr>
            <w:pStyle w:val="D6701264548E433299DBC84C715667BD4"/>
          </w:pPr>
          <w:r>
            <w:rPr>
              <w:rStyle w:val="PlaceholderText"/>
              <w:rFonts w:ascii="Libre Franklin Thin" w:hAnsi="Libre Franklin Thin"/>
              <w:i/>
              <w:iCs/>
              <w:color w:val="747474" w:themeColor="background2" w:themeShade="80"/>
            </w:rPr>
            <w:t>Insérez la date</w:t>
          </w:r>
        </w:p>
      </w:docPartBody>
    </w:docPart>
    <w:docPart>
      <w:docPartPr>
        <w:name w:val="9ECE2FFF908F4E9AACC47B5C0D798510"/>
        <w:category>
          <w:name w:val="General"/>
          <w:gallery w:val="placeholder"/>
        </w:category>
        <w:types>
          <w:type w:val="bbPlcHdr"/>
        </w:types>
        <w:behaviors>
          <w:behavior w:val="content"/>
        </w:behaviors>
        <w:guid w:val="{BD963501-806D-4890-B049-27ED28326B70}"/>
      </w:docPartPr>
      <w:docPartBody>
        <w:p w:rsidR="00AE119D" w:rsidRDefault="00C5177F" w:rsidP="00C5177F">
          <w:pPr>
            <w:pStyle w:val="9ECE2FFF908F4E9AACC47B5C0D798510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A3040441951E4EFDBC78F074E590ACFA"/>
        <w:category>
          <w:name w:val="General"/>
          <w:gallery w:val="placeholder"/>
        </w:category>
        <w:types>
          <w:type w:val="bbPlcHdr"/>
        </w:types>
        <w:behaviors>
          <w:behavior w:val="content"/>
        </w:behaviors>
        <w:guid w:val="{E99B3D02-D476-4A89-94E6-05F88E5938D5}"/>
      </w:docPartPr>
      <w:docPartBody>
        <w:p w:rsidR="00AE119D" w:rsidRDefault="00C5177F" w:rsidP="00C5177F">
          <w:pPr>
            <w:pStyle w:val="A3040441951E4EFDBC78F074E590ACFA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57A17E7AF81143A8862C542BFD367E09"/>
        <w:category>
          <w:name w:val="General"/>
          <w:gallery w:val="placeholder"/>
        </w:category>
        <w:types>
          <w:type w:val="bbPlcHdr"/>
        </w:types>
        <w:behaviors>
          <w:behavior w:val="content"/>
        </w:behaviors>
        <w:guid w:val="{249E030C-085C-4803-B153-BDE8E2F809E9}"/>
      </w:docPartPr>
      <w:docPartBody>
        <w:p w:rsidR="00AE119D" w:rsidRDefault="00C5177F" w:rsidP="00C5177F">
          <w:pPr>
            <w:pStyle w:val="57A17E7AF81143A8862C542BFD367E09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10D1F6F708624F45A39C0DEFF29845BC"/>
        <w:category>
          <w:name w:val="General"/>
          <w:gallery w:val="placeholder"/>
        </w:category>
        <w:types>
          <w:type w:val="bbPlcHdr"/>
        </w:types>
        <w:behaviors>
          <w:behavior w:val="content"/>
        </w:behaviors>
        <w:guid w:val="{8F8CA32C-41AC-4E4C-91D4-D2A8DF901E69}"/>
      </w:docPartPr>
      <w:docPartBody>
        <w:p w:rsidR="00AE119D" w:rsidRDefault="00C5177F" w:rsidP="00C5177F">
          <w:pPr>
            <w:pStyle w:val="10D1F6F708624F45A39C0DEFF29845BC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E2F8C3AE6FC14BF2B60AA15CE34F3F24"/>
        <w:category>
          <w:name w:val="General"/>
          <w:gallery w:val="placeholder"/>
        </w:category>
        <w:types>
          <w:type w:val="bbPlcHdr"/>
        </w:types>
        <w:behaviors>
          <w:behavior w:val="content"/>
        </w:behaviors>
        <w:guid w:val="{81F0D15E-F5C7-4A2E-B7AC-A00E9003228E}"/>
      </w:docPartPr>
      <w:docPartBody>
        <w:p w:rsidR="00AE119D" w:rsidRDefault="00C5177F" w:rsidP="00C5177F">
          <w:pPr>
            <w:pStyle w:val="E2F8C3AE6FC14BF2B60AA15CE34F3F244"/>
          </w:pPr>
          <w:r w:rsidRPr="00AD5DF7">
            <w:rPr>
              <w:rStyle w:val="PlaceholderText"/>
              <w:rFonts w:ascii="Libre Franklin Thin" w:hAnsi="Libre Franklin Thin"/>
              <w:i/>
              <w:iCs/>
              <w:color w:val="747474" w:themeColor="background2" w:themeShade="80"/>
            </w:rPr>
            <w:t>Type de lieu.</w:t>
          </w:r>
        </w:p>
      </w:docPartBody>
    </w:docPart>
    <w:docPart>
      <w:docPartPr>
        <w:name w:val="F1567893E5C849EC86893B6CAF8AAB60"/>
        <w:category>
          <w:name w:val="General"/>
          <w:gallery w:val="placeholder"/>
        </w:category>
        <w:types>
          <w:type w:val="bbPlcHdr"/>
        </w:types>
        <w:behaviors>
          <w:behavior w:val="content"/>
        </w:behaviors>
        <w:guid w:val="{EA2844D9-452B-4EA7-BBE8-1078B80DB51E}"/>
      </w:docPartPr>
      <w:docPartBody>
        <w:p w:rsidR="00AE119D" w:rsidRDefault="00C5177F" w:rsidP="00C5177F">
          <w:pPr>
            <w:pStyle w:val="F1567893E5C849EC86893B6CAF8AAB604"/>
          </w:pPr>
          <w:r w:rsidRPr="003603D9">
            <w:rPr>
              <w:rStyle w:val="PlaceholderText"/>
              <w:rFonts w:ascii="Libre Franklin Thin" w:hAnsi="Libre Franklin Thin"/>
              <w:i/>
              <w:iCs/>
              <w:color w:val="747474" w:themeColor="background2" w:themeShade="80"/>
            </w:rPr>
            <w:t>Oui / Non</w:t>
          </w:r>
        </w:p>
      </w:docPartBody>
    </w:docPart>
    <w:docPart>
      <w:docPartPr>
        <w:name w:val="AD28610971124A96AE7899FA03744A60"/>
        <w:category>
          <w:name w:val="General"/>
          <w:gallery w:val="placeholder"/>
        </w:category>
        <w:types>
          <w:type w:val="bbPlcHdr"/>
        </w:types>
        <w:behaviors>
          <w:behavior w:val="content"/>
        </w:behaviors>
        <w:guid w:val="{0187A427-0AF0-4271-BAF2-9E2486802D8A}"/>
      </w:docPartPr>
      <w:docPartBody>
        <w:p w:rsidR="00AE119D" w:rsidRDefault="00C5177F" w:rsidP="00C5177F">
          <w:pPr>
            <w:pStyle w:val="AD28610971124A96AE7899FA03744A604"/>
          </w:pPr>
          <w:r w:rsidRPr="00AD5DF7">
            <w:rPr>
              <w:rStyle w:val="PlaceholderText"/>
              <w:rFonts w:ascii="Libre Franklin Thin" w:hAnsi="Libre Franklin Thin"/>
              <w:i/>
              <w:iCs/>
              <w:color w:val="747474" w:themeColor="background2" w:themeShade="80"/>
            </w:rPr>
            <w:t>Type de caméra.</w:t>
          </w:r>
        </w:p>
      </w:docPartBody>
    </w:docPart>
    <w:docPart>
      <w:docPartPr>
        <w:name w:val="E4291783788E424FAB0A2D7E355E3904"/>
        <w:category>
          <w:name w:val="General"/>
          <w:gallery w:val="placeholder"/>
        </w:category>
        <w:types>
          <w:type w:val="bbPlcHdr"/>
        </w:types>
        <w:behaviors>
          <w:behavior w:val="content"/>
        </w:behaviors>
        <w:guid w:val="{EB1C6F07-F705-4D60-B341-224667F9824E}"/>
      </w:docPartPr>
      <w:docPartBody>
        <w:p w:rsidR="00AE119D" w:rsidRDefault="00C5177F" w:rsidP="00C5177F">
          <w:pPr>
            <w:pStyle w:val="E4291783788E424FAB0A2D7E355E39044"/>
          </w:pPr>
          <w:r>
            <w:rPr>
              <w:rStyle w:val="PlaceholderText"/>
              <w:rFonts w:ascii="Libre Franklin Thin" w:hAnsi="Libre Franklin Thin"/>
              <w:i/>
              <w:iCs/>
              <w:color w:val="747474" w:themeColor="background2" w:themeShade="80"/>
            </w:rPr>
            <w:t>Insérez la date</w:t>
          </w:r>
        </w:p>
      </w:docPartBody>
    </w:docPart>
    <w:docPart>
      <w:docPartPr>
        <w:name w:val="13059D4973CB46ACA38030D6535C3D07"/>
        <w:category>
          <w:name w:val="General"/>
          <w:gallery w:val="placeholder"/>
        </w:category>
        <w:types>
          <w:type w:val="bbPlcHdr"/>
        </w:types>
        <w:behaviors>
          <w:behavior w:val="content"/>
        </w:behaviors>
        <w:guid w:val="{34786DD2-0C58-4F5F-B769-2D59BF8A69E1}"/>
      </w:docPartPr>
      <w:docPartBody>
        <w:p w:rsidR="00AE119D" w:rsidRDefault="00C5177F" w:rsidP="00C5177F">
          <w:pPr>
            <w:pStyle w:val="13059D4973CB46ACA38030D6535C3D07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7C8EDC7D31554366BCE23C16D4CC369F"/>
        <w:category>
          <w:name w:val="General"/>
          <w:gallery w:val="placeholder"/>
        </w:category>
        <w:types>
          <w:type w:val="bbPlcHdr"/>
        </w:types>
        <w:behaviors>
          <w:behavior w:val="content"/>
        </w:behaviors>
        <w:guid w:val="{D9CC0A55-40EB-4971-BEAA-B7464211F2C6}"/>
      </w:docPartPr>
      <w:docPartBody>
        <w:p w:rsidR="00AE119D" w:rsidRDefault="00C5177F" w:rsidP="00C5177F">
          <w:pPr>
            <w:pStyle w:val="7C8EDC7D31554366BCE23C16D4CC369F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A1D3FFAC0A5F4B79A932ACDE227B22DF"/>
        <w:category>
          <w:name w:val="General"/>
          <w:gallery w:val="placeholder"/>
        </w:category>
        <w:types>
          <w:type w:val="bbPlcHdr"/>
        </w:types>
        <w:behaviors>
          <w:behavior w:val="content"/>
        </w:behaviors>
        <w:guid w:val="{0902349D-7F28-4534-989C-D1512EE1E3E5}"/>
      </w:docPartPr>
      <w:docPartBody>
        <w:p w:rsidR="00AE119D" w:rsidRDefault="00C5177F" w:rsidP="00C5177F">
          <w:pPr>
            <w:pStyle w:val="A1D3FFAC0A5F4B79A932ACDE227B22DF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A548C59B794343C6B53FD33B64276DEA"/>
        <w:category>
          <w:name w:val="General"/>
          <w:gallery w:val="placeholder"/>
        </w:category>
        <w:types>
          <w:type w:val="bbPlcHdr"/>
        </w:types>
        <w:behaviors>
          <w:behavior w:val="content"/>
        </w:behaviors>
        <w:guid w:val="{403D4A1F-BA8E-437C-A57D-6AAD02336859}"/>
      </w:docPartPr>
      <w:docPartBody>
        <w:p w:rsidR="00AE119D" w:rsidRDefault="00C5177F" w:rsidP="00C5177F">
          <w:pPr>
            <w:pStyle w:val="A548C59B794343C6B53FD33B64276DEA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0AF6FD8179FB4BB2A1135257ABA6BCDE"/>
        <w:category>
          <w:name w:val="General"/>
          <w:gallery w:val="placeholder"/>
        </w:category>
        <w:types>
          <w:type w:val="bbPlcHdr"/>
        </w:types>
        <w:behaviors>
          <w:behavior w:val="content"/>
        </w:behaviors>
        <w:guid w:val="{1CC1B333-6250-4893-A5D5-5B55D8E93359}"/>
      </w:docPartPr>
      <w:docPartBody>
        <w:p w:rsidR="00AE119D" w:rsidRDefault="00C5177F" w:rsidP="00C5177F">
          <w:pPr>
            <w:pStyle w:val="0AF6FD8179FB4BB2A1135257ABA6BCDE4"/>
          </w:pPr>
          <w:r w:rsidRPr="00AD5DF7">
            <w:rPr>
              <w:rStyle w:val="PlaceholderText"/>
              <w:rFonts w:ascii="Libre Franklin Thin" w:hAnsi="Libre Franklin Thin"/>
              <w:i/>
              <w:iCs/>
              <w:color w:val="747474" w:themeColor="background2" w:themeShade="80"/>
            </w:rPr>
            <w:t>Type de lieu.</w:t>
          </w:r>
        </w:p>
      </w:docPartBody>
    </w:docPart>
    <w:docPart>
      <w:docPartPr>
        <w:name w:val="FAB53E5E55444757AFBCCFC811D14A1E"/>
        <w:category>
          <w:name w:val="General"/>
          <w:gallery w:val="placeholder"/>
        </w:category>
        <w:types>
          <w:type w:val="bbPlcHdr"/>
        </w:types>
        <w:behaviors>
          <w:behavior w:val="content"/>
        </w:behaviors>
        <w:guid w:val="{4B7075A7-DD8A-4AEB-8708-9670C9AE4905}"/>
      </w:docPartPr>
      <w:docPartBody>
        <w:p w:rsidR="00AE119D" w:rsidRDefault="00C5177F" w:rsidP="00C5177F">
          <w:pPr>
            <w:pStyle w:val="FAB53E5E55444757AFBCCFC811D14A1E4"/>
          </w:pPr>
          <w:r w:rsidRPr="003603D9">
            <w:rPr>
              <w:rStyle w:val="PlaceholderText"/>
              <w:rFonts w:ascii="Libre Franklin Thin" w:hAnsi="Libre Franklin Thin"/>
              <w:i/>
              <w:iCs/>
              <w:color w:val="747474" w:themeColor="background2" w:themeShade="80"/>
            </w:rPr>
            <w:t>Oui / Non</w:t>
          </w:r>
        </w:p>
      </w:docPartBody>
    </w:docPart>
    <w:docPart>
      <w:docPartPr>
        <w:name w:val="6C6BF31BADC046229907978E5424259B"/>
        <w:category>
          <w:name w:val="General"/>
          <w:gallery w:val="placeholder"/>
        </w:category>
        <w:types>
          <w:type w:val="bbPlcHdr"/>
        </w:types>
        <w:behaviors>
          <w:behavior w:val="content"/>
        </w:behaviors>
        <w:guid w:val="{93FFD09C-4BFE-4ACC-B4FC-C2E2852A5C64}"/>
      </w:docPartPr>
      <w:docPartBody>
        <w:p w:rsidR="00AE119D" w:rsidRDefault="00C5177F" w:rsidP="00C5177F">
          <w:pPr>
            <w:pStyle w:val="6C6BF31BADC046229907978E5424259B4"/>
          </w:pPr>
          <w:r w:rsidRPr="00AD5DF7">
            <w:rPr>
              <w:rStyle w:val="PlaceholderText"/>
              <w:rFonts w:ascii="Libre Franklin Thin" w:hAnsi="Libre Franklin Thin"/>
              <w:i/>
              <w:iCs/>
              <w:color w:val="747474" w:themeColor="background2" w:themeShade="80"/>
            </w:rPr>
            <w:t>Type de caméra.</w:t>
          </w:r>
        </w:p>
      </w:docPartBody>
    </w:docPart>
    <w:docPart>
      <w:docPartPr>
        <w:name w:val="8230E974B0054E55A47235BCF7BD8F6A"/>
        <w:category>
          <w:name w:val="General"/>
          <w:gallery w:val="placeholder"/>
        </w:category>
        <w:types>
          <w:type w:val="bbPlcHdr"/>
        </w:types>
        <w:behaviors>
          <w:behavior w:val="content"/>
        </w:behaviors>
        <w:guid w:val="{6DC981D9-EF41-453F-98B2-C7439B449858}"/>
      </w:docPartPr>
      <w:docPartBody>
        <w:p w:rsidR="00AE119D" w:rsidRDefault="00C5177F" w:rsidP="00C5177F">
          <w:pPr>
            <w:pStyle w:val="8230E974B0054E55A47235BCF7BD8F6A4"/>
          </w:pPr>
          <w:r>
            <w:rPr>
              <w:rStyle w:val="PlaceholderText"/>
              <w:rFonts w:ascii="Libre Franklin Thin" w:hAnsi="Libre Franklin Thin"/>
              <w:i/>
              <w:iCs/>
              <w:color w:val="747474" w:themeColor="background2" w:themeShade="80"/>
            </w:rPr>
            <w:t>Insérez la date</w:t>
          </w:r>
        </w:p>
      </w:docPartBody>
    </w:docPart>
    <w:docPart>
      <w:docPartPr>
        <w:name w:val="3D8B42AD08F846A2A3CB6AC604B3A167"/>
        <w:category>
          <w:name w:val="General"/>
          <w:gallery w:val="placeholder"/>
        </w:category>
        <w:types>
          <w:type w:val="bbPlcHdr"/>
        </w:types>
        <w:behaviors>
          <w:behavior w:val="content"/>
        </w:behaviors>
        <w:guid w:val="{C82435AE-D96C-4ADF-B259-E89C03347572}"/>
      </w:docPartPr>
      <w:docPartBody>
        <w:p w:rsidR="00AE119D" w:rsidRDefault="00C5177F" w:rsidP="00C5177F">
          <w:pPr>
            <w:pStyle w:val="3D8B42AD08F846A2A3CB6AC604B3A167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E1EFF470C6664F4BB6F9AA3ADF489BE7"/>
        <w:category>
          <w:name w:val="General"/>
          <w:gallery w:val="placeholder"/>
        </w:category>
        <w:types>
          <w:type w:val="bbPlcHdr"/>
        </w:types>
        <w:behaviors>
          <w:behavior w:val="content"/>
        </w:behaviors>
        <w:guid w:val="{A6A8EEE7-42FE-4741-99F6-D60B2BEB81E1}"/>
      </w:docPartPr>
      <w:docPartBody>
        <w:p w:rsidR="00AE119D" w:rsidRDefault="00C5177F" w:rsidP="00C5177F">
          <w:pPr>
            <w:pStyle w:val="E1EFF470C6664F4BB6F9AA3ADF489BE7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CE7E17B3234F41FE926F02A0479DEE16"/>
        <w:category>
          <w:name w:val="General"/>
          <w:gallery w:val="placeholder"/>
        </w:category>
        <w:types>
          <w:type w:val="bbPlcHdr"/>
        </w:types>
        <w:behaviors>
          <w:behavior w:val="content"/>
        </w:behaviors>
        <w:guid w:val="{180051BC-AA30-42F3-BA5E-D8B6E084F841}"/>
      </w:docPartPr>
      <w:docPartBody>
        <w:p w:rsidR="00AE119D" w:rsidRDefault="00C5177F" w:rsidP="00C5177F">
          <w:pPr>
            <w:pStyle w:val="CE7E17B3234F41FE926F02A0479DEE16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825F0073F6F64ABA8012D040FC49F20E"/>
        <w:category>
          <w:name w:val="General"/>
          <w:gallery w:val="placeholder"/>
        </w:category>
        <w:types>
          <w:type w:val="bbPlcHdr"/>
        </w:types>
        <w:behaviors>
          <w:behavior w:val="content"/>
        </w:behaviors>
        <w:guid w:val="{CAD0D1E3-D66D-4D2E-A573-181F9A2BD1E0}"/>
      </w:docPartPr>
      <w:docPartBody>
        <w:p w:rsidR="00AE119D" w:rsidRDefault="00C5177F" w:rsidP="00C5177F">
          <w:pPr>
            <w:pStyle w:val="825F0073F6F64ABA8012D040FC49F20E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552BE5CB2B2744D3B7069B4BDFF4CEAC"/>
        <w:category>
          <w:name w:val="General"/>
          <w:gallery w:val="placeholder"/>
        </w:category>
        <w:types>
          <w:type w:val="bbPlcHdr"/>
        </w:types>
        <w:behaviors>
          <w:behavior w:val="content"/>
        </w:behaviors>
        <w:guid w:val="{09EEE2CF-C7B7-4937-85DE-C1F1099F5172}"/>
      </w:docPartPr>
      <w:docPartBody>
        <w:p w:rsidR="00AE119D" w:rsidRDefault="00C5177F" w:rsidP="00C5177F">
          <w:pPr>
            <w:pStyle w:val="552BE5CB2B2744D3B7069B4BDFF4CEAC4"/>
          </w:pPr>
          <w:r w:rsidRPr="00AD5DF7">
            <w:rPr>
              <w:rStyle w:val="PlaceholderText"/>
              <w:rFonts w:ascii="Libre Franklin Thin" w:hAnsi="Libre Franklin Thin"/>
              <w:i/>
              <w:iCs/>
              <w:color w:val="747474" w:themeColor="background2" w:themeShade="80"/>
            </w:rPr>
            <w:t>Type de lieu.</w:t>
          </w:r>
        </w:p>
      </w:docPartBody>
    </w:docPart>
    <w:docPart>
      <w:docPartPr>
        <w:name w:val="528CC3C225764D7B875D9ABE89DE0BD4"/>
        <w:category>
          <w:name w:val="General"/>
          <w:gallery w:val="placeholder"/>
        </w:category>
        <w:types>
          <w:type w:val="bbPlcHdr"/>
        </w:types>
        <w:behaviors>
          <w:behavior w:val="content"/>
        </w:behaviors>
        <w:guid w:val="{F730E0D5-C68C-44E0-8B35-E23FD004875B}"/>
      </w:docPartPr>
      <w:docPartBody>
        <w:p w:rsidR="00AE119D" w:rsidRDefault="00C5177F" w:rsidP="00C5177F">
          <w:pPr>
            <w:pStyle w:val="528CC3C225764D7B875D9ABE89DE0BD44"/>
          </w:pPr>
          <w:r w:rsidRPr="003603D9">
            <w:rPr>
              <w:rStyle w:val="PlaceholderText"/>
              <w:rFonts w:ascii="Libre Franklin Thin" w:hAnsi="Libre Franklin Thin"/>
              <w:i/>
              <w:iCs/>
              <w:color w:val="747474" w:themeColor="background2" w:themeShade="80"/>
            </w:rPr>
            <w:t>Oui / Non</w:t>
          </w:r>
        </w:p>
      </w:docPartBody>
    </w:docPart>
    <w:docPart>
      <w:docPartPr>
        <w:name w:val="B165C4A8B8C34845B079E0D80D940C54"/>
        <w:category>
          <w:name w:val="General"/>
          <w:gallery w:val="placeholder"/>
        </w:category>
        <w:types>
          <w:type w:val="bbPlcHdr"/>
        </w:types>
        <w:behaviors>
          <w:behavior w:val="content"/>
        </w:behaviors>
        <w:guid w:val="{5944A4A0-2448-4627-A72E-9E82D8F2251E}"/>
      </w:docPartPr>
      <w:docPartBody>
        <w:p w:rsidR="00AE119D" w:rsidRDefault="00C5177F" w:rsidP="00C5177F">
          <w:pPr>
            <w:pStyle w:val="B165C4A8B8C34845B079E0D80D940C544"/>
          </w:pPr>
          <w:r w:rsidRPr="00AD5DF7">
            <w:rPr>
              <w:rStyle w:val="PlaceholderText"/>
              <w:rFonts w:ascii="Libre Franklin Thin" w:hAnsi="Libre Franklin Thin"/>
              <w:i/>
              <w:iCs/>
              <w:color w:val="747474" w:themeColor="background2" w:themeShade="80"/>
            </w:rPr>
            <w:t>Type de caméra.</w:t>
          </w:r>
        </w:p>
      </w:docPartBody>
    </w:docPart>
    <w:docPart>
      <w:docPartPr>
        <w:name w:val="A9B29AC72C7F4D87B964A35E1EA7AC89"/>
        <w:category>
          <w:name w:val="General"/>
          <w:gallery w:val="placeholder"/>
        </w:category>
        <w:types>
          <w:type w:val="bbPlcHdr"/>
        </w:types>
        <w:behaviors>
          <w:behavior w:val="content"/>
        </w:behaviors>
        <w:guid w:val="{A97A5D93-1E7E-48CE-B320-F798C2DDB1F1}"/>
      </w:docPartPr>
      <w:docPartBody>
        <w:p w:rsidR="00AE119D" w:rsidRDefault="00C5177F" w:rsidP="00C5177F">
          <w:pPr>
            <w:pStyle w:val="A9B29AC72C7F4D87B964A35E1EA7AC894"/>
          </w:pPr>
          <w:r>
            <w:rPr>
              <w:rStyle w:val="PlaceholderText"/>
              <w:rFonts w:ascii="Libre Franklin Thin" w:hAnsi="Libre Franklin Thin"/>
              <w:i/>
              <w:iCs/>
              <w:color w:val="747474" w:themeColor="background2" w:themeShade="80"/>
            </w:rPr>
            <w:t>Insérez la date</w:t>
          </w:r>
        </w:p>
      </w:docPartBody>
    </w:docPart>
    <w:docPart>
      <w:docPartPr>
        <w:name w:val="15207C0EA6964BF2A91F030E0521267C"/>
        <w:category>
          <w:name w:val="General"/>
          <w:gallery w:val="placeholder"/>
        </w:category>
        <w:types>
          <w:type w:val="bbPlcHdr"/>
        </w:types>
        <w:behaviors>
          <w:behavior w:val="content"/>
        </w:behaviors>
        <w:guid w:val="{ED0104B0-AF92-4509-95A6-25B61608DE4F}"/>
      </w:docPartPr>
      <w:docPartBody>
        <w:p w:rsidR="00AE119D" w:rsidRDefault="00C5177F" w:rsidP="00C5177F">
          <w:pPr>
            <w:pStyle w:val="15207C0EA6964BF2A91F030E0521267C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141352BE1378414B8E18B73EAC9C81C7"/>
        <w:category>
          <w:name w:val="General"/>
          <w:gallery w:val="placeholder"/>
        </w:category>
        <w:types>
          <w:type w:val="bbPlcHdr"/>
        </w:types>
        <w:behaviors>
          <w:behavior w:val="content"/>
        </w:behaviors>
        <w:guid w:val="{1EF8AF36-48E0-4622-AFA9-6BC18B468103}"/>
      </w:docPartPr>
      <w:docPartBody>
        <w:p w:rsidR="00AE119D" w:rsidRDefault="00C5177F" w:rsidP="00C5177F">
          <w:pPr>
            <w:pStyle w:val="141352BE1378414B8E18B73EAC9C81C7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2B4A02AADCCF4073805365E53453E777"/>
        <w:category>
          <w:name w:val="General"/>
          <w:gallery w:val="placeholder"/>
        </w:category>
        <w:types>
          <w:type w:val="bbPlcHdr"/>
        </w:types>
        <w:behaviors>
          <w:behavior w:val="content"/>
        </w:behaviors>
        <w:guid w:val="{C9CD1268-8EE4-463A-A087-36988881F0D1}"/>
      </w:docPartPr>
      <w:docPartBody>
        <w:p w:rsidR="00AE119D" w:rsidRDefault="00C5177F" w:rsidP="00C5177F">
          <w:pPr>
            <w:pStyle w:val="2B4A02AADCCF4073805365E53453E777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A8BEC157DAF14C95B25BE1814E4C8EC5"/>
        <w:category>
          <w:name w:val="General"/>
          <w:gallery w:val="placeholder"/>
        </w:category>
        <w:types>
          <w:type w:val="bbPlcHdr"/>
        </w:types>
        <w:behaviors>
          <w:behavior w:val="content"/>
        </w:behaviors>
        <w:guid w:val="{9BBF9E45-D291-4DFB-AEB1-0176FC8F0531}"/>
      </w:docPartPr>
      <w:docPartBody>
        <w:p w:rsidR="00AE119D" w:rsidRDefault="00C5177F" w:rsidP="00C5177F">
          <w:pPr>
            <w:pStyle w:val="A8BEC157DAF14C95B25BE1814E4C8EC5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489DCB92E36E4DDD8B8CF8CD10F6EF74"/>
        <w:category>
          <w:name w:val="General"/>
          <w:gallery w:val="placeholder"/>
        </w:category>
        <w:types>
          <w:type w:val="bbPlcHdr"/>
        </w:types>
        <w:behaviors>
          <w:behavior w:val="content"/>
        </w:behaviors>
        <w:guid w:val="{E284885F-43FA-4092-B180-882E2B5F52BA}"/>
      </w:docPartPr>
      <w:docPartBody>
        <w:p w:rsidR="00AE119D" w:rsidRDefault="00C5177F" w:rsidP="00C5177F">
          <w:pPr>
            <w:pStyle w:val="489DCB92E36E4DDD8B8CF8CD10F6EF744"/>
          </w:pPr>
          <w:r w:rsidRPr="00AD5DF7">
            <w:rPr>
              <w:rStyle w:val="PlaceholderText"/>
              <w:rFonts w:ascii="Libre Franklin Thin" w:hAnsi="Libre Franklin Thin"/>
              <w:i/>
              <w:iCs/>
              <w:color w:val="747474" w:themeColor="background2" w:themeShade="80"/>
            </w:rPr>
            <w:t>Type de lieu.</w:t>
          </w:r>
        </w:p>
      </w:docPartBody>
    </w:docPart>
    <w:docPart>
      <w:docPartPr>
        <w:name w:val="FDCEEE37123E4F64964A8D6C3E9A8318"/>
        <w:category>
          <w:name w:val="General"/>
          <w:gallery w:val="placeholder"/>
        </w:category>
        <w:types>
          <w:type w:val="bbPlcHdr"/>
        </w:types>
        <w:behaviors>
          <w:behavior w:val="content"/>
        </w:behaviors>
        <w:guid w:val="{1484F727-F021-4E9D-BB81-C52A0CB1DDA0}"/>
      </w:docPartPr>
      <w:docPartBody>
        <w:p w:rsidR="00AE119D" w:rsidRDefault="00C5177F" w:rsidP="00C5177F">
          <w:pPr>
            <w:pStyle w:val="FDCEEE37123E4F64964A8D6C3E9A83184"/>
          </w:pPr>
          <w:r w:rsidRPr="003603D9">
            <w:rPr>
              <w:rStyle w:val="PlaceholderText"/>
              <w:rFonts w:ascii="Libre Franklin Thin" w:hAnsi="Libre Franklin Thin"/>
              <w:i/>
              <w:iCs/>
              <w:color w:val="747474" w:themeColor="background2" w:themeShade="80"/>
            </w:rPr>
            <w:t>Oui / Non</w:t>
          </w:r>
        </w:p>
      </w:docPartBody>
    </w:docPart>
    <w:docPart>
      <w:docPartPr>
        <w:name w:val="19A0B4F5487C4DEB980557BD9CB3BC07"/>
        <w:category>
          <w:name w:val="General"/>
          <w:gallery w:val="placeholder"/>
        </w:category>
        <w:types>
          <w:type w:val="bbPlcHdr"/>
        </w:types>
        <w:behaviors>
          <w:behavior w:val="content"/>
        </w:behaviors>
        <w:guid w:val="{331BD595-04BB-4E16-9A22-AEF8CA1D72A7}"/>
      </w:docPartPr>
      <w:docPartBody>
        <w:p w:rsidR="00AE119D" w:rsidRDefault="00C5177F" w:rsidP="00C5177F">
          <w:pPr>
            <w:pStyle w:val="19A0B4F5487C4DEB980557BD9CB3BC074"/>
          </w:pPr>
          <w:r w:rsidRPr="00AD5DF7">
            <w:rPr>
              <w:rStyle w:val="PlaceholderText"/>
              <w:rFonts w:ascii="Libre Franklin Thin" w:hAnsi="Libre Franklin Thin"/>
              <w:i/>
              <w:iCs/>
              <w:color w:val="747474" w:themeColor="background2" w:themeShade="80"/>
            </w:rPr>
            <w:t>Type de caméra.</w:t>
          </w:r>
        </w:p>
      </w:docPartBody>
    </w:docPart>
    <w:docPart>
      <w:docPartPr>
        <w:name w:val="845F0697E8324B3C80A3D51489E13A9D"/>
        <w:category>
          <w:name w:val="General"/>
          <w:gallery w:val="placeholder"/>
        </w:category>
        <w:types>
          <w:type w:val="bbPlcHdr"/>
        </w:types>
        <w:behaviors>
          <w:behavior w:val="content"/>
        </w:behaviors>
        <w:guid w:val="{90D10A78-D270-41AA-8F58-39C3047723A2}"/>
      </w:docPartPr>
      <w:docPartBody>
        <w:p w:rsidR="00AE119D" w:rsidRDefault="00C5177F" w:rsidP="00C5177F">
          <w:pPr>
            <w:pStyle w:val="845F0697E8324B3C80A3D51489E13A9D4"/>
          </w:pPr>
          <w:r>
            <w:rPr>
              <w:rStyle w:val="PlaceholderText"/>
              <w:rFonts w:ascii="Libre Franklin Thin" w:hAnsi="Libre Franklin Thin"/>
              <w:i/>
              <w:iCs/>
              <w:color w:val="747474" w:themeColor="background2" w:themeShade="80"/>
            </w:rPr>
            <w:t>Insérez la date</w:t>
          </w:r>
        </w:p>
      </w:docPartBody>
    </w:docPart>
    <w:docPart>
      <w:docPartPr>
        <w:name w:val="030C4E31C4274F43B2D7EDF6CB2B8B72"/>
        <w:category>
          <w:name w:val="General"/>
          <w:gallery w:val="placeholder"/>
        </w:category>
        <w:types>
          <w:type w:val="bbPlcHdr"/>
        </w:types>
        <w:behaviors>
          <w:behavior w:val="content"/>
        </w:behaviors>
        <w:guid w:val="{691F5E42-0516-40DA-B520-1C1AC7266E9F}"/>
      </w:docPartPr>
      <w:docPartBody>
        <w:p w:rsidR="00AE119D" w:rsidRDefault="00C5177F" w:rsidP="00C5177F">
          <w:pPr>
            <w:pStyle w:val="030C4E31C4274F43B2D7EDF6CB2B8B72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A1F2295C85134C2B929BB2EE2D27BABD"/>
        <w:category>
          <w:name w:val="General"/>
          <w:gallery w:val="placeholder"/>
        </w:category>
        <w:types>
          <w:type w:val="bbPlcHdr"/>
        </w:types>
        <w:behaviors>
          <w:behavior w:val="content"/>
        </w:behaviors>
        <w:guid w:val="{FD5D2D64-E014-49F1-A446-E19B5307D51D}"/>
      </w:docPartPr>
      <w:docPartBody>
        <w:p w:rsidR="00AE119D" w:rsidRDefault="00C5177F" w:rsidP="00C5177F">
          <w:pPr>
            <w:pStyle w:val="A1F2295C85134C2B929BB2EE2D27BABD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C11735FC4BE94DA2AE04184561EDBF31"/>
        <w:category>
          <w:name w:val="General"/>
          <w:gallery w:val="placeholder"/>
        </w:category>
        <w:types>
          <w:type w:val="bbPlcHdr"/>
        </w:types>
        <w:behaviors>
          <w:behavior w:val="content"/>
        </w:behaviors>
        <w:guid w:val="{DBBAE4A2-6545-4E1A-B0E3-DFF9E7657300}"/>
      </w:docPartPr>
      <w:docPartBody>
        <w:p w:rsidR="00AE119D" w:rsidRDefault="00C5177F" w:rsidP="00C5177F">
          <w:pPr>
            <w:pStyle w:val="C11735FC4BE94DA2AE04184561EDBF31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77E4FCFE2F0F48E0AC1AEB1329540204"/>
        <w:category>
          <w:name w:val="General"/>
          <w:gallery w:val="placeholder"/>
        </w:category>
        <w:types>
          <w:type w:val="bbPlcHdr"/>
        </w:types>
        <w:behaviors>
          <w:behavior w:val="content"/>
        </w:behaviors>
        <w:guid w:val="{C23C2346-998D-4A42-B260-1FFA2328DB05}"/>
      </w:docPartPr>
      <w:docPartBody>
        <w:p w:rsidR="00AE119D" w:rsidRDefault="00C5177F" w:rsidP="00C5177F">
          <w:pPr>
            <w:pStyle w:val="77E4FCFE2F0F48E0AC1AEB1329540204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1FDD5E96FE6D4E529897BED829C9BCD9"/>
        <w:category>
          <w:name w:val="General"/>
          <w:gallery w:val="placeholder"/>
        </w:category>
        <w:types>
          <w:type w:val="bbPlcHdr"/>
        </w:types>
        <w:behaviors>
          <w:behavior w:val="content"/>
        </w:behaviors>
        <w:guid w:val="{FEDDCA7E-BB72-465E-ABF0-CBB5CAD65188}"/>
      </w:docPartPr>
      <w:docPartBody>
        <w:p w:rsidR="00AE119D" w:rsidRDefault="00C5177F" w:rsidP="00C5177F">
          <w:pPr>
            <w:pStyle w:val="1FDD5E96FE6D4E529897BED829C9BCD94"/>
          </w:pPr>
          <w:r w:rsidRPr="00AD5DF7">
            <w:rPr>
              <w:rStyle w:val="PlaceholderText"/>
              <w:rFonts w:ascii="Libre Franklin Thin" w:hAnsi="Libre Franklin Thin"/>
              <w:i/>
              <w:iCs/>
              <w:color w:val="747474" w:themeColor="background2" w:themeShade="80"/>
            </w:rPr>
            <w:t>Type de lieu.</w:t>
          </w:r>
        </w:p>
      </w:docPartBody>
    </w:docPart>
    <w:docPart>
      <w:docPartPr>
        <w:name w:val="792964E0CF794AE997F89F1485685FB5"/>
        <w:category>
          <w:name w:val="General"/>
          <w:gallery w:val="placeholder"/>
        </w:category>
        <w:types>
          <w:type w:val="bbPlcHdr"/>
        </w:types>
        <w:behaviors>
          <w:behavior w:val="content"/>
        </w:behaviors>
        <w:guid w:val="{1BE8588E-ACEB-481C-A9AA-00F8E562D4C7}"/>
      </w:docPartPr>
      <w:docPartBody>
        <w:p w:rsidR="00AE119D" w:rsidRDefault="00C5177F" w:rsidP="00C5177F">
          <w:pPr>
            <w:pStyle w:val="792964E0CF794AE997F89F1485685FB54"/>
          </w:pPr>
          <w:r w:rsidRPr="003603D9">
            <w:rPr>
              <w:rStyle w:val="PlaceholderText"/>
              <w:rFonts w:ascii="Libre Franklin Thin" w:hAnsi="Libre Franklin Thin"/>
              <w:i/>
              <w:iCs/>
              <w:color w:val="747474" w:themeColor="background2" w:themeShade="80"/>
            </w:rPr>
            <w:t>Oui / Non</w:t>
          </w:r>
        </w:p>
      </w:docPartBody>
    </w:docPart>
    <w:docPart>
      <w:docPartPr>
        <w:name w:val="39596A31358B4DBDB6305A564783337C"/>
        <w:category>
          <w:name w:val="General"/>
          <w:gallery w:val="placeholder"/>
        </w:category>
        <w:types>
          <w:type w:val="bbPlcHdr"/>
        </w:types>
        <w:behaviors>
          <w:behavior w:val="content"/>
        </w:behaviors>
        <w:guid w:val="{7895F47A-397E-46AE-A70B-83C5AAF1BBB8}"/>
      </w:docPartPr>
      <w:docPartBody>
        <w:p w:rsidR="00AE119D" w:rsidRDefault="00C5177F" w:rsidP="00C5177F">
          <w:pPr>
            <w:pStyle w:val="39596A31358B4DBDB6305A564783337C4"/>
          </w:pPr>
          <w:r w:rsidRPr="00AD5DF7">
            <w:rPr>
              <w:rStyle w:val="PlaceholderText"/>
              <w:rFonts w:ascii="Libre Franklin Thin" w:hAnsi="Libre Franklin Thin"/>
              <w:i/>
              <w:iCs/>
              <w:color w:val="747474" w:themeColor="background2" w:themeShade="80"/>
            </w:rPr>
            <w:t>Type de caméra.</w:t>
          </w:r>
        </w:p>
      </w:docPartBody>
    </w:docPart>
    <w:docPart>
      <w:docPartPr>
        <w:name w:val="F8C65B40837E42B3A418D7B176547649"/>
        <w:category>
          <w:name w:val="General"/>
          <w:gallery w:val="placeholder"/>
        </w:category>
        <w:types>
          <w:type w:val="bbPlcHdr"/>
        </w:types>
        <w:behaviors>
          <w:behavior w:val="content"/>
        </w:behaviors>
        <w:guid w:val="{C46E89D0-C32E-4D8B-ADB4-793C65B62324}"/>
      </w:docPartPr>
      <w:docPartBody>
        <w:p w:rsidR="00AE119D" w:rsidRDefault="00C5177F" w:rsidP="00C5177F">
          <w:pPr>
            <w:pStyle w:val="F8C65B40837E42B3A418D7B1765476494"/>
          </w:pPr>
          <w:r>
            <w:rPr>
              <w:rStyle w:val="PlaceholderText"/>
              <w:rFonts w:ascii="Libre Franklin Thin" w:hAnsi="Libre Franklin Thin"/>
              <w:i/>
              <w:iCs/>
              <w:color w:val="747474" w:themeColor="background2" w:themeShade="80"/>
            </w:rPr>
            <w:t>Insérez la date</w:t>
          </w:r>
        </w:p>
      </w:docPartBody>
    </w:docPart>
    <w:docPart>
      <w:docPartPr>
        <w:name w:val="04951CC721EA4936B7D5A0464C055568"/>
        <w:category>
          <w:name w:val="General"/>
          <w:gallery w:val="placeholder"/>
        </w:category>
        <w:types>
          <w:type w:val="bbPlcHdr"/>
        </w:types>
        <w:behaviors>
          <w:behavior w:val="content"/>
        </w:behaviors>
        <w:guid w:val="{199547B9-12D5-49B1-9CE4-79E753339AD7}"/>
      </w:docPartPr>
      <w:docPartBody>
        <w:p w:rsidR="00AE119D" w:rsidRDefault="00C5177F" w:rsidP="00C5177F">
          <w:pPr>
            <w:pStyle w:val="04951CC721EA4936B7D5A0464C055568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FE6CFC053C7E421B83588F3F51159F54"/>
        <w:category>
          <w:name w:val="General"/>
          <w:gallery w:val="placeholder"/>
        </w:category>
        <w:types>
          <w:type w:val="bbPlcHdr"/>
        </w:types>
        <w:behaviors>
          <w:behavior w:val="content"/>
        </w:behaviors>
        <w:guid w:val="{EDB999AE-B971-4043-B02E-3CD6AD052FFB}"/>
      </w:docPartPr>
      <w:docPartBody>
        <w:p w:rsidR="00AE119D" w:rsidRDefault="00C5177F" w:rsidP="00C5177F">
          <w:pPr>
            <w:pStyle w:val="FE6CFC053C7E421B83588F3F51159F54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D381506D1F2D40FBA18633E2B24880A8"/>
        <w:category>
          <w:name w:val="General"/>
          <w:gallery w:val="placeholder"/>
        </w:category>
        <w:types>
          <w:type w:val="bbPlcHdr"/>
        </w:types>
        <w:behaviors>
          <w:behavior w:val="content"/>
        </w:behaviors>
        <w:guid w:val="{CC4352EE-A6FB-4306-9EC2-58BF086303E7}"/>
      </w:docPartPr>
      <w:docPartBody>
        <w:p w:rsidR="00AE119D" w:rsidRDefault="00C5177F" w:rsidP="00C5177F">
          <w:pPr>
            <w:pStyle w:val="D381506D1F2D40FBA18633E2B24880A8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F4922F421517416F9E0AC587999F7566"/>
        <w:category>
          <w:name w:val="General"/>
          <w:gallery w:val="placeholder"/>
        </w:category>
        <w:types>
          <w:type w:val="bbPlcHdr"/>
        </w:types>
        <w:behaviors>
          <w:behavior w:val="content"/>
        </w:behaviors>
        <w:guid w:val="{4C83EB33-4BE7-44AC-A84B-2DF701EE1D3A}"/>
      </w:docPartPr>
      <w:docPartBody>
        <w:p w:rsidR="00AE119D" w:rsidRDefault="00C5177F" w:rsidP="00C5177F">
          <w:pPr>
            <w:pStyle w:val="F4922F421517416F9E0AC587999F7566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49C8DD67FAF640FE9A1AC21F3D2209C4"/>
        <w:category>
          <w:name w:val="General"/>
          <w:gallery w:val="placeholder"/>
        </w:category>
        <w:types>
          <w:type w:val="bbPlcHdr"/>
        </w:types>
        <w:behaviors>
          <w:behavior w:val="content"/>
        </w:behaviors>
        <w:guid w:val="{766B6BD2-B281-43CE-878F-DA2D64E0E4E3}"/>
      </w:docPartPr>
      <w:docPartBody>
        <w:p w:rsidR="00AE119D" w:rsidRDefault="00C5177F" w:rsidP="00C5177F">
          <w:pPr>
            <w:pStyle w:val="49C8DD67FAF640FE9A1AC21F3D2209C44"/>
          </w:pPr>
          <w:r w:rsidRPr="00AD5DF7">
            <w:rPr>
              <w:rStyle w:val="PlaceholderText"/>
              <w:rFonts w:ascii="Libre Franklin Thin" w:hAnsi="Libre Franklin Thin"/>
              <w:i/>
              <w:iCs/>
              <w:color w:val="747474" w:themeColor="background2" w:themeShade="80"/>
            </w:rPr>
            <w:t>Type de lieu.</w:t>
          </w:r>
        </w:p>
      </w:docPartBody>
    </w:docPart>
    <w:docPart>
      <w:docPartPr>
        <w:name w:val="28AF09BD867D459B96A8A11CBE7ABAF7"/>
        <w:category>
          <w:name w:val="General"/>
          <w:gallery w:val="placeholder"/>
        </w:category>
        <w:types>
          <w:type w:val="bbPlcHdr"/>
        </w:types>
        <w:behaviors>
          <w:behavior w:val="content"/>
        </w:behaviors>
        <w:guid w:val="{8018E37D-B54D-403A-ACED-7A4947D88699}"/>
      </w:docPartPr>
      <w:docPartBody>
        <w:p w:rsidR="00AE119D" w:rsidRDefault="00C5177F" w:rsidP="00C5177F">
          <w:pPr>
            <w:pStyle w:val="28AF09BD867D459B96A8A11CBE7ABAF74"/>
          </w:pPr>
          <w:r w:rsidRPr="003603D9">
            <w:rPr>
              <w:rStyle w:val="PlaceholderText"/>
              <w:rFonts w:ascii="Libre Franklin Thin" w:hAnsi="Libre Franklin Thin"/>
              <w:i/>
              <w:iCs/>
              <w:color w:val="747474" w:themeColor="background2" w:themeShade="80"/>
            </w:rPr>
            <w:t>Oui / Non</w:t>
          </w:r>
        </w:p>
      </w:docPartBody>
    </w:docPart>
    <w:docPart>
      <w:docPartPr>
        <w:name w:val="AD2A243970974CEBBCCD60813A409D3E"/>
        <w:category>
          <w:name w:val="General"/>
          <w:gallery w:val="placeholder"/>
        </w:category>
        <w:types>
          <w:type w:val="bbPlcHdr"/>
        </w:types>
        <w:behaviors>
          <w:behavior w:val="content"/>
        </w:behaviors>
        <w:guid w:val="{418C1C9E-97D4-4888-973C-8AA5E01A1F84}"/>
      </w:docPartPr>
      <w:docPartBody>
        <w:p w:rsidR="00AE119D" w:rsidRDefault="00C5177F" w:rsidP="00C5177F">
          <w:pPr>
            <w:pStyle w:val="AD2A243970974CEBBCCD60813A409D3E4"/>
          </w:pPr>
          <w:r w:rsidRPr="00AD5DF7">
            <w:rPr>
              <w:rStyle w:val="PlaceholderText"/>
              <w:rFonts w:ascii="Libre Franklin Thin" w:hAnsi="Libre Franklin Thin"/>
              <w:i/>
              <w:iCs/>
              <w:color w:val="747474" w:themeColor="background2" w:themeShade="80"/>
            </w:rPr>
            <w:t>Type de caméra.</w:t>
          </w:r>
        </w:p>
      </w:docPartBody>
    </w:docPart>
    <w:docPart>
      <w:docPartPr>
        <w:name w:val="7AC7C91F957E4909BCF62694FF00DEC5"/>
        <w:category>
          <w:name w:val="General"/>
          <w:gallery w:val="placeholder"/>
        </w:category>
        <w:types>
          <w:type w:val="bbPlcHdr"/>
        </w:types>
        <w:behaviors>
          <w:behavior w:val="content"/>
        </w:behaviors>
        <w:guid w:val="{6E147A64-051B-4870-A049-1D36044A5B70}"/>
      </w:docPartPr>
      <w:docPartBody>
        <w:p w:rsidR="00AE119D" w:rsidRDefault="00C5177F" w:rsidP="00C5177F">
          <w:pPr>
            <w:pStyle w:val="7AC7C91F957E4909BCF62694FF00DEC54"/>
          </w:pPr>
          <w:r>
            <w:rPr>
              <w:rStyle w:val="PlaceholderText"/>
              <w:rFonts w:ascii="Libre Franklin Thin" w:hAnsi="Libre Franklin Thin"/>
              <w:i/>
              <w:iCs/>
              <w:color w:val="747474" w:themeColor="background2" w:themeShade="80"/>
            </w:rPr>
            <w:t>Insérez la date</w:t>
          </w:r>
        </w:p>
      </w:docPartBody>
    </w:docPart>
    <w:docPart>
      <w:docPartPr>
        <w:name w:val="E402FB50F7274C00A4EA52E8E88AF3C3"/>
        <w:category>
          <w:name w:val="General"/>
          <w:gallery w:val="placeholder"/>
        </w:category>
        <w:types>
          <w:type w:val="bbPlcHdr"/>
        </w:types>
        <w:behaviors>
          <w:behavior w:val="content"/>
        </w:behaviors>
        <w:guid w:val="{8C362114-943B-4B5D-A46F-C2A9631A1896}"/>
      </w:docPartPr>
      <w:docPartBody>
        <w:p w:rsidR="00AE119D" w:rsidRDefault="00C5177F" w:rsidP="00C5177F">
          <w:pPr>
            <w:pStyle w:val="E402FB50F7274C00A4EA52E8E88AF3C3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02629E2AB9784A10A2B1AEF1F7177AE1"/>
        <w:category>
          <w:name w:val="General"/>
          <w:gallery w:val="placeholder"/>
        </w:category>
        <w:types>
          <w:type w:val="bbPlcHdr"/>
        </w:types>
        <w:behaviors>
          <w:behavior w:val="content"/>
        </w:behaviors>
        <w:guid w:val="{DE2B4B49-37D0-4334-BCBF-6A3355DBE465}"/>
      </w:docPartPr>
      <w:docPartBody>
        <w:p w:rsidR="00AE119D" w:rsidRDefault="00C5177F" w:rsidP="00C5177F">
          <w:pPr>
            <w:pStyle w:val="02629E2AB9784A10A2B1AEF1F7177AE1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B3455FC868A24369A5A1CCB9325A7137"/>
        <w:category>
          <w:name w:val="General"/>
          <w:gallery w:val="placeholder"/>
        </w:category>
        <w:types>
          <w:type w:val="bbPlcHdr"/>
        </w:types>
        <w:behaviors>
          <w:behavior w:val="content"/>
        </w:behaviors>
        <w:guid w:val="{42818CAC-B250-434F-862B-B5412F5DFDDA}"/>
      </w:docPartPr>
      <w:docPartBody>
        <w:p w:rsidR="00AE119D" w:rsidRDefault="00C5177F" w:rsidP="00C5177F">
          <w:pPr>
            <w:pStyle w:val="B3455FC868A24369A5A1CCB9325A7137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6B64B4A45A3949FEBCB718EDF5DA56DC"/>
        <w:category>
          <w:name w:val="General"/>
          <w:gallery w:val="placeholder"/>
        </w:category>
        <w:types>
          <w:type w:val="bbPlcHdr"/>
        </w:types>
        <w:behaviors>
          <w:behavior w:val="content"/>
        </w:behaviors>
        <w:guid w:val="{AB9A8664-9D1B-44A2-9411-520B00C7413C}"/>
      </w:docPartPr>
      <w:docPartBody>
        <w:p w:rsidR="00AE119D" w:rsidRDefault="00C5177F" w:rsidP="00C5177F">
          <w:pPr>
            <w:pStyle w:val="6B64B4A45A3949FEBCB718EDF5DA56DC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8854DC2BB25B49798E0254F0F3D7A794"/>
        <w:category>
          <w:name w:val="General"/>
          <w:gallery w:val="placeholder"/>
        </w:category>
        <w:types>
          <w:type w:val="bbPlcHdr"/>
        </w:types>
        <w:behaviors>
          <w:behavior w:val="content"/>
        </w:behaviors>
        <w:guid w:val="{432B5428-A580-436C-AB6B-AC10DFDC7496}"/>
      </w:docPartPr>
      <w:docPartBody>
        <w:p w:rsidR="00AE119D" w:rsidRDefault="00C5177F" w:rsidP="00C5177F">
          <w:pPr>
            <w:pStyle w:val="8854DC2BB25B49798E0254F0F3D7A7944"/>
          </w:pPr>
          <w:r w:rsidRPr="00AD5DF7">
            <w:rPr>
              <w:rStyle w:val="PlaceholderText"/>
              <w:rFonts w:ascii="Libre Franklin Thin" w:hAnsi="Libre Franklin Thin"/>
              <w:i/>
              <w:iCs/>
              <w:color w:val="747474" w:themeColor="background2" w:themeShade="80"/>
            </w:rPr>
            <w:t>Type de lieu.</w:t>
          </w:r>
        </w:p>
      </w:docPartBody>
    </w:docPart>
    <w:docPart>
      <w:docPartPr>
        <w:name w:val="3FF1B571C5ED4C8BB5E2B1D281A45F81"/>
        <w:category>
          <w:name w:val="General"/>
          <w:gallery w:val="placeholder"/>
        </w:category>
        <w:types>
          <w:type w:val="bbPlcHdr"/>
        </w:types>
        <w:behaviors>
          <w:behavior w:val="content"/>
        </w:behaviors>
        <w:guid w:val="{0BB513A0-7D73-44A9-8A94-8E90BD027CDB}"/>
      </w:docPartPr>
      <w:docPartBody>
        <w:p w:rsidR="00AE119D" w:rsidRDefault="00C5177F" w:rsidP="00C5177F">
          <w:pPr>
            <w:pStyle w:val="3FF1B571C5ED4C8BB5E2B1D281A45F814"/>
          </w:pPr>
          <w:r w:rsidRPr="003603D9">
            <w:rPr>
              <w:rStyle w:val="PlaceholderText"/>
              <w:rFonts w:ascii="Libre Franklin Thin" w:hAnsi="Libre Franklin Thin"/>
              <w:i/>
              <w:iCs/>
              <w:color w:val="747474" w:themeColor="background2" w:themeShade="80"/>
            </w:rPr>
            <w:t>Oui / Non</w:t>
          </w:r>
        </w:p>
      </w:docPartBody>
    </w:docPart>
    <w:docPart>
      <w:docPartPr>
        <w:name w:val="7A5DB30F7BC74E619C12BB76AD62C3AD"/>
        <w:category>
          <w:name w:val="General"/>
          <w:gallery w:val="placeholder"/>
        </w:category>
        <w:types>
          <w:type w:val="bbPlcHdr"/>
        </w:types>
        <w:behaviors>
          <w:behavior w:val="content"/>
        </w:behaviors>
        <w:guid w:val="{7B765CD8-E5D0-4551-BFB8-15A5281FF78D}"/>
      </w:docPartPr>
      <w:docPartBody>
        <w:p w:rsidR="00AE119D" w:rsidRDefault="00C5177F" w:rsidP="00C5177F">
          <w:pPr>
            <w:pStyle w:val="7A5DB30F7BC74E619C12BB76AD62C3AD4"/>
          </w:pPr>
          <w:r w:rsidRPr="00AD5DF7">
            <w:rPr>
              <w:rStyle w:val="PlaceholderText"/>
              <w:rFonts w:ascii="Libre Franklin Thin" w:hAnsi="Libre Franklin Thin"/>
              <w:i/>
              <w:iCs/>
              <w:color w:val="747474" w:themeColor="background2" w:themeShade="80"/>
            </w:rPr>
            <w:t>Type de caméra.</w:t>
          </w:r>
        </w:p>
      </w:docPartBody>
    </w:docPart>
    <w:docPart>
      <w:docPartPr>
        <w:name w:val="8E73EB07C48547E09E2C6CA50ED012DD"/>
        <w:category>
          <w:name w:val="General"/>
          <w:gallery w:val="placeholder"/>
        </w:category>
        <w:types>
          <w:type w:val="bbPlcHdr"/>
        </w:types>
        <w:behaviors>
          <w:behavior w:val="content"/>
        </w:behaviors>
        <w:guid w:val="{9B6A7FBF-AB70-4207-9619-2CFAF4F80EF3}"/>
      </w:docPartPr>
      <w:docPartBody>
        <w:p w:rsidR="00AE119D" w:rsidRDefault="00C5177F" w:rsidP="00C5177F">
          <w:pPr>
            <w:pStyle w:val="8E73EB07C48547E09E2C6CA50ED012DD4"/>
          </w:pPr>
          <w:r>
            <w:rPr>
              <w:rStyle w:val="PlaceholderText"/>
              <w:rFonts w:ascii="Libre Franklin Thin" w:hAnsi="Libre Franklin Thin"/>
              <w:i/>
              <w:iCs/>
              <w:color w:val="747474" w:themeColor="background2" w:themeShade="80"/>
            </w:rPr>
            <w:t>Insérez la date</w:t>
          </w:r>
        </w:p>
      </w:docPartBody>
    </w:docPart>
    <w:docPart>
      <w:docPartPr>
        <w:name w:val="8F174390F622425EADBD3F03E404F2A3"/>
        <w:category>
          <w:name w:val="General"/>
          <w:gallery w:val="placeholder"/>
        </w:category>
        <w:types>
          <w:type w:val="bbPlcHdr"/>
        </w:types>
        <w:behaviors>
          <w:behavior w:val="content"/>
        </w:behaviors>
        <w:guid w:val="{A1FE15E8-3A87-4B22-AA38-0AB1819E4852}"/>
      </w:docPartPr>
      <w:docPartBody>
        <w:p w:rsidR="00AE119D" w:rsidRDefault="00C5177F" w:rsidP="00C5177F">
          <w:pPr>
            <w:pStyle w:val="8F174390F622425EADBD3F03E404F2A3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F0225FB8E6EE43ADBB765648568E9D0E"/>
        <w:category>
          <w:name w:val="General"/>
          <w:gallery w:val="placeholder"/>
        </w:category>
        <w:types>
          <w:type w:val="bbPlcHdr"/>
        </w:types>
        <w:behaviors>
          <w:behavior w:val="content"/>
        </w:behaviors>
        <w:guid w:val="{2B301FDA-2D7D-42F4-AEE5-ABF55E0415AF}"/>
      </w:docPartPr>
      <w:docPartBody>
        <w:p w:rsidR="00AE119D" w:rsidRDefault="00C5177F" w:rsidP="00C5177F">
          <w:pPr>
            <w:pStyle w:val="F0225FB8E6EE43ADBB765648568E9D0E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5B1761EF21E34A54A16B74CA635B1237"/>
        <w:category>
          <w:name w:val="General"/>
          <w:gallery w:val="placeholder"/>
        </w:category>
        <w:types>
          <w:type w:val="bbPlcHdr"/>
        </w:types>
        <w:behaviors>
          <w:behavior w:val="content"/>
        </w:behaviors>
        <w:guid w:val="{8B0E6262-6898-4F31-B857-1C8E17F80C9E}"/>
      </w:docPartPr>
      <w:docPartBody>
        <w:p w:rsidR="00AE119D" w:rsidRDefault="00C5177F" w:rsidP="00C5177F">
          <w:pPr>
            <w:pStyle w:val="5B1761EF21E34A54A16B74CA635B1237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0EAAD540D213406F82C86E21F9900D21"/>
        <w:category>
          <w:name w:val="General"/>
          <w:gallery w:val="placeholder"/>
        </w:category>
        <w:types>
          <w:type w:val="bbPlcHdr"/>
        </w:types>
        <w:behaviors>
          <w:behavior w:val="content"/>
        </w:behaviors>
        <w:guid w:val="{F2BB6C05-70F4-40D5-B1B7-A3F5A81D5565}"/>
      </w:docPartPr>
      <w:docPartBody>
        <w:p w:rsidR="00AE119D" w:rsidRDefault="00C5177F" w:rsidP="00C5177F">
          <w:pPr>
            <w:pStyle w:val="0EAAD540D213406F82C86E21F9900D21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7E76BDEFE17D4450B7A0B80E878707FC"/>
        <w:category>
          <w:name w:val="General"/>
          <w:gallery w:val="placeholder"/>
        </w:category>
        <w:types>
          <w:type w:val="bbPlcHdr"/>
        </w:types>
        <w:behaviors>
          <w:behavior w:val="content"/>
        </w:behaviors>
        <w:guid w:val="{231DF066-63C0-4FCD-A094-FF8ED3F5E01B}"/>
      </w:docPartPr>
      <w:docPartBody>
        <w:p w:rsidR="00AE119D" w:rsidRDefault="00C5177F" w:rsidP="00C5177F">
          <w:pPr>
            <w:pStyle w:val="7E76BDEFE17D4450B7A0B80E878707FC4"/>
          </w:pPr>
          <w:r w:rsidRPr="00AD5DF7">
            <w:rPr>
              <w:rStyle w:val="PlaceholderText"/>
              <w:rFonts w:ascii="Libre Franklin Thin" w:hAnsi="Libre Franklin Thin"/>
              <w:i/>
              <w:iCs/>
              <w:color w:val="747474" w:themeColor="background2" w:themeShade="80"/>
            </w:rPr>
            <w:t>Type de lieu.</w:t>
          </w:r>
        </w:p>
      </w:docPartBody>
    </w:docPart>
    <w:docPart>
      <w:docPartPr>
        <w:name w:val="AA1CFC0DFF5848018EF6701BA4943BBC"/>
        <w:category>
          <w:name w:val="General"/>
          <w:gallery w:val="placeholder"/>
        </w:category>
        <w:types>
          <w:type w:val="bbPlcHdr"/>
        </w:types>
        <w:behaviors>
          <w:behavior w:val="content"/>
        </w:behaviors>
        <w:guid w:val="{6E869041-3FCF-4233-879E-4197C0BE1246}"/>
      </w:docPartPr>
      <w:docPartBody>
        <w:p w:rsidR="00AE119D" w:rsidRDefault="00C5177F" w:rsidP="00C5177F">
          <w:pPr>
            <w:pStyle w:val="AA1CFC0DFF5848018EF6701BA4943BBC4"/>
          </w:pPr>
          <w:r w:rsidRPr="003603D9">
            <w:rPr>
              <w:rStyle w:val="PlaceholderText"/>
              <w:rFonts w:ascii="Libre Franklin Thin" w:hAnsi="Libre Franklin Thin"/>
              <w:i/>
              <w:iCs/>
              <w:color w:val="747474" w:themeColor="background2" w:themeShade="80"/>
            </w:rPr>
            <w:t>Oui / Non</w:t>
          </w:r>
        </w:p>
      </w:docPartBody>
    </w:docPart>
    <w:docPart>
      <w:docPartPr>
        <w:name w:val="FFFC2493C81043D6B247C063AA94F9E0"/>
        <w:category>
          <w:name w:val="General"/>
          <w:gallery w:val="placeholder"/>
        </w:category>
        <w:types>
          <w:type w:val="bbPlcHdr"/>
        </w:types>
        <w:behaviors>
          <w:behavior w:val="content"/>
        </w:behaviors>
        <w:guid w:val="{ADC266C8-004E-45C5-9E07-AA8EA5003304}"/>
      </w:docPartPr>
      <w:docPartBody>
        <w:p w:rsidR="00AE119D" w:rsidRDefault="00C5177F" w:rsidP="00C5177F">
          <w:pPr>
            <w:pStyle w:val="FFFC2493C81043D6B247C063AA94F9E04"/>
          </w:pPr>
          <w:r w:rsidRPr="00AD5DF7">
            <w:rPr>
              <w:rStyle w:val="PlaceholderText"/>
              <w:rFonts w:ascii="Libre Franklin Thin" w:hAnsi="Libre Franklin Thin"/>
              <w:i/>
              <w:iCs/>
              <w:color w:val="747474" w:themeColor="background2" w:themeShade="80"/>
            </w:rPr>
            <w:t>Type de caméra.</w:t>
          </w:r>
        </w:p>
      </w:docPartBody>
    </w:docPart>
    <w:docPart>
      <w:docPartPr>
        <w:name w:val="632E3CFF7D9F4FE98F8E901EE14EDBA0"/>
        <w:category>
          <w:name w:val="General"/>
          <w:gallery w:val="placeholder"/>
        </w:category>
        <w:types>
          <w:type w:val="bbPlcHdr"/>
        </w:types>
        <w:behaviors>
          <w:behavior w:val="content"/>
        </w:behaviors>
        <w:guid w:val="{9F0C9736-DE37-4E31-8E34-748BE789192C}"/>
      </w:docPartPr>
      <w:docPartBody>
        <w:p w:rsidR="00AE119D" w:rsidRDefault="00C5177F" w:rsidP="00C5177F">
          <w:pPr>
            <w:pStyle w:val="632E3CFF7D9F4FE98F8E901EE14EDBA04"/>
          </w:pPr>
          <w:r>
            <w:rPr>
              <w:rStyle w:val="PlaceholderText"/>
              <w:rFonts w:ascii="Libre Franklin Thin" w:hAnsi="Libre Franklin Thin"/>
              <w:i/>
              <w:iCs/>
              <w:color w:val="747474" w:themeColor="background2" w:themeShade="80"/>
            </w:rPr>
            <w:t>Insérez la date</w:t>
          </w:r>
        </w:p>
      </w:docPartBody>
    </w:docPart>
    <w:docPart>
      <w:docPartPr>
        <w:name w:val="0626F92B5FAF4F38B1A956E1E27B791E"/>
        <w:category>
          <w:name w:val="General"/>
          <w:gallery w:val="placeholder"/>
        </w:category>
        <w:types>
          <w:type w:val="bbPlcHdr"/>
        </w:types>
        <w:behaviors>
          <w:behavior w:val="content"/>
        </w:behaviors>
        <w:guid w:val="{C28E3571-CC9B-4889-BABB-690E3C530061}"/>
      </w:docPartPr>
      <w:docPartBody>
        <w:p w:rsidR="00AE119D" w:rsidRDefault="00C5177F" w:rsidP="00C5177F">
          <w:pPr>
            <w:pStyle w:val="0626F92B5FAF4F38B1A956E1E27B791E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9BB82E6C887E408FA62C4F7B3A8E34A9"/>
        <w:category>
          <w:name w:val="General"/>
          <w:gallery w:val="placeholder"/>
        </w:category>
        <w:types>
          <w:type w:val="bbPlcHdr"/>
        </w:types>
        <w:behaviors>
          <w:behavior w:val="content"/>
        </w:behaviors>
        <w:guid w:val="{2D3C54C6-56B1-4D4E-91A1-BDBB2FDA4092}"/>
      </w:docPartPr>
      <w:docPartBody>
        <w:p w:rsidR="00AE119D" w:rsidRDefault="00C5177F" w:rsidP="00C5177F">
          <w:pPr>
            <w:pStyle w:val="9BB82E6C887E408FA62C4F7B3A8E34A9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C0BFE1E13C644302B50DB4F59E2B27D2"/>
        <w:category>
          <w:name w:val="General"/>
          <w:gallery w:val="placeholder"/>
        </w:category>
        <w:types>
          <w:type w:val="bbPlcHdr"/>
        </w:types>
        <w:behaviors>
          <w:behavior w:val="content"/>
        </w:behaviors>
        <w:guid w:val="{BE6C4278-F204-4130-9AF3-7DA7BA19611C}"/>
      </w:docPartPr>
      <w:docPartBody>
        <w:p w:rsidR="00AE119D" w:rsidRDefault="00C5177F" w:rsidP="00C5177F">
          <w:pPr>
            <w:pStyle w:val="C0BFE1E13C644302B50DB4F59E2B27D2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E9FB1F4ACC724183BBD5864FCD12016F"/>
        <w:category>
          <w:name w:val="General"/>
          <w:gallery w:val="placeholder"/>
        </w:category>
        <w:types>
          <w:type w:val="bbPlcHdr"/>
        </w:types>
        <w:behaviors>
          <w:behavior w:val="content"/>
        </w:behaviors>
        <w:guid w:val="{6701CB63-C350-44AA-A2F0-AB02F5446C6A}"/>
      </w:docPartPr>
      <w:docPartBody>
        <w:p w:rsidR="00AE119D" w:rsidRDefault="00C5177F" w:rsidP="00C5177F">
          <w:pPr>
            <w:pStyle w:val="E9FB1F4ACC724183BBD5864FCD12016F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9D77B03A835F4A59821D4948725935E6"/>
        <w:category>
          <w:name w:val="General"/>
          <w:gallery w:val="placeholder"/>
        </w:category>
        <w:types>
          <w:type w:val="bbPlcHdr"/>
        </w:types>
        <w:behaviors>
          <w:behavior w:val="content"/>
        </w:behaviors>
        <w:guid w:val="{E33FD4CA-F2A5-4338-9CBE-E18F6030B5E8}"/>
      </w:docPartPr>
      <w:docPartBody>
        <w:p w:rsidR="00AE119D" w:rsidRDefault="00C5177F" w:rsidP="00C5177F">
          <w:pPr>
            <w:pStyle w:val="9D77B03A835F4A59821D4948725935E64"/>
          </w:pPr>
          <w:r w:rsidRPr="00AD5DF7">
            <w:rPr>
              <w:rStyle w:val="PlaceholderText"/>
              <w:rFonts w:ascii="Libre Franklin Thin" w:hAnsi="Libre Franklin Thin"/>
              <w:i/>
              <w:iCs/>
              <w:color w:val="747474" w:themeColor="background2" w:themeShade="80"/>
            </w:rPr>
            <w:t>Type de lieu.</w:t>
          </w:r>
        </w:p>
      </w:docPartBody>
    </w:docPart>
    <w:docPart>
      <w:docPartPr>
        <w:name w:val="11E5D5FDF4C646F9A1E12315A1574102"/>
        <w:category>
          <w:name w:val="General"/>
          <w:gallery w:val="placeholder"/>
        </w:category>
        <w:types>
          <w:type w:val="bbPlcHdr"/>
        </w:types>
        <w:behaviors>
          <w:behavior w:val="content"/>
        </w:behaviors>
        <w:guid w:val="{D249BA34-DDBC-49BA-8C43-66F4028377D3}"/>
      </w:docPartPr>
      <w:docPartBody>
        <w:p w:rsidR="00AE119D" w:rsidRDefault="00C5177F" w:rsidP="00C5177F">
          <w:pPr>
            <w:pStyle w:val="11E5D5FDF4C646F9A1E12315A15741024"/>
          </w:pPr>
          <w:r w:rsidRPr="003603D9">
            <w:rPr>
              <w:rStyle w:val="PlaceholderText"/>
              <w:rFonts w:ascii="Libre Franklin Thin" w:hAnsi="Libre Franklin Thin"/>
              <w:i/>
              <w:iCs/>
              <w:color w:val="747474" w:themeColor="background2" w:themeShade="80"/>
            </w:rPr>
            <w:t>Oui / Non</w:t>
          </w:r>
        </w:p>
      </w:docPartBody>
    </w:docPart>
    <w:docPart>
      <w:docPartPr>
        <w:name w:val="F38288D59D674FE5B656BB41CCD6E9C7"/>
        <w:category>
          <w:name w:val="General"/>
          <w:gallery w:val="placeholder"/>
        </w:category>
        <w:types>
          <w:type w:val="bbPlcHdr"/>
        </w:types>
        <w:behaviors>
          <w:behavior w:val="content"/>
        </w:behaviors>
        <w:guid w:val="{24484299-2D0C-40A3-B9F3-88096AFC5A8A}"/>
      </w:docPartPr>
      <w:docPartBody>
        <w:p w:rsidR="00AE119D" w:rsidRDefault="00C5177F" w:rsidP="00C5177F">
          <w:pPr>
            <w:pStyle w:val="F38288D59D674FE5B656BB41CCD6E9C74"/>
          </w:pPr>
          <w:r w:rsidRPr="00AD5DF7">
            <w:rPr>
              <w:rStyle w:val="PlaceholderText"/>
              <w:rFonts w:ascii="Libre Franklin Thin" w:hAnsi="Libre Franklin Thin"/>
              <w:i/>
              <w:iCs/>
              <w:color w:val="747474" w:themeColor="background2" w:themeShade="80"/>
            </w:rPr>
            <w:t>Type de caméra.</w:t>
          </w:r>
        </w:p>
      </w:docPartBody>
    </w:docPart>
    <w:docPart>
      <w:docPartPr>
        <w:name w:val="4D298DD893C8495BBACAE103504DF3D1"/>
        <w:category>
          <w:name w:val="General"/>
          <w:gallery w:val="placeholder"/>
        </w:category>
        <w:types>
          <w:type w:val="bbPlcHdr"/>
        </w:types>
        <w:behaviors>
          <w:behavior w:val="content"/>
        </w:behaviors>
        <w:guid w:val="{F9A98CA7-FF6E-4685-B84E-0B3EDE8BF1D4}"/>
      </w:docPartPr>
      <w:docPartBody>
        <w:p w:rsidR="00AE119D" w:rsidRDefault="00C5177F" w:rsidP="00C5177F">
          <w:pPr>
            <w:pStyle w:val="4D298DD893C8495BBACAE103504DF3D14"/>
          </w:pPr>
          <w:r>
            <w:rPr>
              <w:rStyle w:val="PlaceholderText"/>
              <w:rFonts w:ascii="Libre Franklin Thin" w:hAnsi="Libre Franklin Thin"/>
              <w:i/>
              <w:iCs/>
              <w:color w:val="747474" w:themeColor="background2" w:themeShade="80"/>
            </w:rPr>
            <w:t>Insérez la date</w:t>
          </w:r>
        </w:p>
      </w:docPartBody>
    </w:docPart>
    <w:docPart>
      <w:docPartPr>
        <w:name w:val="1F145B5652B64E8AAC0D4AB400A0130B"/>
        <w:category>
          <w:name w:val="General"/>
          <w:gallery w:val="placeholder"/>
        </w:category>
        <w:types>
          <w:type w:val="bbPlcHdr"/>
        </w:types>
        <w:behaviors>
          <w:behavior w:val="content"/>
        </w:behaviors>
        <w:guid w:val="{0E9FFE29-5775-4253-8B93-7E7CACD2D8CF}"/>
      </w:docPartPr>
      <w:docPartBody>
        <w:p w:rsidR="00AE119D" w:rsidRDefault="00C5177F" w:rsidP="00C5177F">
          <w:pPr>
            <w:pStyle w:val="1F145B5652B64E8AAC0D4AB400A0130B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98EA18BD7AFA47C9875E751FEE84665A"/>
        <w:category>
          <w:name w:val="General"/>
          <w:gallery w:val="placeholder"/>
        </w:category>
        <w:types>
          <w:type w:val="bbPlcHdr"/>
        </w:types>
        <w:behaviors>
          <w:behavior w:val="content"/>
        </w:behaviors>
        <w:guid w:val="{2F7C6746-6D76-4FC1-A53D-99E2649D9101}"/>
      </w:docPartPr>
      <w:docPartBody>
        <w:p w:rsidR="00AE119D" w:rsidRDefault="00C5177F" w:rsidP="00C5177F">
          <w:pPr>
            <w:pStyle w:val="98EA18BD7AFA47C9875E751FEE84665A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647355232C0A44EAB78DC4D6545A3FF9"/>
        <w:category>
          <w:name w:val="General"/>
          <w:gallery w:val="placeholder"/>
        </w:category>
        <w:types>
          <w:type w:val="bbPlcHdr"/>
        </w:types>
        <w:behaviors>
          <w:behavior w:val="content"/>
        </w:behaviors>
        <w:guid w:val="{D8E70DE4-BECC-4811-BC7E-B42A2767A48A}"/>
      </w:docPartPr>
      <w:docPartBody>
        <w:p w:rsidR="00AE119D" w:rsidRDefault="00C5177F" w:rsidP="00C5177F">
          <w:pPr>
            <w:pStyle w:val="647355232C0A44EAB78DC4D6545A3FF9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DF312FB81BCB40F08CD47BC16FBC40BA"/>
        <w:category>
          <w:name w:val="General"/>
          <w:gallery w:val="placeholder"/>
        </w:category>
        <w:types>
          <w:type w:val="bbPlcHdr"/>
        </w:types>
        <w:behaviors>
          <w:behavior w:val="content"/>
        </w:behaviors>
        <w:guid w:val="{C70BD574-E402-4B97-AEB0-3C0B722414BB}"/>
      </w:docPartPr>
      <w:docPartBody>
        <w:p w:rsidR="00AE119D" w:rsidRDefault="00C5177F" w:rsidP="00C5177F">
          <w:pPr>
            <w:pStyle w:val="DF312FB81BCB40F08CD47BC16FBC40BA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EF3D9D22A9964F9190784CDB503E4240"/>
        <w:category>
          <w:name w:val="General"/>
          <w:gallery w:val="placeholder"/>
        </w:category>
        <w:types>
          <w:type w:val="bbPlcHdr"/>
        </w:types>
        <w:behaviors>
          <w:behavior w:val="content"/>
        </w:behaviors>
        <w:guid w:val="{ED21A858-DF82-44BA-BE8A-75CAA1E91E33}"/>
      </w:docPartPr>
      <w:docPartBody>
        <w:p w:rsidR="00AE119D" w:rsidRDefault="00C5177F" w:rsidP="00C5177F">
          <w:pPr>
            <w:pStyle w:val="EF3D9D22A9964F9190784CDB503E42404"/>
          </w:pPr>
          <w:r w:rsidRPr="00AD5DF7">
            <w:rPr>
              <w:rStyle w:val="PlaceholderText"/>
              <w:rFonts w:ascii="Libre Franklin Thin" w:hAnsi="Libre Franklin Thin"/>
              <w:i/>
              <w:iCs/>
              <w:color w:val="747474" w:themeColor="background2" w:themeShade="80"/>
            </w:rPr>
            <w:t>Type de lieu.</w:t>
          </w:r>
        </w:p>
      </w:docPartBody>
    </w:docPart>
    <w:docPart>
      <w:docPartPr>
        <w:name w:val="F5413428FB534A0391964932C7DB83E3"/>
        <w:category>
          <w:name w:val="General"/>
          <w:gallery w:val="placeholder"/>
        </w:category>
        <w:types>
          <w:type w:val="bbPlcHdr"/>
        </w:types>
        <w:behaviors>
          <w:behavior w:val="content"/>
        </w:behaviors>
        <w:guid w:val="{74CEC997-1476-4FE0-9E8D-C65A36291C63}"/>
      </w:docPartPr>
      <w:docPartBody>
        <w:p w:rsidR="00AE119D" w:rsidRDefault="00C5177F" w:rsidP="00C5177F">
          <w:pPr>
            <w:pStyle w:val="F5413428FB534A0391964932C7DB83E34"/>
          </w:pPr>
          <w:r w:rsidRPr="003603D9">
            <w:rPr>
              <w:rStyle w:val="PlaceholderText"/>
              <w:rFonts w:ascii="Libre Franklin Thin" w:hAnsi="Libre Franklin Thin"/>
              <w:i/>
              <w:iCs/>
              <w:color w:val="747474" w:themeColor="background2" w:themeShade="80"/>
            </w:rPr>
            <w:t>Oui / Non</w:t>
          </w:r>
        </w:p>
      </w:docPartBody>
    </w:docPart>
    <w:docPart>
      <w:docPartPr>
        <w:name w:val="DA7410E23F92456681B8C8E65C788E95"/>
        <w:category>
          <w:name w:val="General"/>
          <w:gallery w:val="placeholder"/>
        </w:category>
        <w:types>
          <w:type w:val="bbPlcHdr"/>
        </w:types>
        <w:behaviors>
          <w:behavior w:val="content"/>
        </w:behaviors>
        <w:guid w:val="{AD1EF292-AEE7-44FA-BF25-A98B0FECB0A6}"/>
      </w:docPartPr>
      <w:docPartBody>
        <w:p w:rsidR="00AE119D" w:rsidRDefault="00C5177F" w:rsidP="00C5177F">
          <w:pPr>
            <w:pStyle w:val="DA7410E23F92456681B8C8E65C788E954"/>
          </w:pPr>
          <w:r w:rsidRPr="00AD5DF7">
            <w:rPr>
              <w:rStyle w:val="PlaceholderText"/>
              <w:rFonts w:ascii="Libre Franklin Thin" w:hAnsi="Libre Franklin Thin"/>
              <w:i/>
              <w:iCs/>
              <w:color w:val="747474" w:themeColor="background2" w:themeShade="80"/>
            </w:rPr>
            <w:t>Type de caméra.</w:t>
          </w:r>
        </w:p>
      </w:docPartBody>
    </w:docPart>
    <w:docPart>
      <w:docPartPr>
        <w:name w:val="86BF8C016FE74093B925D4502C306372"/>
        <w:category>
          <w:name w:val="General"/>
          <w:gallery w:val="placeholder"/>
        </w:category>
        <w:types>
          <w:type w:val="bbPlcHdr"/>
        </w:types>
        <w:behaviors>
          <w:behavior w:val="content"/>
        </w:behaviors>
        <w:guid w:val="{99CF1D44-3C7B-49BD-8274-CA8C306365CD}"/>
      </w:docPartPr>
      <w:docPartBody>
        <w:p w:rsidR="00AE119D" w:rsidRDefault="00C5177F" w:rsidP="00C5177F">
          <w:pPr>
            <w:pStyle w:val="86BF8C016FE74093B925D4502C3063724"/>
          </w:pPr>
          <w:r>
            <w:rPr>
              <w:rStyle w:val="PlaceholderText"/>
              <w:rFonts w:ascii="Libre Franklin Thin" w:hAnsi="Libre Franklin Thin"/>
              <w:i/>
              <w:iCs/>
              <w:color w:val="747474" w:themeColor="background2" w:themeShade="80"/>
            </w:rPr>
            <w:t>Insérez la date</w:t>
          </w:r>
        </w:p>
      </w:docPartBody>
    </w:docPart>
    <w:docPart>
      <w:docPartPr>
        <w:name w:val="2B068D5E1DF64185AC2FCCB40ED91799"/>
        <w:category>
          <w:name w:val="General"/>
          <w:gallery w:val="placeholder"/>
        </w:category>
        <w:types>
          <w:type w:val="bbPlcHdr"/>
        </w:types>
        <w:behaviors>
          <w:behavior w:val="content"/>
        </w:behaviors>
        <w:guid w:val="{044F5438-F78E-4180-BD09-4AFFFA059D16}"/>
      </w:docPartPr>
      <w:docPartBody>
        <w:p w:rsidR="00AE119D" w:rsidRDefault="00C5177F" w:rsidP="00C5177F">
          <w:pPr>
            <w:pStyle w:val="2B068D5E1DF64185AC2FCCB40ED91799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556C7037974540BAAA4B56966750FE56"/>
        <w:category>
          <w:name w:val="General"/>
          <w:gallery w:val="placeholder"/>
        </w:category>
        <w:types>
          <w:type w:val="bbPlcHdr"/>
        </w:types>
        <w:behaviors>
          <w:behavior w:val="content"/>
        </w:behaviors>
        <w:guid w:val="{F05C4A63-7359-4094-B88F-6F980AFE6BC0}"/>
      </w:docPartPr>
      <w:docPartBody>
        <w:p w:rsidR="00AE119D" w:rsidRDefault="00C5177F" w:rsidP="00C5177F">
          <w:pPr>
            <w:pStyle w:val="556C7037974540BAAA4B56966750FE56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5773B84B60204115AA39A88DAD7C6F7C"/>
        <w:category>
          <w:name w:val="General"/>
          <w:gallery w:val="placeholder"/>
        </w:category>
        <w:types>
          <w:type w:val="bbPlcHdr"/>
        </w:types>
        <w:behaviors>
          <w:behavior w:val="content"/>
        </w:behaviors>
        <w:guid w:val="{213C7D60-44B5-483E-8F4E-1C28CDDB402B}"/>
      </w:docPartPr>
      <w:docPartBody>
        <w:p w:rsidR="00AE119D" w:rsidRDefault="00C5177F" w:rsidP="00C5177F">
          <w:pPr>
            <w:pStyle w:val="5773B84B60204115AA39A88DAD7C6F7C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295C44B45EB3417B9CDC9C7CB49BD6AF"/>
        <w:category>
          <w:name w:val="General"/>
          <w:gallery w:val="placeholder"/>
        </w:category>
        <w:types>
          <w:type w:val="bbPlcHdr"/>
        </w:types>
        <w:behaviors>
          <w:behavior w:val="content"/>
        </w:behaviors>
        <w:guid w:val="{3315CD4A-883E-4991-BBF6-D03187CA99E2}"/>
      </w:docPartPr>
      <w:docPartBody>
        <w:p w:rsidR="00AE119D" w:rsidRDefault="00C5177F" w:rsidP="00C5177F">
          <w:pPr>
            <w:pStyle w:val="295C44B45EB3417B9CDC9C7CB49BD6AF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00DC09CC049D4109BA0D9852C8B87005"/>
        <w:category>
          <w:name w:val="General"/>
          <w:gallery w:val="placeholder"/>
        </w:category>
        <w:types>
          <w:type w:val="bbPlcHdr"/>
        </w:types>
        <w:behaviors>
          <w:behavior w:val="content"/>
        </w:behaviors>
        <w:guid w:val="{19CC547D-A9A6-46A2-960B-F7FBA31F216F}"/>
      </w:docPartPr>
      <w:docPartBody>
        <w:p w:rsidR="00AE119D" w:rsidRDefault="00C5177F" w:rsidP="00C5177F">
          <w:pPr>
            <w:pStyle w:val="00DC09CC049D4109BA0D9852C8B870054"/>
          </w:pPr>
          <w:r w:rsidRPr="00AD5DF7">
            <w:rPr>
              <w:rStyle w:val="PlaceholderText"/>
              <w:rFonts w:ascii="Libre Franklin Thin" w:hAnsi="Libre Franklin Thin"/>
              <w:i/>
              <w:iCs/>
              <w:color w:val="747474" w:themeColor="background2" w:themeShade="80"/>
            </w:rPr>
            <w:t>Type de lieu.</w:t>
          </w:r>
        </w:p>
      </w:docPartBody>
    </w:docPart>
    <w:docPart>
      <w:docPartPr>
        <w:name w:val="C383182D57CE4D0DB9B4AF88C3872886"/>
        <w:category>
          <w:name w:val="General"/>
          <w:gallery w:val="placeholder"/>
        </w:category>
        <w:types>
          <w:type w:val="bbPlcHdr"/>
        </w:types>
        <w:behaviors>
          <w:behavior w:val="content"/>
        </w:behaviors>
        <w:guid w:val="{1611DD08-C114-4257-83DA-C15F0C311B0E}"/>
      </w:docPartPr>
      <w:docPartBody>
        <w:p w:rsidR="00AE119D" w:rsidRDefault="00C5177F" w:rsidP="00C5177F">
          <w:pPr>
            <w:pStyle w:val="C383182D57CE4D0DB9B4AF88C38728864"/>
          </w:pPr>
          <w:r w:rsidRPr="003603D9">
            <w:rPr>
              <w:rStyle w:val="PlaceholderText"/>
              <w:rFonts w:ascii="Libre Franklin Thin" w:hAnsi="Libre Franklin Thin"/>
              <w:i/>
              <w:iCs/>
              <w:color w:val="747474" w:themeColor="background2" w:themeShade="80"/>
            </w:rPr>
            <w:t>Oui / Non</w:t>
          </w:r>
        </w:p>
      </w:docPartBody>
    </w:docPart>
    <w:docPart>
      <w:docPartPr>
        <w:name w:val="1EAD2985E3D747019EFC8971129D0DB8"/>
        <w:category>
          <w:name w:val="General"/>
          <w:gallery w:val="placeholder"/>
        </w:category>
        <w:types>
          <w:type w:val="bbPlcHdr"/>
        </w:types>
        <w:behaviors>
          <w:behavior w:val="content"/>
        </w:behaviors>
        <w:guid w:val="{0854D2FF-1D3A-4372-BEA4-E7A772F67387}"/>
      </w:docPartPr>
      <w:docPartBody>
        <w:p w:rsidR="00AE119D" w:rsidRDefault="00C5177F" w:rsidP="00C5177F">
          <w:pPr>
            <w:pStyle w:val="1EAD2985E3D747019EFC8971129D0DB84"/>
          </w:pPr>
          <w:r w:rsidRPr="00AD5DF7">
            <w:rPr>
              <w:rStyle w:val="PlaceholderText"/>
              <w:rFonts w:ascii="Libre Franklin Thin" w:hAnsi="Libre Franklin Thin"/>
              <w:i/>
              <w:iCs/>
              <w:color w:val="747474" w:themeColor="background2" w:themeShade="80"/>
            </w:rPr>
            <w:t>Type de caméra.</w:t>
          </w:r>
        </w:p>
      </w:docPartBody>
    </w:docPart>
    <w:docPart>
      <w:docPartPr>
        <w:name w:val="A595B944C8444F76BE29C5504AE71AF7"/>
        <w:category>
          <w:name w:val="General"/>
          <w:gallery w:val="placeholder"/>
        </w:category>
        <w:types>
          <w:type w:val="bbPlcHdr"/>
        </w:types>
        <w:behaviors>
          <w:behavior w:val="content"/>
        </w:behaviors>
        <w:guid w:val="{BBA0423A-9790-4AB1-B12E-AF7D67501188}"/>
      </w:docPartPr>
      <w:docPartBody>
        <w:p w:rsidR="00AE119D" w:rsidRDefault="00C5177F" w:rsidP="00C5177F">
          <w:pPr>
            <w:pStyle w:val="A595B944C8444F76BE29C5504AE71AF74"/>
          </w:pPr>
          <w:r>
            <w:rPr>
              <w:rStyle w:val="PlaceholderText"/>
              <w:rFonts w:ascii="Libre Franklin Thin" w:hAnsi="Libre Franklin Thin"/>
              <w:i/>
              <w:iCs/>
              <w:color w:val="747474" w:themeColor="background2" w:themeShade="80"/>
            </w:rPr>
            <w:t>Insérez la date</w:t>
          </w:r>
        </w:p>
      </w:docPartBody>
    </w:docPart>
    <w:docPart>
      <w:docPartPr>
        <w:name w:val="081D0862B09C47F78AD9DEA1AE52CA94"/>
        <w:category>
          <w:name w:val="General"/>
          <w:gallery w:val="placeholder"/>
        </w:category>
        <w:types>
          <w:type w:val="bbPlcHdr"/>
        </w:types>
        <w:behaviors>
          <w:behavior w:val="content"/>
        </w:behaviors>
        <w:guid w:val="{8D212228-270D-4DF9-B625-6649552DB414}"/>
      </w:docPartPr>
      <w:docPartBody>
        <w:p w:rsidR="00AE119D" w:rsidRDefault="00C5177F" w:rsidP="00C5177F">
          <w:pPr>
            <w:pStyle w:val="081D0862B09C47F78AD9DEA1AE52CA94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3AEACDDAB3C64848905C06EA2CD323E2"/>
        <w:category>
          <w:name w:val="General"/>
          <w:gallery w:val="placeholder"/>
        </w:category>
        <w:types>
          <w:type w:val="bbPlcHdr"/>
        </w:types>
        <w:behaviors>
          <w:behavior w:val="content"/>
        </w:behaviors>
        <w:guid w:val="{5F139DC3-C363-4B04-9C51-C553C6E69F8F}"/>
      </w:docPartPr>
      <w:docPartBody>
        <w:p w:rsidR="00AE119D" w:rsidRDefault="00C5177F" w:rsidP="00C5177F">
          <w:pPr>
            <w:pStyle w:val="3AEACDDAB3C64848905C06EA2CD323E2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A6D98269AD9D419982AE5EF33A52FEC2"/>
        <w:category>
          <w:name w:val="General"/>
          <w:gallery w:val="placeholder"/>
        </w:category>
        <w:types>
          <w:type w:val="bbPlcHdr"/>
        </w:types>
        <w:behaviors>
          <w:behavior w:val="content"/>
        </w:behaviors>
        <w:guid w:val="{FD68530D-715B-48E1-9B46-515BCFAA0CCB}"/>
      </w:docPartPr>
      <w:docPartBody>
        <w:p w:rsidR="00AE119D" w:rsidRDefault="00C5177F" w:rsidP="00C5177F">
          <w:pPr>
            <w:pStyle w:val="A6D98269AD9D419982AE5EF33A52FEC2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81168E8C0682455397C7D134A0A3EE73"/>
        <w:category>
          <w:name w:val="General"/>
          <w:gallery w:val="placeholder"/>
        </w:category>
        <w:types>
          <w:type w:val="bbPlcHdr"/>
        </w:types>
        <w:behaviors>
          <w:behavior w:val="content"/>
        </w:behaviors>
        <w:guid w:val="{4E3A7601-3C0E-4C1A-989A-2CA170CB902D}"/>
      </w:docPartPr>
      <w:docPartBody>
        <w:p w:rsidR="00AE119D" w:rsidRDefault="00C5177F" w:rsidP="00C5177F">
          <w:pPr>
            <w:pStyle w:val="81168E8C0682455397C7D134A0A3EE734"/>
          </w:pPr>
          <w:r>
            <w:rPr>
              <w:rStyle w:val="PlaceholderText"/>
              <w:rFonts w:ascii="Libre Franklin Thin" w:hAnsi="Libre Franklin Thin"/>
              <w:i/>
              <w:iCs/>
              <w:color w:val="747474" w:themeColor="background2" w:themeShade="80"/>
            </w:rPr>
            <w:t>En cas de caméra de surveillance fixe permanente, veuillez préciser</w:t>
          </w:r>
          <w:r w:rsidRPr="00AD5DF7">
            <w:rPr>
              <w:rStyle w:val="PlaceholderText"/>
              <w:rFonts w:ascii="Libre Franklin Thin" w:hAnsi="Libre Franklin Thin"/>
              <w:i/>
              <w:iCs/>
              <w:color w:val="747474" w:themeColor="background2" w:themeShade="80"/>
            </w:rPr>
            <w:t xml:space="preserve"> où </w:t>
          </w:r>
          <w:r>
            <w:rPr>
              <w:rStyle w:val="PlaceholderText"/>
              <w:rFonts w:ascii="Libre Franklin Thin" w:hAnsi="Libre Franklin Thin"/>
              <w:i/>
              <w:iCs/>
              <w:color w:val="747474" w:themeColor="background2" w:themeShade="80"/>
            </w:rPr>
            <w:t xml:space="preserve">est </w:t>
          </w:r>
          <w:r w:rsidRPr="00AD5DF7">
            <w:rPr>
              <w:rStyle w:val="PlaceholderText"/>
              <w:rFonts w:ascii="Libre Franklin Thin" w:hAnsi="Libre Franklin Thin"/>
              <w:i/>
              <w:iCs/>
              <w:color w:val="747474" w:themeColor="background2" w:themeShade="80"/>
            </w:rPr>
            <w:t xml:space="preserve">installée </w:t>
          </w:r>
          <w:r>
            <w:rPr>
              <w:rStyle w:val="PlaceholderText"/>
              <w:rFonts w:ascii="Libre Franklin Thin" w:hAnsi="Libre Franklin Thin"/>
              <w:i/>
              <w:iCs/>
              <w:color w:val="747474" w:themeColor="background2" w:themeShade="80"/>
            </w:rPr>
            <w:t xml:space="preserve">la </w:t>
          </w:r>
          <w:r w:rsidRPr="00AD5DF7">
            <w:rPr>
              <w:rStyle w:val="PlaceholderText"/>
              <w:rFonts w:ascii="Libre Franklin Thin" w:hAnsi="Libre Franklin Thin"/>
              <w:i/>
              <w:iCs/>
              <w:color w:val="747474" w:themeColor="background2" w:themeShade="80"/>
            </w:rPr>
            <w:t>caméra de surveillance</w:t>
          </w:r>
          <w:r>
            <w:rPr>
              <w:rStyle w:val="PlaceholderText"/>
              <w:rFonts w:ascii="Libre Franklin Thin" w:hAnsi="Libre Franklin Thin"/>
              <w:i/>
              <w:iCs/>
              <w:color w:val="747474" w:themeColor="background2" w:themeShade="80"/>
            </w:rPr>
            <w:t xml:space="preserve"> et décrire le lieu filmé</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br/>
          </w:r>
          <w:r>
            <w:rPr>
              <w:rStyle w:val="PlaceholderText"/>
              <w:rFonts w:ascii="Libre Franklin Thin" w:hAnsi="Libre Franklin Thin"/>
              <w:i/>
              <w:iCs/>
              <w:color w:val="747474" w:themeColor="background2" w:themeShade="80"/>
            </w:rPr>
            <w:br/>
            <w:t>En cas de caméra de surveillance fixe temporaire, décrivez le lieu d’installation, les zones surveillées ainsi que les périodes d’utilisation de la caméra.</w:t>
          </w:r>
        </w:p>
      </w:docPartBody>
    </w:docPart>
    <w:docPart>
      <w:docPartPr>
        <w:name w:val="DB91155587F24226811485F836681A40"/>
        <w:category>
          <w:name w:val="General"/>
          <w:gallery w:val="placeholder"/>
        </w:category>
        <w:types>
          <w:type w:val="bbPlcHdr"/>
        </w:types>
        <w:behaviors>
          <w:behavior w:val="content"/>
        </w:behaviors>
        <w:guid w:val="{FD6C8E0A-82AE-4246-87F8-C9808C31FB88}"/>
      </w:docPartPr>
      <w:docPartBody>
        <w:p w:rsidR="00AE119D" w:rsidRDefault="00C5177F" w:rsidP="00C5177F">
          <w:pPr>
            <w:pStyle w:val="DB91155587F24226811485F836681A404"/>
          </w:pPr>
          <w:r w:rsidRPr="00AD5DF7">
            <w:rPr>
              <w:rStyle w:val="PlaceholderText"/>
              <w:rFonts w:ascii="Libre Franklin Thin" w:hAnsi="Libre Franklin Thin"/>
              <w:i/>
              <w:iCs/>
              <w:color w:val="747474" w:themeColor="background2" w:themeShade="80"/>
            </w:rPr>
            <w:t>Type de lieu.</w:t>
          </w:r>
        </w:p>
      </w:docPartBody>
    </w:docPart>
    <w:docPart>
      <w:docPartPr>
        <w:name w:val="7E0A22AE6DF845E099346F65058D9077"/>
        <w:category>
          <w:name w:val="General"/>
          <w:gallery w:val="placeholder"/>
        </w:category>
        <w:types>
          <w:type w:val="bbPlcHdr"/>
        </w:types>
        <w:behaviors>
          <w:behavior w:val="content"/>
        </w:behaviors>
        <w:guid w:val="{1DB8E7EB-EBDC-42BE-941E-D0ECD832C95C}"/>
      </w:docPartPr>
      <w:docPartBody>
        <w:p w:rsidR="00AE119D" w:rsidRDefault="00C5177F" w:rsidP="00C5177F">
          <w:pPr>
            <w:pStyle w:val="7E0A22AE6DF845E099346F65058D90774"/>
          </w:pPr>
          <w:r w:rsidRPr="003603D9">
            <w:rPr>
              <w:rStyle w:val="PlaceholderText"/>
              <w:rFonts w:ascii="Libre Franklin Thin" w:hAnsi="Libre Franklin Thin"/>
              <w:i/>
              <w:iCs/>
              <w:color w:val="747474" w:themeColor="background2" w:themeShade="80"/>
            </w:rPr>
            <w:t>Oui / Non</w:t>
          </w:r>
        </w:p>
      </w:docPartBody>
    </w:docPart>
    <w:docPart>
      <w:docPartPr>
        <w:name w:val="59B7EF0F816D4B22AB8815A6255AA9FD"/>
        <w:category>
          <w:name w:val="General"/>
          <w:gallery w:val="placeholder"/>
        </w:category>
        <w:types>
          <w:type w:val="bbPlcHdr"/>
        </w:types>
        <w:behaviors>
          <w:behavior w:val="content"/>
        </w:behaviors>
        <w:guid w:val="{B2DEB9C5-C39D-4D33-8B78-E94E8D075203}"/>
      </w:docPartPr>
      <w:docPartBody>
        <w:p w:rsidR="00AE119D" w:rsidRDefault="00C5177F" w:rsidP="00C5177F">
          <w:pPr>
            <w:pStyle w:val="59B7EF0F816D4B22AB8815A6255AA9FD4"/>
          </w:pPr>
          <w:r w:rsidRPr="00AD5DF7">
            <w:rPr>
              <w:rStyle w:val="PlaceholderText"/>
              <w:rFonts w:ascii="Libre Franklin Thin" w:hAnsi="Libre Franklin Thin"/>
              <w:i/>
              <w:iCs/>
              <w:color w:val="747474" w:themeColor="background2" w:themeShade="80"/>
            </w:rPr>
            <w:t>Type de caméra.</w:t>
          </w:r>
        </w:p>
      </w:docPartBody>
    </w:docPart>
    <w:docPart>
      <w:docPartPr>
        <w:name w:val="3DFFFE61514A4473B840BD0EC95717B4"/>
        <w:category>
          <w:name w:val="General"/>
          <w:gallery w:val="placeholder"/>
        </w:category>
        <w:types>
          <w:type w:val="bbPlcHdr"/>
        </w:types>
        <w:behaviors>
          <w:behavior w:val="content"/>
        </w:behaviors>
        <w:guid w:val="{660D90F7-BBCE-438A-9890-EB718234CA0D}"/>
      </w:docPartPr>
      <w:docPartBody>
        <w:p w:rsidR="00AE119D" w:rsidRDefault="00C5177F" w:rsidP="00C5177F">
          <w:pPr>
            <w:pStyle w:val="3DFFFE61514A4473B840BD0EC95717B44"/>
          </w:pPr>
          <w:r>
            <w:rPr>
              <w:rStyle w:val="PlaceholderText"/>
              <w:rFonts w:ascii="Libre Franklin Thin" w:hAnsi="Libre Franklin Thin"/>
              <w:i/>
              <w:iCs/>
              <w:color w:val="747474" w:themeColor="background2" w:themeShade="80"/>
            </w:rPr>
            <w:t>Insérez la date</w:t>
          </w:r>
        </w:p>
      </w:docPartBody>
    </w:docPart>
    <w:docPart>
      <w:docPartPr>
        <w:name w:val="93EA40F08E1940328253F50D0623F6D0"/>
        <w:category>
          <w:name w:val="General"/>
          <w:gallery w:val="placeholder"/>
        </w:category>
        <w:types>
          <w:type w:val="bbPlcHdr"/>
        </w:types>
        <w:behaviors>
          <w:behavior w:val="content"/>
        </w:behaviors>
        <w:guid w:val="{9875C041-8DD9-43E7-A30D-E40C424028A0}"/>
      </w:docPartPr>
      <w:docPartBody>
        <w:p w:rsidR="00AE119D" w:rsidRDefault="00C5177F" w:rsidP="00C5177F">
          <w:pPr>
            <w:pStyle w:val="93EA40F08E1940328253F50D0623F6D04"/>
          </w:pPr>
          <w:r>
            <w:rPr>
              <w:rStyle w:val="PlaceholderText"/>
              <w:rFonts w:ascii="Libre Franklin Thin" w:hAnsi="Libre Franklin Thin"/>
              <w:i/>
              <w:iCs/>
              <w:color w:val="747474" w:themeColor="background2" w:themeShade="80"/>
              <w:szCs w:val="18"/>
            </w:rPr>
            <w:t>I</w:t>
          </w:r>
          <w:r>
            <w:rPr>
              <w:rStyle w:val="PlaceholderText"/>
              <w:rFonts w:ascii="Libre Franklin Thin" w:hAnsi="Libre Franklin Thin"/>
              <w:i/>
              <w:iCs/>
              <w:color w:val="747474" w:themeColor="background2" w:themeShade="80"/>
            </w:rPr>
            <w:t>nsérez la date</w:t>
          </w:r>
          <w:r w:rsidRPr="004E00BE">
            <w:rPr>
              <w:rStyle w:val="PlaceholderText"/>
              <w:rFonts w:ascii="Libre Franklin Thin" w:hAnsi="Libre Franklin Thin"/>
              <w:i/>
              <w:iCs/>
              <w:color w:val="747474" w:themeColor="background2" w:themeShade="80"/>
              <w:szCs w:val="18"/>
            </w:rPr>
            <w:t>.</w:t>
          </w:r>
        </w:p>
      </w:docPartBody>
    </w:docPart>
    <w:docPart>
      <w:docPartPr>
        <w:name w:val="C844104006B445628B8BB64EC5FB5062"/>
        <w:category>
          <w:name w:val="General"/>
          <w:gallery w:val="placeholder"/>
        </w:category>
        <w:types>
          <w:type w:val="bbPlcHdr"/>
        </w:types>
        <w:behaviors>
          <w:behavior w:val="content"/>
        </w:behaviors>
        <w:guid w:val="{2EF54FAA-AF7C-4C43-95A5-C5526517A5B6}"/>
      </w:docPartPr>
      <w:docPartBody>
        <w:p w:rsidR="00AE119D" w:rsidRDefault="00C5177F" w:rsidP="00C5177F">
          <w:pPr>
            <w:pStyle w:val="C844104006B445628B8BB64EC5FB50624"/>
          </w:pPr>
          <w:r>
            <w:rPr>
              <w:rStyle w:val="PlaceholderText"/>
              <w:rFonts w:ascii="Libre Franklin Thin" w:hAnsi="Libre Franklin Thin"/>
              <w:i/>
              <w:iCs/>
              <w:color w:val="747474" w:themeColor="background2" w:themeShade="80"/>
            </w:rPr>
            <w:t>Insérez</w:t>
          </w:r>
          <w:r w:rsidRPr="00E66A49">
            <w:rPr>
              <w:rStyle w:val="PlaceholderText"/>
              <w:rFonts w:ascii="Libre Franklin Thin" w:hAnsi="Libre Franklin Thin"/>
              <w:i/>
              <w:iCs/>
              <w:color w:val="747474" w:themeColor="background2" w:themeShade="80"/>
            </w:rPr>
            <w:t xml:space="preserve"> le n°</w:t>
          </w:r>
        </w:p>
      </w:docPartBody>
    </w:docPart>
    <w:docPart>
      <w:docPartPr>
        <w:name w:val="7768BC71088642D7BDC641E9A809B780"/>
        <w:category>
          <w:name w:val="General"/>
          <w:gallery w:val="placeholder"/>
        </w:category>
        <w:types>
          <w:type w:val="bbPlcHdr"/>
        </w:types>
        <w:behaviors>
          <w:behavior w:val="content"/>
        </w:behaviors>
        <w:guid w:val="{2313A504-DBCA-4F17-A354-D9AC9077A10B}"/>
      </w:docPartPr>
      <w:docPartBody>
        <w:p w:rsidR="00AE119D" w:rsidRDefault="00C5177F" w:rsidP="00C5177F">
          <w:pPr>
            <w:pStyle w:val="7768BC71088642D7BDC641E9A809B7804"/>
          </w:pPr>
          <w:r w:rsidRPr="00AD5DF7">
            <w:rPr>
              <w:rStyle w:val="PlaceholderText"/>
              <w:rFonts w:ascii="Libre Franklin Thin" w:hAnsi="Libre Franklin Thin"/>
              <w:i/>
              <w:iCs/>
              <w:color w:val="747474" w:themeColor="background2" w:themeShade="80"/>
            </w:rPr>
            <w:t>Veuillez indiquer la marque, le modèle ainsi que la résolution de chacune des caméras de surveillance actives. Veuillez également fournir une description technique des caméras de surveillance, ainsi que, s’il s’agit de caméras de surveillance fixes, leur emplacement, le cas échéant indiqué sur un plan.</w:t>
          </w:r>
        </w:p>
      </w:docPartBody>
    </w:docPart>
    <w:docPart>
      <w:docPartPr>
        <w:name w:val="9E4775146E1B4FEB8D61630920F54102"/>
        <w:category>
          <w:name w:val="General"/>
          <w:gallery w:val="placeholder"/>
        </w:category>
        <w:types>
          <w:type w:val="bbPlcHdr"/>
        </w:types>
        <w:behaviors>
          <w:behavior w:val="content"/>
        </w:behaviors>
        <w:guid w:val="{C09998BA-879C-4EDD-B985-89155D26F888}"/>
      </w:docPartPr>
      <w:docPartBody>
        <w:p w:rsidR="00AE119D" w:rsidRDefault="00C5177F" w:rsidP="00C5177F">
          <w:pPr>
            <w:pStyle w:val="9E4775146E1B4FEB8D61630920F541024"/>
          </w:pPr>
          <w:r w:rsidRPr="00EA6539">
            <w:rPr>
              <w:rStyle w:val="PlaceholderText"/>
              <w:rFonts w:ascii="Libre Franklin Thin" w:hAnsi="Libre Franklin Thin"/>
              <w:i/>
              <w:iCs/>
              <w:color w:val="747474" w:themeColor="background2" w:themeShade="80"/>
              <w:sz w:val="20"/>
              <w:szCs w:val="20"/>
            </w:rPr>
            <w:t>Veuillez sélectionner la finalité du système de surveillance par caméras</w:t>
          </w:r>
        </w:p>
      </w:docPartBody>
    </w:docPart>
    <w:docPart>
      <w:docPartPr>
        <w:name w:val="CE56362160DD4BE08EC2E5B5FBDADCB7"/>
        <w:category>
          <w:name w:val="General"/>
          <w:gallery w:val="placeholder"/>
        </w:category>
        <w:types>
          <w:type w:val="bbPlcHdr"/>
        </w:types>
        <w:behaviors>
          <w:behavior w:val="content"/>
        </w:behaviors>
        <w:guid w:val="{1FA07A1C-95E0-435C-96D3-86570A65C896}"/>
      </w:docPartPr>
      <w:docPartBody>
        <w:p w:rsidR="00AE119D" w:rsidRDefault="00C5177F" w:rsidP="00C5177F">
          <w:pPr>
            <w:pStyle w:val="CE56362160DD4BE08EC2E5B5FBDADCB74"/>
          </w:pPr>
          <w:r w:rsidRPr="00EA6539">
            <w:rPr>
              <w:rStyle w:val="PlaceholderText"/>
              <w:rFonts w:ascii="Libre Franklin Thin" w:hAnsi="Libre Franklin Thin"/>
              <w:i/>
              <w:iCs/>
              <w:color w:val="747474" w:themeColor="background2" w:themeShade="80"/>
              <w:sz w:val="20"/>
              <w:szCs w:val="20"/>
            </w:rPr>
            <w:t>Veuillez sélectionner la base de licéité sur laquelle se fonde le traitement</w:t>
          </w:r>
        </w:p>
      </w:docPartBody>
    </w:docPart>
    <w:docPart>
      <w:docPartPr>
        <w:name w:val="8E4F86C5C10A42B3BCF38A9719E88247"/>
        <w:category>
          <w:name w:val="General"/>
          <w:gallery w:val="placeholder"/>
        </w:category>
        <w:types>
          <w:type w:val="bbPlcHdr"/>
        </w:types>
        <w:behaviors>
          <w:behavior w:val="content"/>
        </w:behaviors>
        <w:guid w:val="{610A8C6D-E81D-4A2D-8C05-41258DF62803}"/>
      </w:docPartPr>
      <w:docPartBody>
        <w:p w:rsidR="00AE119D" w:rsidRDefault="00C5177F" w:rsidP="00C5177F">
          <w:pPr>
            <w:pStyle w:val="8E4F86C5C10A42B3BCF38A9719E882474"/>
          </w:pPr>
          <w:r w:rsidRPr="00AD5DF7">
            <w:rPr>
              <w:rStyle w:val="PlaceholderText"/>
              <w:rFonts w:ascii="Libre Franklin Thin" w:hAnsi="Libre Franklin Thin"/>
              <w:i/>
              <w:iCs/>
              <w:color w:val="747474" w:themeColor="background2" w:themeShade="80"/>
            </w:rPr>
            <w:t xml:space="preserve">Veuillez fournir de plus amples informations quant </w:t>
          </w:r>
          <w:r>
            <w:rPr>
              <w:rStyle w:val="PlaceholderText"/>
              <w:rFonts w:ascii="Libre Franklin Thin" w:hAnsi="Libre Franklin Thin"/>
              <w:i/>
              <w:iCs/>
              <w:color w:val="747474" w:themeColor="background2" w:themeShade="80"/>
            </w:rPr>
            <w:t xml:space="preserve">aux </w:t>
          </w:r>
          <w:r w:rsidRPr="00AD5DF7">
            <w:rPr>
              <w:rStyle w:val="PlaceholderText"/>
              <w:rFonts w:ascii="Libre Franklin Thin" w:hAnsi="Libre Franklin Thin"/>
              <w:i/>
              <w:iCs/>
              <w:color w:val="747474" w:themeColor="background2" w:themeShade="80"/>
            </w:rPr>
            <w:t>intérêts légitimes</w:t>
          </w:r>
          <w:r>
            <w:rPr>
              <w:rStyle w:val="PlaceholderText"/>
              <w:rFonts w:ascii="Libre Franklin Thin" w:hAnsi="Libre Franklin Thin"/>
              <w:i/>
              <w:iCs/>
              <w:color w:val="747474" w:themeColor="background2" w:themeShade="80"/>
            </w:rPr>
            <w:t xml:space="preserve"> que vous estimez poursuivre, en mentionnant par exemple des tentatives de cambriolage par le passé ou des problèmes de sécurité dans les alentours du lieu filmé, en prenant soin de mettre vos intérêts en balance avec</w:t>
          </w:r>
          <w:r w:rsidRPr="00AD5DF7">
            <w:rPr>
              <w:rStyle w:val="PlaceholderText"/>
              <w:rFonts w:ascii="Libre Franklin Thin" w:hAnsi="Libre Franklin Thin"/>
              <w:i/>
              <w:iCs/>
              <w:color w:val="747474" w:themeColor="background2" w:themeShade="80"/>
            </w:rPr>
            <w:t xml:space="preserve"> le droit à la vie privée des personnes susceptibles d'être filmées</w:t>
          </w:r>
          <w:r>
            <w:rPr>
              <w:rStyle w:val="PlaceholderText"/>
              <w:rFonts w:ascii="Libre Franklin Thin" w:hAnsi="Libre Franklin Thin"/>
              <w:i/>
              <w:iCs/>
              <w:color w:val="747474" w:themeColor="background2" w:themeShade="80"/>
            </w:rPr>
            <w:t>.</w:t>
          </w:r>
        </w:p>
      </w:docPartBody>
    </w:docPart>
    <w:docPart>
      <w:docPartPr>
        <w:name w:val="CD127A0015B247FEBD5741E739CD9B83"/>
        <w:category>
          <w:name w:val="General"/>
          <w:gallery w:val="placeholder"/>
        </w:category>
        <w:types>
          <w:type w:val="bbPlcHdr"/>
        </w:types>
        <w:behaviors>
          <w:behavior w:val="content"/>
        </w:behaviors>
        <w:guid w:val="{06D9B6D2-38B2-414F-9840-D66208E05C6F}"/>
      </w:docPartPr>
      <w:docPartBody>
        <w:p w:rsidR="00AE119D" w:rsidRDefault="00C5177F" w:rsidP="00C5177F">
          <w:pPr>
            <w:pStyle w:val="CD127A0015B247FEBD5741E739CD9B834"/>
          </w:pPr>
          <w:r w:rsidRPr="00AD5DF7">
            <w:rPr>
              <w:rStyle w:val="PlaceholderText"/>
              <w:rFonts w:ascii="Libre Franklin Thin" w:hAnsi="Libre Franklin Thin"/>
              <w:i/>
              <w:iCs/>
              <w:color w:val="747474" w:themeColor="background2" w:themeShade="80"/>
            </w:rPr>
            <w:t xml:space="preserve">Les caméras de surveillance permettent de </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traiter</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 xml:space="preserve">c'est-à-dire de </w:t>
          </w:r>
          <w:r w:rsidRPr="00AD5DF7">
            <w:rPr>
              <w:rStyle w:val="PlaceholderText"/>
              <w:rFonts w:ascii="Libre Franklin Thin" w:hAnsi="Libre Franklin Thin"/>
              <w:i/>
              <w:iCs/>
              <w:color w:val="747474" w:themeColor="background2" w:themeShade="80"/>
            </w:rPr>
            <w:t xml:space="preserve">collecter et </w:t>
          </w:r>
          <w:r>
            <w:rPr>
              <w:rStyle w:val="PlaceholderText"/>
              <w:rFonts w:ascii="Libre Franklin Thin" w:hAnsi="Libre Franklin Thin"/>
              <w:i/>
              <w:iCs/>
              <w:color w:val="747474" w:themeColor="background2" w:themeShade="80"/>
            </w:rPr>
            <w:t>d’</w:t>
          </w:r>
          <w:r w:rsidRPr="00AD5DF7">
            <w:rPr>
              <w:rStyle w:val="PlaceholderText"/>
              <w:rFonts w:ascii="Libre Franklin Thin" w:hAnsi="Libre Franklin Thin"/>
              <w:i/>
              <w:iCs/>
              <w:color w:val="747474" w:themeColor="background2" w:themeShade="80"/>
            </w:rPr>
            <w:t xml:space="preserve">enregistrer) des images. Les </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personnes concernées</w:t>
          </w:r>
          <w:r>
            <w:rPr>
              <w:rStyle w:val="PlaceholderText"/>
              <w:rFonts w:ascii="Libre Franklin Thin" w:hAnsi="Libre Franklin Thin"/>
              <w:i/>
              <w:iCs/>
              <w:color w:val="747474" w:themeColor="background2" w:themeShade="80"/>
            </w:rPr>
            <w:t> »</w:t>
          </w:r>
          <w:r w:rsidRPr="00AD5DF7">
            <w:rPr>
              <w:rStyle w:val="PlaceholderText"/>
              <w:rFonts w:ascii="Libre Franklin Thin" w:hAnsi="Libre Franklin Thin"/>
              <w:i/>
              <w:iCs/>
              <w:color w:val="747474" w:themeColor="background2" w:themeShade="80"/>
            </w:rPr>
            <w:t xml:space="preserve"> sont celles qui apparaissent sur ces images, qui constituent par conséquent des données à caractère personnel des personnes filmées. Veuillez</w:t>
          </w:r>
          <w:r>
            <w:rPr>
              <w:rStyle w:val="PlaceholderText"/>
              <w:rFonts w:ascii="Libre Franklin Thin" w:hAnsi="Libre Franklin Thin"/>
              <w:i/>
              <w:iCs/>
              <w:color w:val="747474" w:themeColor="background2" w:themeShade="80"/>
            </w:rPr>
            <w:t xml:space="preserve"> dès lors</w:t>
          </w:r>
          <w:r w:rsidRPr="00AD5DF7">
            <w:rPr>
              <w:rStyle w:val="PlaceholderText"/>
              <w:rFonts w:ascii="Libre Franklin Thin" w:hAnsi="Libre Franklin Thin"/>
              <w:i/>
              <w:iCs/>
              <w:color w:val="747474" w:themeColor="background2" w:themeShade="80"/>
            </w:rPr>
            <w:t xml:space="preserve"> préciser si les caméras enregistrent des images et du son, et </w:t>
          </w:r>
          <w:r>
            <w:rPr>
              <w:rStyle w:val="PlaceholderText"/>
              <w:rFonts w:ascii="Libre Franklin Thin" w:hAnsi="Libre Franklin Thin"/>
              <w:i/>
              <w:iCs/>
              <w:color w:val="747474" w:themeColor="background2" w:themeShade="80"/>
            </w:rPr>
            <w:t>décrire</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quelles personnes sont</w:t>
          </w:r>
          <w:r w:rsidRPr="00AD5DF7">
            <w:rPr>
              <w:rStyle w:val="PlaceholderText"/>
              <w:rFonts w:ascii="Libre Franklin Thin" w:hAnsi="Libre Franklin Thin"/>
              <w:i/>
              <w:iCs/>
              <w:color w:val="747474" w:themeColor="background2" w:themeShade="80"/>
            </w:rPr>
            <w:t xml:space="preserve"> susceptibles d’être filmées (e.g., les habitants de l’immeuble, les clients, la patientèle, les livreurs, les élèves)</w:t>
          </w:r>
          <w:r>
            <w:rPr>
              <w:rStyle w:val="PlaceholderText"/>
              <w:rFonts w:ascii="Libre Franklin Thin" w:hAnsi="Libre Franklin Thin"/>
              <w:i/>
              <w:iCs/>
              <w:color w:val="747474" w:themeColor="background2" w:themeShade="80"/>
            </w:rPr>
            <w:t>.</w:t>
          </w:r>
          <w:r>
            <w:rPr>
              <w:rStyle w:val="PlaceholderText"/>
            </w:rPr>
            <w:t xml:space="preserve"> </w:t>
          </w:r>
        </w:p>
      </w:docPartBody>
    </w:docPart>
    <w:docPart>
      <w:docPartPr>
        <w:name w:val="BEA90F43015E461EBD1700930CEB55B9"/>
        <w:category>
          <w:name w:val="General"/>
          <w:gallery w:val="placeholder"/>
        </w:category>
        <w:types>
          <w:type w:val="bbPlcHdr"/>
        </w:types>
        <w:behaviors>
          <w:behavior w:val="content"/>
        </w:behaviors>
        <w:guid w:val="{19F2C021-A923-451D-A7A1-5A5AD3124213}"/>
      </w:docPartPr>
      <w:docPartBody>
        <w:p w:rsidR="00AE119D" w:rsidRDefault="00C5177F" w:rsidP="00C5177F">
          <w:pPr>
            <w:pStyle w:val="BEA90F43015E461EBD1700930CEB55B94"/>
          </w:pPr>
          <w:r>
            <w:rPr>
              <w:rStyle w:val="PlaceholderText"/>
              <w:rFonts w:ascii="Libre Franklin Thin" w:hAnsi="Libre Franklin Thin"/>
              <w:i/>
              <w:iCs/>
              <w:color w:val="747474" w:themeColor="background2" w:themeShade="80"/>
            </w:rPr>
            <w:t>La plupart des caméras dites « connectées » permettent aujourd’hui de consulter les images en temps réel/en différé, sur un portail en ligne ou par le biais d’une application mobile. Il peut s’agir tant d’une application dédiée fournie par le fabricant des caméras que d’une application générale de domotique développée par une partie tierce. Veuillez par conséquent préciser où sont traitées les images : à l’adresse où sont placées les caméras ou ailleurs ? Dans l’hypothèse où les images seraient enregistrées dans le cloud, par exemple dans le cadre d’un abonnement souscrit auprès du fabricant/fournisseur du système de surveillance par caméras, veuillez préciser si les serveurs sont</w:t>
          </w:r>
          <w:r w:rsidRPr="00AD5DF7">
            <w:rPr>
              <w:rStyle w:val="PlaceholderText"/>
              <w:rFonts w:ascii="Libre Franklin Thin" w:hAnsi="Libre Franklin Thin"/>
              <w:i/>
              <w:iCs/>
              <w:color w:val="747474" w:themeColor="background2" w:themeShade="80"/>
            </w:rPr>
            <w:t xml:space="preserve"> établis </w:t>
          </w:r>
          <w:r>
            <w:rPr>
              <w:rStyle w:val="PlaceholderText"/>
              <w:rFonts w:ascii="Libre Franklin Thin" w:hAnsi="Libre Franklin Thin"/>
              <w:i/>
              <w:iCs/>
              <w:color w:val="747474" w:themeColor="background2" w:themeShade="80"/>
            </w:rPr>
            <w:t xml:space="preserve">dans l’Union européenne ou </w:t>
          </w:r>
          <w:r w:rsidRPr="00AD5DF7">
            <w:rPr>
              <w:rStyle w:val="PlaceholderText"/>
              <w:rFonts w:ascii="Libre Franklin Thin" w:hAnsi="Libre Franklin Thin"/>
              <w:i/>
              <w:iCs/>
              <w:color w:val="747474" w:themeColor="background2" w:themeShade="80"/>
            </w:rPr>
            <w:t>dans des pays tiers</w:t>
          </w:r>
          <w:r>
            <w:rPr>
              <w:rStyle w:val="PlaceholderText"/>
              <w:rFonts w:ascii="Libre Franklin Thin" w:hAnsi="Libre Franklin Thin"/>
              <w:i/>
              <w:iCs/>
              <w:color w:val="747474" w:themeColor="background2" w:themeShade="80"/>
            </w:rPr>
            <w:t xml:space="preserve"> établis en dehors de l’Union européenne et identifier ce pays tiers</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xml:space="preserve"> Cette information se trouve généralement dans les conditions générales d’utilisation du système de surveillance par caméras ou de l’application utilisée.</w:t>
          </w:r>
        </w:p>
      </w:docPartBody>
    </w:docPart>
    <w:docPart>
      <w:docPartPr>
        <w:name w:val="BEDD333BC35145D2B56A5349B0DE74A7"/>
        <w:category>
          <w:name w:val="General"/>
          <w:gallery w:val="placeholder"/>
        </w:category>
        <w:types>
          <w:type w:val="bbPlcHdr"/>
        </w:types>
        <w:behaviors>
          <w:behavior w:val="content"/>
        </w:behaviors>
        <w:guid w:val="{34388C2B-8DDB-4A11-8337-8B68828BE331}"/>
      </w:docPartPr>
      <w:docPartBody>
        <w:p w:rsidR="00AE119D" w:rsidRDefault="00C5177F" w:rsidP="00C5177F">
          <w:pPr>
            <w:pStyle w:val="BEDD333BC35145D2B56A5349B0DE74A74"/>
          </w:pPr>
          <w:r>
            <w:rPr>
              <w:rStyle w:val="PlaceholderText"/>
              <w:rFonts w:ascii="Libre Franklin Thin" w:hAnsi="Libre Franklin Thin"/>
              <w:i/>
              <w:iCs/>
              <w:color w:val="747474" w:themeColor="background2" w:themeShade="80"/>
            </w:rPr>
            <w:t>Veuillez indiquer</w:t>
          </w:r>
          <w:r w:rsidRPr="00AD5DF7">
            <w:rPr>
              <w:rStyle w:val="PlaceholderText"/>
              <w:rFonts w:ascii="Libre Franklin Thin" w:hAnsi="Libre Franklin Thin"/>
              <w:i/>
              <w:iCs/>
              <w:color w:val="747474" w:themeColor="background2" w:themeShade="80"/>
            </w:rPr>
            <w:t xml:space="preserve"> le délai de conservation </w:t>
          </w:r>
          <w:r>
            <w:rPr>
              <w:rStyle w:val="PlaceholderText"/>
              <w:rFonts w:ascii="Libre Franklin Thin" w:hAnsi="Libre Franklin Thin"/>
              <w:i/>
              <w:iCs/>
              <w:color w:val="747474" w:themeColor="background2" w:themeShade="80"/>
            </w:rPr>
            <w:t>à l’expiration duquel les images enregistrées au moyen des caméra de surveillance sont automatiquement effacées</w:t>
          </w:r>
          <w:r w:rsidRPr="00AD5DF7">
            <w:rPr>
              <w:rStyle w:val="PlaceholderText"/>
              <w:rFonts w:ascii="Libre Franklin Thin" w:hAnsi="Libre Franklin Thin"/>
              <w:i/>
              <w:iCs/>
              <w:color w:val="747474" w:themeColor="background2" w:themeShade="80"/>
            </w:rPr>
            <w:t xml:space="preserve">. La loi caméras prévoit que le délai de conservation est de maximum un mois (3 mois pour les lieux présentant un risque particulier pour la sécurité, </w:t>
          </w:r>
          <w:r>
            <w:rPr>
              <w:rStyle w:val="PlaceholderText"/>
              <w:rFonts w:ascii="Libre Franklin Thin" w:hAnsi="Libre Franklin Thin"/>
              <w:i/>
              <w:iCs/>
              <w:color w:val="747474" w:themeColor="background2" w:themeShade="80"/>
            </w:rPr>
            <w:t xml:space="preserve">tels que </w:t>
          </w:r>
          <w:r w:rsidRPr="00AD5DF7">
            <w:rPr>
              <w:rStyle w:val="PlaceholderText"/>
              <w:rFonts w:ascii="Libre Franklin Thin" w:hAnsi="Libre Franklin Thin"/>
              <w:i/>
              <w:iCs/>
              <w:color w:val="747474" w:themeColor="background2" w:themeShade="80"/>
            </w:rPr>
            <w:t>déterminés par l'article 3 de l'arrêté royal du 6 décembre 2018), sauf si les images permettent d’apporter une preuve ou une identification.</w:t>
          </w:r>
        </w:p>
      </w:docPartBody>
    </w:docPart>
    <w:docPart>
      <w:docPartPr>
        <w:name w:val="4E207750A5C24C85997290E95775B4C8"/>
        <w:category>
          <w:name w:val="General"/>
          <w:gallery w:val="placeholder"/>
        </w:category>
        <w:types>
          <w:type w:val="bbPlcHdr"/>
        </w:types>
        <w:behaviors>
          <w:behavior w:val="content"/>
        </w:behaviors>
        <w:guid w:val="{2F29B27F-64B8-428E-99BC-70A74C9B1364}"/>
      </w:docPartPr>
      <w:docPartBody>
        <w:p w:rsidR="00AE119D" w:rsidRDefault="00C5177F" w:rsidP="00C5177F">
          <w:pPr>
            <w:pStyle w:val="4E207750A5C24C85997290E95775B4C84"/>
          </w:pPr>
          <w:r>
            <w:rPr>
              <w:rStyle w:val="PlaceholderText"/>
              <w:rFonts w:ascii="Libre Franklin Thin" w:hAnsi="Libre Franklin Thin"/>
              <w:i/>
              <w:iCs/>
              <w:color w:val="747474" w:themeColor="background2" w:themeShade="80"/>
            </w:rPr>
            <w:t xml:space="preserve">Veuillez identifier les personnes ou organisations susceptibles de consulter les images captées par vos caméras de surveillance, ou </w:t>
          </w:r>
          <w:r w:rsidRPr="00AD5DF7">
            <w:rPr>
              <w:rStyle w:val="PlaceholderText"/>
              <w:rFonts w:ascii="Libre Franklin Thin" w:hAnsi="Libre Franklin Thin"/>
              <w:i/>
              <w:iCs/>
              <w:color w:val="747474" w:themeColor="background2" w:themeShade="80"/>
            </w:rPr>
            <w:t xml:space="preserve">à qui les </w:t>
          </w:r>
          <w:r>
            <w:rPr>
              <w:rStyle w:val="PlaceholderText"/>
              <w:rFonts w:ascii="Libre Franklin Thin" w:hAnsi="Libre Franklin Thin"/>
              <w:i/>
              <w:iCs/>
              <w:color w:val="747474" w:themeColor="background2" w:themeShade="80"/>
            </w:rPr>
            <w:t xml:space="preserve">images </w:t>
          </w:r>
          <w:r w:rsidRPr="00AD5DF7">
            <w:rPr>
              <w:rStyle w:val="PlaceholderText"/>
              <w:rFonts w:ascii="Libre Franklin Thin" w:hAnsi="Libre Franklin Thin"/>
              <w:i/>
              <w:iCs/>
              <w:color w:val="747474" w:themeColor="background2" w:themeShade="80"/>
            </w:rPr>
            <w:t xml:space="preserve">peuvent être transmises (par exemple </w:t>
          </w:r>
          <w:r>
            <w:rPr>
              <w:rStyle w:val="PlaceholderText"/>
              <w:rFonts w:ascii="Libre Franklin Thin" w:hAnsi="Libre Franklin Thin"/>
              <w:i/>
              <w:iCs/>
              <w:color w:val="747474" w:themeColor="background2" w:themeShade="80"/>
            </w:rPr>
            <w:t>le fabricant des caméras, lorsque les images sont envoyées sur ses serveurs externes, ou une société de gardiennage privé lorsque les caméras sont directement reliées à une centrale d’alarme</w:t>
          </w:r>
          <w:r w:rsidRPr="00AD5DF7">
            <w:rPr>
              <w:rStyle w:val="PlaceholderText"/>
              <w:rFonts w:ascii="Libre Franklin Thin" w:hAnsi="Libre Franklin Thin"/>
              <w:i/>
              <w:iCs/>
              <w:color w:val="747474" w:themeColor="background2" w:themeShade="80"/>
            </w:rPr>
            <w:t>)</w:t>
          </w:r>
          <w:r>
            <w:rPr>
              <w:rStyle w:val="PlaceholderText"/>
              <w:rFonts w:ascii="Libre Franklin Thin" w:hAnsi="Libre Franklin Thin"/>
              <w:i/>
              <w:iCs/>
              <w:color w:val="747474" w:themeColor="background2" w:themeShade="80"/>
            </w:rPr>
            <w:t>. Veuillez également préciser, dans la mesure du possible, le lieu où les images peuvent être consultées par ces destinataires (à savoir, l’adresse de l’établissement du fabricant ou de la société de gardiennage).</w:t>
          </w:r>
          <w:r w:rsidRPr="00AD5DF7">
            <w:rPr>
              <w:rStyle w:val="PlaceholderText"/>
              <w:rFonts w:ascii="Libre Franklin Thin" w:hAnsi="Libre Franklin Thin"/>
              <w:i/>
              <w:iCs/>
              <w:color w:val="747474" w:themeColor="background2" w:themeShade="80"/>
            </w:rPr>
            <w:t xml:space="preserve"> </w:t>
          </w:r>
          <w:r>
            <w:rPr>
              <w:rStyle w:val="PlaceholderText"/>
              <w:rFonts w:ascii="Libre Franklin Thin" w:hAnsi="Libre Franklin Thin"/>
              <w:i/>
              <w:iCs/>
              <w:color w:val="747474" w:themeColor="background2" w:themeShade="80"/>
            </w:rPr>
            <w:t>Au cas où les images des caméras de surveillance seraient enregistrées sur votre propre serveur (installé chez vous), veuillez préciser qui est en mesure de consulter ou d’accéder aux images.</w:t>
          </w:r>
        </w:p>
      </w:docPartBody>
    </w:docPart>
    <w:docPart>
      <w:docPartPr>
        <w:name w:val="A9100F0894984F3A8B29AF7F6A4A8C01"/>
        <w:category>
          <w:name w:val="General"/>
          <w:gallery w:val="placeholder"/>
        </w:category>
        <w:types>
          <w:type w:val="bbPlcHdr"/>
        </w:types>
        <w:behaviors>
          <w:behavior w:val="content"/>
        </w:behaviors>
        <w:guid w:val="{3BD1BD2B-5A67-4E50-9922-38F4AADDE845}"/>
      </w:docPartPr>
      <w:docPartBody>
        <w:p w:rsidR="00C5177F" w:rsidRDefault="00C5177F" w:rsidP="00464263">
          <w:pPr>
            <w:keepNext/>
            <w:spacing w:after="120"/>
            <w:rPr>
              <w:rStyle w:val="PlaceholderText"/>
              <w:rFonts w:ascii="Libre Franklin Thin" w:hAnsi="Libre Franklin Thin"/>
              <w:i/>
              <w:iCs/>
              <w:color w:val="747474" w:themeColor="background2" w:themeShade="80"/>
            </w:rPr>
          </w:pPr>
          <w:r w:rsidRPr="00AD5DF7">
            <w:rPr>
              <w:rStyle w:val="PlaceholderText"/>
              <w:rFonts w:ascii="Libre Franklin Thin" w:hAnsi="Libre Franklin Thin"/>
              <w:i/>
              <w:iCs/>
              <w:color w:val="747474" w:themeColor="background2" w:themeShade="80"/>
            </w:rPr>
            <w:t>Décrivez de quelle manière les services compétents et les personnes concernées ont été / sont informées du traitement d’images, par exemple en précisant la taille du pictogramme ainsi que l’endroit précis où celui-ci est apposé</w:t>
          </w:r>
          <w:r>
            <w:rPr>
              <w:rStyle w:val="PlaceholderText"/>
              <w:rFonts w:ascii="Libre Franklin Thin" w:hAnsi="Libre Franklin Thin"/>
              <w:i/>
              <w:iCs/>
              <w:color w:val="747474" w:themeColor="background2" w:themeShade="80"/>
            </w:rPr>
            <w:t xml:space="preserve">. </w:t>
          </w:r>
        </w:p>
        <w:p w:rsidR="00AE119D" w:rsidRDefault="00C5177F" w:rsidP="00C5177F">
          <w:pPr>
            <w:pStyle w:val="A9100F0894984F3A8B29AF7F6A4A8C014"/>
          </w:pPr>
          <w:r>
            <w:rPr>
              <w:rStyle w:val="PlaceholderText"/>
              <w:rFonts w:ascii="Libre Franklin Thin" w:hAnsi="Libre Franklin Thin"/>
              <w:i/>
              <w:iCs/>
              <w:color w:val="747474" w:themeColor="background2" w:themeShade="80"/>
            </w:rPr>
            <w:t>Lorsqu’il existe une déclaration de confidentialité portant sur le système de surveillance par caméras, recopiez son contenu ici ou fournissez un lien vers une version électronique, publiquement accessible de celle déclaration</w:t>
          </w:r>
          <w:r w:rsidRPr="00AD5DF7">
            <w:rPr>
              <w:rStyle w:val="PlaceholderText"/>
              <w:rFonts w:ascii="Libre Franklin Thin" w:hAnsi="Libre Franklin Thin"/>
              <w:i/>
              <w:iCs/>
              <w:color w:val="747474" w:themeColor="background2" w:themeShade="80"/>
            </w:rPr>
            <w:t>.</w:t>
          </w:r>
        </w:p>
      </w:docPartBody>
    </w:docPart>
    <w:docPart>
      <w:docPartPr>
        <w:name w:val="AC1E624BB813404E89F7B4735A8162E8"/>
        <w:category>
          <w:name w:val="General"/>
          <w:gallery w:val="placeholder"/>
        </w:category>
        <w:types>
          <w:type w:val="bbPlcHdr"/>
        </w:types>
        <w:behaviors>
          <w:behavior w:val="content"/>
        </w:behaviors>
        <w:guid w:val="{6F21FEDF-33C2-4632-907E-B84CCCA81AB3}"/>
      </w:docPartPr>
      <w:docPartBody>
        <w:p w:rsidR="00AE119D" w:rsidRDefault="00C5177F" w:rsidP="00C5177F">
          <w:pPr>
            <w:pStyle w:val="AC1E624BB813404E89F7B4735A8162E84"/>
          </w:pPr>
          <w:r w:rsidRPr="00AD5DF7">
            <w:rPr>
              <w:rStyle w:val="PlaceholderText"/>
              <w:rFonts w:ascii="Libre Franklin Thin" w:hAnsi="Libre Franklin Thin"/>
              <w:i/>
              <w:iCs/>
              <w:color w:val="747474" w:themeColor="background2" w:themeShade="80"/>
            </w:rPr>
            <w:t>Fournissez une description générale des mesures de sécurité techniques et organisationnelles visées à l'article 32, paragraphe 1, du règlement général sur la protection des données (RGPD), dont les mesures de sécurité prises pour empêcher l'accès par des personnes non habilitées et celles qui sont prises dans le cadre de la communication des données à des tiers.</w:t>
          </w:r>
        </w:p>
      </w:docPartBody>
    </w:docPart>
    <w:docPart>
      <w:docPartPr>
        <w:name w:val="8A35F728BFE548D8B558EC09890AF3A0"/>
        <w:category>
          <w:name w:val="General"/>
          <w:gallery w:val="placeholder"/>
        </w:category>
        <w:types>
          <w:type w:val="bbPlcHdr"/>
        </w:types>
        <w:behaviors>
          <w:behavior w:val="content"/>
        </w:behaviors>
        <w:guid w:val="{9EB7DEFF-6C98-4CCE-9AE2-0769021138A3}"/>
      </w:docPartPr>
      <w:docPartBody>
        <w:p w:rsidR="00AE119D" w:rsidRDefault="00C5177F" w:rsidP="00C5177F">
          <w:pPr>
            <w:pStyle w:val="8A35F728BFE548D8B558EC09890AF3A04"/>
          </w:pPr>
          <w:r w:rsidRPr="00E27E3A">
            <w:rPr>
              <w:rStyle w:val="PlaceholderText"/>
              <w:rFonts w:ascii="Libre Franklin Thin" w:hAnsi="Libre Franklin Thin"/>
              <w:i/>
              <w:iCs/>
              <w:color w:val="747474" w:themeColor="background2" w:themeShade="80"/>
            </w:rPr>
            <w:t xml:space="preserve">Insérez la </w:t>
          </w:r>
          <w:r>
            <w:rPr>
              <w:rStyle w:val="PlaceholderText"/>
              <w:rFonts w:ascii="Libre Franklin Thin" w:hAnsi="Libre Franklin Thin"/>
              <w:i/>
              <w:iCs/>
              <w:color w:val="747474" w:themeColor="background2" w:themeShade="80"/>
            </w:rPr>
            <w:t>date</w:t>
          </w:r>
          <w:r w:rsidRPr="00E27E3A">
            <w:rPr>
              <w:rStyle w:val="PlaceholderText"/>
              <w:rFonts w:ascii="Libre Franklin Thin" w:hAnsi="Libre Franklin Thin"/>
              <w:color w:val="747474" w:themeColor="background2" w:themeShade="80"/>
            </w:rPr>
            <w:t>.</w:t>
          </w:r>
        </w:p>
      </w:docPartBody>
    </w:docPart>
    <w:docPart>
      <w:docPartPr>
        <w:name w:val="BBAEE0DB399C4483B6EA1736E5E8E361"/>
        <w:category>
          <w:name w:val="General"/>
          <w:gallery w:val="placeholder"/>
        </w:category>
        <w:types>
          <w:type w:val="bbPlcHdr"/>
        </w:types>
        <w:behaviors>
          <w:behavior w:val="content"/>
        </w:behaviors>
        <w:guid w:val="{BB3B56F0-CEEE-407B-8038-E4F265AE7016}"/>
      </w:docPartPr>
      <w:docPartBody>
        <w:p w:rsidR="00AE119D" w:rsidRDefault="00C5177F" w:rsidP="00C5177F">
          <w:pPr>
            <w:pStyle w:val="BBAEE0DB399C4483B6EA1736E5E8E3614"/>
          </w:pPr>
          <w:r w:rsidRPr="003A3BE4">
            <w:rPr>
              <w:rStyle w:val="PlaceholderText"/>
              <w:rFonts w:ascii="Libre Franklin ExtraLight" w:hAnsi="Libre Franklin ExtraLight"/>
              <w:i/>
              <w:iCs/>
              <w:color w:val="000000" w:themeColor="text1"/>
              <w:sz w:val="14"/>
              <w:szCs w:val="14"/>
            </w:rPr>
            <w:t>Insérez la date</w:t>
          </w:r>
          <w:r w:rsidRPr="003A3BE4">
            <w:rPr>
              <w:rStyle w:val="PlaceholderText"/>
              <w:rFonts w:ascii="Libre Franklin ExtraLight" w:hAnsi="Libre Franklin ExtraLight"/>
              <w:color w:val="000000" w:themeColor="text1"/>
              <w:sz w:val="14"/>
              <w:szCs w:val="14"/>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re Franklin">
    <w:panose1 w:val="00000500000000000000"/>
    <w:charset w:val="00"/>
    <w:family w:val="auto"/>
    <w:pitch w:val="variable"/>
    <w:sig w:usb0="20000007" w:usb1="00000000" w:usb2="00000000" w:usb3="00000000" w:csb0="00000193" w:csb1="00000000"/>
  </w:font>
  <w:font w:name="Libre Franklin SemiBold">
    <w:panose1 w:val="00000700000000000000"/>
    <w:charset w:val="00"/>
    <w:family w:val="auto"/>
    <w:pitch w:val="variable"/>
    <w:sig w:usb0="20000007" w:usb1="00000000" w:usb2="00000000" w:usb3="00000000" w:csb0="00000193" w:csb1="00000000"/>
  </w:font>
  <w:font w:name="Libre Franklin Medium">
    <w:panose1 w:val="00000600000000000000"/>
    <w:charset w:val="00"/>
    <w:family w:val="auto"/>
    <w:pitch w:val="variable"/>
    <w:sig w:usb0="20000007" w:usb1="00000000" w:usb2="00000000" w:usb3="00000000" w:csb0="00000193" w:csb1="00000000"/>
  </w:font>
  <w:font w:name="Libre Franklin Thin">
    <w:panose1 w:val="00000300000000000000"/>
    <w:charset w:val="00"/>
    <w:family w:val="auto"/>
    <w:pitch w:val="variable"/>
    <w:sig w:usb0="20000007" w:usb1="00000000" w:usb2="00000000" w:usb3="00000000" w:csb0="00000193" w:csb1="00000000"/>
  </w:font>
  <w:font w:name="Libre Franklin ExtraLight">
    <w:panose1 w:val="00000300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Libre Franklin Light">
    <w:panose1 w:val="00000400000000000000"/>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19D"/>
    <w:rsid w:val="000B3BA9"/>
    <w:rsid w:val="000D7141"/>
    <w:rsid w:val="00180693"/>
    <w:rsid w:val="001A4513"/>
    <w:rsid w:val="003C4A4C"/>
    <w:rsid w:val="005747D8"/>
    <w:rsid w:val="006A1CE5"/>
    <w:rsid w:val="00AE119D"/>
    <w:rsid w:val="00C5177F"/>
    <w:rsid w:val="00E00777"/>
    <w:rsid w:val="00FC580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177F"/>
    <w:rPr>
      <w:color w:val="666666"/>
    </w:rPr>
  </w:style>
  <w:style w:type="paragraph" w:customStyle="1" w:styleId="62AEAB1ECC7C4F65B896EF2FEE1D93F64">
    <w:name w:val="62AEAB1ECC7C4F65B896EF2FEE1D93F64"/>
    <w:rsid w:val="00C5177F"/>
    <w:pPr>
      <w:spacing w:line="259" w:lineRule="auto"/>
      <w:ind w:left="113"/>
    </w:pPr>
    <w:rPr>
      <w:rFonts w:ascii="Libre Franklin" w:eastAsiaTheme="minorHAnsi" w:hAnsi="Libre Franklin"/>
      <w:sz w:val="18"/>
      <w:szCs w:val="22"/>
      <w:lang w:eastAsia="en-US"/>
    </w:rPr>
  </w:style>
  <w:style w:type="paragraph" w:customStyle="1" w:styleId="5B647AD25F0F456FB72FA5C54C9CE0AF4">
    <w:name w:val="5B647AD25F0F456FB72FA5C54C9CE0AF4"/>
    <w:rsid w:val="00C5177F"/>
    <w:pPr>
      <w:spacing w:line="259" w:lineRule="auto"/>
      <w:ind w:left="113"/>
    </w:pPr>
    <w:rPr>
      <w:rFonts w:ascii="Libre Franklin" w:eastAsiaTheme="minorHAnsi" w:hAnsi="Libre Franklin"/>
      <w:sz w:val="18"/>
      <w:szCs w:val="22"/>
      <w:lang w:eastAsia="en-US"/>
    </w:rPr>
  </w:style>
  <w:style w:type="paragraph" w:customStyle="1" w:styleId="C8F8DE7718DE4C9E84FDED9021E54D854">
    <w:name w:val="C8F8DE7718DE4C9E84FDED9021E54D854"/>
    <w:rsid w:val="00C5177F"/>
    <w:pPr>
      <w:spacing w:line="259" w:lineRule="auto"/>
      <w:ind w:left="113"/>
    </w:pPr>
    <w:rPr>
      <w:rFonts w:ascii="Libre Franklin" w:eastAsiaTheme="minorHAnsi" w:hAnsi="Libre Franklin"/>
      <w:sz w:val="18"/>
      <w:szCs w:val="22"/>
      <w:lang w:eastAsia="en-US"/>
    </w:rPr>
  </w:style>
  <w:style w:type="paragraph" w:customStyle="1" w:styleId="06771BD3E190469897DBA75AD3558B0A4">
    <w:name w:val="06771BD3E190469897DBA75AD3558B0A4"/>
    <w:rsid w:val="00C5177F"/>
    <w:pPr>
      <w:spacing w:line="259" w:lineRule="auto"/>
      <w:ind w:left="113"/>
    </w:pPr>
    <w:rPr>
      <w:rFonts w:ascii="Libre Franklin" w:eastAsiaTheme="minorHAnsi" w:hAnsi="Libre Franklin"/>
      <w:sz w:val="18"/>
      <w:szCs w:val="22"/>
      <w:lang w:eastAsia="en-US"/>
    </w:rPr>
  </w:style>
  <w:style w:type="paragraph" w:customStyle="1" w:styleId="1AC4B0F8AC304278BDB71665E934B0C54">
    <w:name w:val="1AC4B0F8AC304278BDB71665E934B0C54"/>
    <w:rsid w:val="00C5177F"/>
    <w:pPr>
      <w:spacing w:line="259" w:lineRule="auto"/>
      <w:ind w:left="113"/>
    </w:pPr>
    <w:rPr>
      <w:rFonts w:ascii="Libre Franklin" w:eastAsiaTheme="minorHAnsi" w:hAnsi="Libre Franklin"/>
      <w:sz w:val="18"/>
      <w:szCs w:val="22"/>
      <w:lang w:eastAsia="en-US"/>
    </w:rPr>
  </w:style>
  <w:style w:type="paragraph" w:customStyle="1" w:styleId="5C94B8D3E75649729A538A732EEB85934">
    <w:name w:val="5C94B8D3E75649729A538A732EEB85934"/>
    <w:rsid w:val="00C5177F"/>
    <w:pPr>
      <w:spacing w:line="259" w:lineRule="auto"/>
      <w:ind w:left="113"/>
    </w:pPr>
    <w:rPr>
      <w:rFonts w:ascii="Libre Franklin" w:eastAsiaTheme="minorHAnsi" w:hAnsi="Libre Franklin"/>
      <w:sz w:val="18"/>
      <w:szCs w:val="22"/>
      <w:lang w:eastAsia="en-US"/>
    </w:rPr>
  </w:style>
  <w:style w:type="paragraph" w:customStyle="1" w:styleId="F4409C9B8DDD493DA2F73320CC147BAB4">
    <w:name w:val="F4409C9B8DDD493DA2F73320CC147BAB4"/>
    <w:rsid w:val="00C5177F"/>
    <w:pPr>
      <w:spacing w:line="259" w:lineRule="auto"/>
      <w:ind w:left="113"/>
    </w:pPr>
    <w:rPr>
      <w:rFonts w:ascii="Libre Franklin" w:eastAsiaTheme="minorHAnsi" w:hAnsi="Libre Franklin"/>
      <w:sz w:val="18"/>
      <w:szCs w:val="22"/>
      <w:lang w:eastAsia="en-US"/>
    </w:rPr>
  </w:style>
  <w:style w:type="paragraph" w:customStyle="1" w:styleId="78462B3EA8D5450F9B346B7D290036694">
    <w:name w:val="78462B3EA8D5450F9B346B7D290036694"/>
    <w:rsid w:val="00C5177F"/>
    <w:pPr>
      <w:spacing w:line="259" w:lineRule="auto"/>
      <w:ind w:left="113"/>
    </w:pPr>
    <w:rPr>
      <w:rFonts w:ascii="Libre Franklin" w:eastAsiaTheme="minorHAnsi" w:hAnsi="Libre Franklin"/>
      <w:sz w:val="18"/>
      <w:szCs w:val="22"/>
      <w:lang w:eastAsia="en-US"/>
    </w:rPr>
  </w:style>
  <w:style w:type="paragraph" w:customStyle="1" w:styleId="C30EDE7FF33747138AF5F58CC8D144FB4">
    <w:name w:val="C30EDE7FF33747138AF5F58CC8D144FB4"/>
    <w:rsid w:val="00C5177F"/>
    <w:pPr>
      <w:spacing w:line="259" w:lineRule="auto"/>
      <w:ind w:left="113"/>
    </w:pPr>
    <w:rPr>
      <w:rFonts w:ascii="Libre Franklin" w:eastAsiaTheme="minorHAnsi" w:hAnsi="Libre Franklin"/>
      <w:sz w:val="18"/>
      <w:szCs w:val="22"/>
      <w:lang w:eastAsia="en-US"/>
    </w:rPr>
  </w:style>
  <w:style w:type="paragraph" w:customStyle="1" w:styleId="0BD7189208814A909CF857DE7EDBF9304">
    <w:name w:val="0BD7189208814A909CF857DE7EDBF9304"/>
    <w:rsid w:val="00C5177F"/>
    <w:pPr>
      <w:spacing w:line="259" w:lineRule="auto"/>
      <w:ind w:left="113"/>
    </w:pPr>
    <w:rPr>
      <w:rFonts w:ascii="Libre Franklin" w:eastAsiaTheme="minorHAnsi" w:hAnsi="Libre Franklin"/>
      <w:sz w:val="18"/>
      <w:szCs w:val="22"/>
      <w:lang w:eastAsia="en-US"/>
    </w:rPr>
  </w:style>
  <w:style w:type="paragraph" w:customStyle="1" w:styleId="ACA38C895E7540AEAF9E6683449AA2DB4">
    <w:name w:val="ACA38C895E7540AEAF9E6683449AA2DB4"/>
    <w:rsid w:val="00C5177F"/>
    <w:pPr>
      <w:spacing w:line="259" w:lineRule="auto"/>
      <w:ind w:left="113"/>
    </w:pPr>
    <w:rPr>
      <w:rFonts w:ascii="Libre Franklin" w:eastAsiaTheme="minorHAnsi" w:hAnsi="Libre Franklin"/>
      <w:sz w:val="18"/>
      <w:szCs w:val="22"/>
      <w:lang w:eastAsia="en-US"/>
    </w:rPr>
  </w:style>
  <w:style w:type="paragraph" w:customStyle="1" w:styleId="7FF8316182094034BBB3C0E3BB55843B4">
    <w:name w:val="7FF8316182094034BBB3C0E3BB55843B4"/>
    <w:rsid w:val="00C5177F"/>
    <w:pPr>
      <w:spacing w:line="259" w:lineRule="auto"/>
      <w:ind w:left="113"/>
    </w:pPr>
    <w:rPr>
      <w:rFonts w:ascii="Libre Franklin" w:eastAsiaTheme="minorHAnsi" w:hAnsi="Libre Franklin"/>
      <w:sz w:val="18"/>
      <w:szCs w:val="22"/>
      <w:lang w:eastAsia="en-US"/>
    </w:rPr>
  </w:style>
  <w:style w:type="paragraph" w:customStyle="1" w:styleId="27B459A8FAC048108F415C83B8F62FC34">
    <w:name w:val="27B459A8FAC048108F415C83B8F62FC34"/>
    <w:rsid w:val="00C5177F"/>
    <w:pPr>
      <w:spacing w:line="259" w:lineRule="auto"/>
      <w:ind w:left="113"/>
    </w:pPr>
    <w:rPr>
      <w:rFonts w:ascii="Libre Franklin" w:eastAsiaTheme="minorHAnsi" w:hAnsi="Libre Franklin"/>
      <w:sz w:val="18"/>
      <w:szCs w:val="22"/>
      <w:lang w:eastAsia="en-US"/>
    </w:rPr>
  </w:style>
  <w:style w:type="paragraph" w:customStyle="1" w:styleId="E8275E30A8014465A7BA0FEFDC53EBD74">
    <w:name w:val="E8275E30A8014465A7BA0FEFDC53EBD74"/>
    <w:rsid w:val="00C5177F"/>
    <w:pPr>
      <w:spacing w:line="259" w:lineRule="auto"/>
      <w:ind w:left="113"/>
    </w:pPr>
    <w:rPr>
      <w:rFonts w:ascii="Libre Franklin" w:eastAsiaTheme="minorHAnsi" w:hAnsi="Libre Franklin"/>
      <w:sz w:val="18"/>
      <w:szCs w:val="22"/>
      <w:lang w:eastAsia="en-US"/>
    </w:rPr>
  </w:style>
  <w:style w:type="paragraph" w:customStyle="1" w:styleId="AF60D117521C4D82B617070343D75CF24">
    <w:name w:val="AF60D117521C4D82B617070343D75CF24"/>
    <w:rsid w:val="00C5177F"/>
    <w:pPr>
      <w:spacing w:line="259" w:lineRule="auto"/>
      <w:ind w:left="113"/>
    </w:pPr>
    <w:rPr>
      <w:rFonts w:ascii="Libre Franklin" w:eastAsiaTheme="minorHAnsi" w:hAnsi="Libre Franklin"/>
      <w:sz w:val="18"/>
      <w:szCs w:val="22"/>
      <w:lang w:eastAsia="en-US"/>
    </w:rPr>
  </w:style>
  <w:style w:type="paragraph" w:customStyle="1" w:styleId="BE46FF06AAB349C39C5DCE0E32BF5DEE4">
    <w:name w:val="BE46FF06AAB349C39C5DCE0E32BF5DEE4"/>
    <w:rsid w:val="00C5177F"/>
    <w:pPr>
      <w:spacing w:line="259" w:lineRule="auto"/>
      <w:ind w:left="113"/>
    </w:pPr>
    <w:rPr>
      <w:rFonts w:ascii="Libre Franklin" w:eastAsiaTheme="minorHAnsi" w:hAnsi="Libre Franklin"/>
      <w:sz w:val="18"/>
      <w:szCs w:val="22"/>
      <w:lang w:eastAsia="en-US"/>
    </w:rPr>
  </w:style>
  <w:style w:type="paragraph" w:customStyle="1" w:styleId="00B0446108B74881BD394672C45333AF4">
    <w:name w:val="00B0446108B74881BD394672C45333AF4"/>
    <w:rsid w:val="00C5177F"/>
    <w:pPr>
      <w:spacing w:line="259" w:lineRule="auto"/>
      <w:ind w:left="113"/>
    </w:pPr>
    <w:rPr>
      <w:rFonts w:ascii="Libre Franklin" w:eastAsiaTheme="minorHAnsi" w:hAnsi="Libre Franklin"/>
      <w:sz w:val="18"/>
      <w:szCs w:val="22"/>
      <w:lang w:eastAsia="en-US"/>
    </w:rPr>
  </w:style>
  <w:style w:type="paragraph" w:customStyle="1" w:styleId="ABCED902575E4D47896D6E6A47F6DB694">
    <w:name w:val="ABCED902575E4D47896D6E6A47F6DB694"/>
    <w:rsid w:val="00C5177F"/>
    <w:pPr>
      <w:spacing w:line="259" w:lineRule="auto"/>
      <w:ind w:left="113"/>
    </w:pPr>
    <w:rPr>
      <w:rFonts w:ascii="Libre Franklin" w:eastAsiaTheme="minorHAnsi" w:hAnsi="Libre Franklin"/>
      <w:sz w:val="18"/>
      <w:szCs w:val="22"/>
      <w:lang w:eastAsia="en-US"/>
    </w:rPr>
  </w:style>
  <w:style w:type="paragraph" w:customStyle="1" w:styleId="99EAA5EF998140BE9FF0C2A9CD471ADA4">
    <w:name w:val="99EAA5EF998140BE9FF0C2A9CD471ADA4"/>
    <w:rsid w:val="00C5177F"/>
    <w:pPr>
      <w:spacing w:line="259" w:lineRule="auto"/>
      <w:ind w:left="113"/>
    </w:pPr>
    <w:rPr>
      <w:rFonts w:ascii="Libre Franklin" w:eastAsiaTheme="minorHAnsi" w:hAnsi="Libre Franklin"/>
      <w:sz w:val="18"/>
      <w:szCs w:val="22"/>
      <w:lang w:eastAsia="en-US"/>
    </w:rPr>
  </w:style>
  <w:style w:type="paragraph" w:customStyle="1" w:styleId="B206FDF66D3A46E98F51CB12C89F57E94">
    <w:name w:val="B206FDF66D3A46E98F51CB12C89F57E94"/>
    <w:rsid w:val="00C5177F"/>
    <w:pPr>
      <w:spacing w:line="259" w:lineRule="auto"/>
      <w:ind w:left="113"/>
    </w:pPr>
    <w:rPr>
      <w:rFonts w:ascii="Libre Franklin" w:eastAsiaTheme="minorHAnsi" w:hAnsi="Libre Franklin"/>
      <w:sz w:val="18"/>
      <w:szCs w:val="22"/>
      <w:lang w:eastAsia="en-US"/>
    </w:rPr>
  </w:style>
  <w:style w:type="paragraph" w:customStyle="1" w:styleId="E11EFA49ED604B5090EB802D81B3BEB54">
    <w:name w:val="E11EFA49ED604B5090EB802D81B3BEB54"/>
    <w:rsid w:val="00C5177F"/>
    <w:pPr>
      <w:spacing w:line="259" w:lineRule="auto"/>
      <w:ind w:left="113"/>
    </w:pPr>
    <w:rPr>
      <w:rFonts w:ascii="Libre Franklin" w:eastAsiaTheme="minorHAnsi" w:hAnsi="Libre Franklin"/>
      <w:sz w:val="18"/>
      <w:szCs w:val="22"/>
      <w:lang w:eastAsia="en-US"/>
    </w:rPr>
  </w:style>
  <w:style w:type="paragraph" w:customStyle="1" w:styleId="47C81DF500354BA188AB354AF332D0B24">
    <w:name w:val="47C81DF500354BA188AB354AF332D0B24"/>
    <w:rsid w:val="00C5177F"/>
    <w:pPr>
      <w:spacing w:line="259" w:lineRule="auto"/>
      <w:ind w:left="113"/>
    </w:pPr>
    <w:rPr>
      <w:rFonts w:ascii="Libre Franklin" w:eastAsiaTheme="minorHAnsi" w:hAnsi="Libre Franklin"/>
      <w:sz w:val="18"/>
      <w:szCs w:val="22"/>
      <w:lang w:eastAsia="en-US"/>
    </w:rPr>
  </w:style>
  <w:style w:type="paragraph" w:customStyle="1" w:styleId="547C471B9528408AA09A11B7EAA1D4154">
    <w:name w:val="547C471B9528408AA09A11B7EAA1D4154"/>
    <w:rsid w:val="00C5177F"/>
    <w:pPr>
      <w:spacing w:line="259" w:lineRule="auto"/>
      <w:ind w:left="113"/>
    </w:pPr>
    <w:rPr>
      <w:rFonts w:ascii="Libre Franklin" w:eastAsiaTheme="minorHAnsi" w:hAnsi="Libre Franklin"/>
      <w:sz w:val="18"/>
      <w:szCs w:val="22"/>
      <w:lang w:eastAsia="en-US"/>
    </w:rPr>
  </w:style>
  <w:style w:type="paragraph" w:customStyle="1" w:styleId="E731CA3291DB4AA8B147BE4CF03AD3754">
    <w:name w:val="E731CA3291DB4AA8B147BE4CF03AD3754"/>
    <w:rsid w:val="00C5177F"/>
    <w:pPr>
      <w:spacing w:line="259" w:lineRule="auto"/>
      <w:ind w:left="113"/>
    </w:pPr>
    <w:rPr>
      <w:rFonts w:ascii="Libre Franklin" w:eastAsiaTheme="minorHAnsi" w:hAnsi="Libre Franklin"/>
      <w:sz w:val="18"/>
      <w:szCs w:val="22"/>
      <w:lang w:eastAsia="en-US"/>
    </w:rPr>
  </w:style>
  <w:style w:type="paragraph" w:customStyle="1" w:styleId="DFDA22B9A1B0444EB61AD119CEE017E24">
    <w:name w:val="DFDA22B9A1B0444EB61AD119CEE017E24"/>
    <w:rsid w:val="00C5177F"/>
    <w:pPr>
      <w:spacing w:line="259" w:lineRule="auto"/>
      <w:ind w:left="113"/>
    </w:pPr>
    <w:rPr>
      <w:rFonts w:ascii="Libre Franklin" w:eastAsiaTheme="minorHAnsi" w:hAnsi="Libre Franklin"/>
      <w:sz w:val="18"/>
      <w:szCs w:val="22"/>
      <w:lang w:eastAsia="en-US"/>
    </w:rPr>
  </w:style>
  <w:style w:type="paragraph" w:customStyle="1" w:styleId="D6701264548E433299DBC84C715667BD4">
    <w:name w:val="D6701264548E433299DBC84C715667BD4"/>
    <w:rsid w:val="00C5177F"/>
    <w:pPr>
      <w:spacing w:line="259" w:lineRule="auto"/>
      <w:ind w:left="113"/>
    </w:pPr>
    <w:rPr>
      <w:rFonts w:ascii="Libre Franklin" w:eastAsiaTheme="minorHAnsi" w:hAnsi="Libre Franklin"/>
      <w:sz w:val="18"/>
      <w:szCs w:val="22"/>
      <w:lang w:eastAsia="en-US"/>
    </w:rPr>
  </w:style>
  <w:style w:type="paragraph" w:customStyle="1" w:styleId="9ECE2FFF908F4E9AACC47B5C0D7985104">
    <w:name w:val="9ECE2FFF908F4E9AACC47B5C0D7985104"/>
    <w:rsid w:val="00C5177F"/>
    <w:pPr>
      <w:spacing w:line="259" w:lineRule="auto"/>
      <w:ind w:left="113"/>
    </w:pPr>
    <w:rPr>
      <w:rFonts w:ascii="Libre Franklin" w:eastAsiaTheme="minorHAnsi" w:hAnsi="Libre Franklin"/>
      <w:sz w:val="18"/>
      <w:szCs w:val="22"/>
      <w:lang w:eastAsia="en-US"/>
    </w:rPr>
  </w:style>
  <w:style w:type="paragraph" w:customStyle="1" w:styleId="A3040441951E4EFDBC78F074E590ACFA4">
    <w:name w:val="A3040441951E4EFDBC78F074E590ACFA4"/>
    <w:rsid w:val="00C5177F"/>
    <w:pPr>
      <w:spacing w:line="259" w:lineRule="auto"/>
      <w:ind w:left="113"/>
    </w:pPr>
    <w:rPr>
      <w:rFonts w:ascii="Libre Franklin" w:eastAsiaTheme="minorHAnsi" w:hAnsi="Libre Franklin"/>
      <w:sz w:val="18"/>
      <w:szCs w:val="22"/>
      <w:lang w:eastAsia="en-US"/>
    </w:rPr>
  </w:style>
  <w:style w:type="paragraph" w:customStyle="1" w:styleId="57A17E7AF81143A8862C542BFD367E094">
    <w:name w:val="57A17E7AF81143A8862C542BFD367E094"/>
    <w:rsid w:val="00C5177F"/>
    <w:pPr>
      <w:spacing w:line="259" w:lineRule="auto"/>
      <w:ind w:left="113"/>
    </w:pPr>
    <w:rPr>
      <w:rFonts w:ascii="Libre Franklin" w:eastAsiaTheme="minorHAnsi" w:hAnsi="Libre Franklin"/>
      <w:sz w:val="18"/>
      <w:szCs w:val="22"/>
      <w:lang w:eastAsia="en-US"/>
    </w:rPr>
  </w:style>
  <w:style w:type="paragraph" w:customStyle="1" w:styleId="10D1F6F708624F45A39C0DEFF29845BC4">
    <w:name w:val="10D1F6F708624F45A39C0DEFF29845BC4"/>
    <w:rsid w:val="00C5177F"/>
    <w:pPr>
      <w:spacing w:line="259" w:lineRule="auto"/>
      <w:ind w:left="113"/>
    </w:pPr>
    <w:rPr>
      <w:rFonts w:ascii="Libre Franklin" w:eastAsiaTheme="minorHAnsi" w:hAnsi="Libre Franklin"/>
      <w:sz w:val="18"/>
      <w:szCs w:val="22"/>
      <w:lang w:eastAsia="en-US"/>
    </w:rPr>
  </w:style>
  <w:style w:type="paragraph" w:customStyle="1" w:styleId="E2F8C3AE6FC14BF2B60AA15CE34F3F244">
    <w:name w:val="E2F8C3AE6FC14BF2B60AA15CE34F3F244"/>
    <w:rsid w:val="00C5177F"/>
    <w:pPr>
      <w:spacing w:line="259" w:lineRule="auto"/>
      <w:ind w:left="113"/>
    </w:pPr>
    <w:rPr>
      <w:rFonts w:ascii="Libre Franklin" w:eastAsiaTheme="minorHAnsi" w:hAnsi="Libre Franklin"/>
      <w:sz w:val="18"/>
      <w:szCs w:val="22"/>
      <w:lang w:eastAsia="en-US"/>
    </w:rPr>
  </w:style>
  <w:style w:type="paragraph" w:customStyle="1" w:styleId="F1567893E5C849EC86893B6CAF8AAB604">
    <w:name w:val="F1567893E5C849EC86893B6CAF8AAB604"/>
    <w:rsid w:val="00C5177F"/>
    <w:pPr>
      <w:spacing w:line="259" w:lineRule="auto"/>
      <w:ind w:left="113"/>
    </w:pPr>
    <w:rPr>
      <w:rFonts w:ascii="Libre Franklin" w:eastAsiaTheme="minorHAnsi" w:hAnsi="Libre Franklin"/>
      <w:sz w:val="18"/>
      <w:szCs w:val="22"/>
      <w:lang w:eastAsia="en-US"/>
    </w:rPr>
  </w:style>
  <w:style w:type="paragraph" w:customStyle="1" w:styleId="AD28610971124A96AE7899FA03744A604">
    <w:name w:val="AD28610971124A96AE7899FA03744A604"/>
    <w:rsid w:val="00C5177F"/>
    <w:pPr>
      <w:spacing w:line="259" w:lineRule="auto"/>
      <w:ind w:left="113"/>
    </w:pPr>
    <w:rPr>
      <w:rFonts w:ascii="Libre Franklin" w:eastAsiaTheme="minorHAnsi" w:hAnsi="Libre Franklin"/>
      <w:sz w:val="18"/>
      <w:szCs w:val="22"/>
      <w:lang w:eastAsia="en-US"/>
    </w:rPr>
  </w:style>
  <w:style w:type="paragraph" w:customStyle="1" w:styleId="E4291783788E424FAB0A2D7E355E39044">
    <w:name w:val="E4291783788E424FAB0A2D7E355E39044"/>
    <w:rsid w:val="00C5177F"/>
    <w:pPr>
      <w:spacing w:line="259" w:lineRule="auto"/>
      <w:ind w:left="113"/>
    </w:pPr>
    <w:rPr>
      <w:rFonts w:ascii="Libre Franklin" w:eastAsiaTheme="minorHAnsi" w:hAnsi="Libre Franklin"/>
      <w:sz w:val="18"/>
      <w:szCs w:val="22"/>
      <w:lang w:eastAsia="en-US"/>
    </w:rPr>
  </w:style>
  <w:style w:type="paragraph" w:customStyle="1" w:styleId="13059D4973CB46ACA38030D6535C3D074">
    <w:name w:val="13059D4973CB46ACA38030D6535C3D074"/>
    <w:rsid w:val="00C5177F"/>
    <w:pPr>
      <w:spacing w:line="259" w:lineRule="auto"/>
      <w:ind w:left="113"/>
    </w:pPr>
    <w:rPr>
      <w:rFonts w:ascii="Libre Franklin" w:eastAsiaTheme="minorHAnsi" w:hAnsi="Libre Franklin"/>
      <w:sz w:val="18"/>
      <w:szCs w:val="22"/>
      <w:lang w:eastAsia="en-US"/>
    </w:rPr>
  </w:style>
  <w:style w:type="paragraph" w:customStyle="1" w:styleId="7C8EDC7D31554366BCE23C16D4CC369F4">
    <w:name w:val="7C8EDC7D31554366BCE23C16D4CC369F4"/>
    <w:rsid w:val="00C5177F"/>
    <w:pPr>
      <w:spacing w:line="259" w:lineRule="auto"/>
      <w:ind w:left="113"/>
    </w:pPr>
    <w:rPr>
      <w:rFonts w:ascii="Libre Franklin" w:eastAsiaTheme="minorHAnsi" w:hAnsi="Libre Franklin"/>
      <w:sz w:val="18"/>
      <w:szCs w:val="22"/>
      <w:lang w:eastAsia="en-US"/>
    </w:rPr>
  </w:style>
  <w:style w:type="paragraph" w:customStyle="1" w:styleId="A1D3FFAC0A5F4B79A932ACDE227B22DF4">
    <w:name w:val="A1D3FFAC0A5F4B79A932ACDE227B22DF4"/>
    <w:rsid w:val="00C5177F"/>
    <w:pPr>
      <w:spacing w:line="259" w:lineRule="auto"/>
      <w:ind w:left="113"/>
    </w:pPr>
    <w:rPr>
      <w:rFonts w:ascii="Libre Franklin" w:eastAsiaTheme="minorHAnsi" w:hAnsi="Libre Franklin"/>
      <w:sz w:val="18"/>
      <w:szCs w:val="22"/>
      <w:lang w:eastAsia="en-US"/>
    </w:rPr>
  </w:style>
  <w:style w:type="paragraph" w:customStyle="1" w:styleId="A548C59B794343C6B53FD33B64276DEA4">
    <w:name w:val="A548C59B794343C6B53FD33B64276DEA4"/>
    <w:rsid w:val="00C5177F"/>
    <w:pPr>
      <w:spacing w:line="259" w:lineRule="auto"/>
      <w:ind w:left="113"/>
    </w:pPr>
    <w:rPr>
      <w:rFonts w:ascii="Libre Franklin" w:eastAsiaTheme="minorHAnsi" w:hAnsi="Libre Franklin"/>
      <w:sz w:val="18"/>
      <w:szCs w:val="22"/>
      <w:lang w:eastAsia="en-US"/>
    </w:rPr>
  </w:style>
  <w:style w:type="paragraph" w:customStyle="1" w:styleId="0AF6FD8179FB4BB2A1135257ABA6BCDE4">
    <w:name w:val="0AF6FD8179FB4BB2A1135257ABA6BCDE4"/>
    <w:rsid w:val="00C5177F"/>
    <w:pPr>
      <w:spacing w:line="259" w:lineRule="auto"/>
      <w:ind w:left="113"/>
    </w:pPr>
    <w:rPr>
      <w:rFonts w:ascii="Libre Franklin" w:eastAsiaTheme="minorHAnsi" w:hAnsi="Libre Franklin"/>
      <w:sz w:val="18"/>
      <w:szCs w:val="22"/>
      <w:lang w:eastAsia="en-US"/>
    </w:rPr>
  </w:style>
  <w:style w:type="paragraph" w:customStyle="1" w:styleId="FAB53E5E55444757AFBCCFC811D14A1E4">
    <w:name w:val="FAB53E5E55444757AFBCCFC811D14A1E4"/>
    <w:rsid w:val="00C5177F"/>
    <w:pPr>
      <w:spacing w:line="259" w:lineRule="auto"/>
      <w:ind w:left="113"/>
    </w:pPr>
    <w:rPr>
      <w:rFonts w:ascii="Libre Franklin" w:eastAsiaTheme="minorHAnsi" w:hAnsi="Libre Franklin"/>
      <w:sz w:val="18"/>
      <w:szCs w:val="22"/>
      <w:lang w:eastAsia="en-US"/>
    </w:rPr>
  </w:style>
  <w:style w:type="paragraph" w:customStyle="1" w:styleId="6C6BF31BADC046229907978E5424259B4">
    <w:name w:val="6C6BF31BADC046229907978E5424259B4"/>
    <w:rsid w:val="00C5177F"/>
    <w:pPr>
      <w:spacing w:line="259" w:lineRule="auto"/>
      <w:ind w:left="113"/>
    </w:pPr>
    <w:rPr>
      <w:rFonts w:ascii="Libre Franklin" w:eastAsiaTheme="minorHAnsi" w:hAnsi="Libre Franklin"/>
      <w:sz w:val="18"/>
      <w:szCs w:val="22"/>
      <w:lang w:eastAsia="en-US"/>
    </w:rPr>
  </w:style>
  <w:style w:type="paragraph" w:customStyle="1" w:styleId="8230E974B0054E55A47235BCF7BD8F6A4">
    <w:name w:val="8230E974B0054E55A47235BCF7BD8F6A4"/>
    <w:rsid w:val="00C5177F"/>
    <w:pPr>
      <w:spacing w:line="259" w:lineRule="auto"/>
      <w:ind w:left="113"/>
    </w:pPr>
    <w:rPr>
      <w:rFonts w:ascii="Libre Franklin" w:eastAsiaTheme="minorHAnsi" w:hAnsi="Libre Franklin"/>
      <w:sz w:val="18"/>
      <w:szCs w:val="22"/>
      <w:lang w:eastAsia="en-US"/>
    </w:rPr>
  </w:style>
  <w:style w:type="paragraph" w:customStyle="1" w:styleId="3D8B42AD08F846A2A3CB6AC604B3A1674">
    <w:name w:val="3D8B42AD08F846A2A3CB6AC604B3A1674"/>
    <w:rsid w:val="00C5177F"/>
    <w:pPr>
      <w:spacing w:line="259" w:lineRule="auto"/>
      <w:ind w:left="113"/>
    </w:pPr>
    <w:rPr>
      <w:rFonts w:ascii="Libre Franklin" w:eastAsiaTheme="minorHAnsi" w:hAnsi="Libre Franklin"/>
      <w:sz w:val="18"/>
      <w:szCs w:val="22"/>
      <w:lang w:eastAsia="en-US"/>
    </w:rPr>
  </w:style>
  <w:style w:type="paragraph" w:customStyle="1" w:styleId="E1EFF470C6664F4BB6F9AA3ADF489BE74">
    <w:name w:val="E1EFF470C6664F4BB6F9AA3ADF489BE74"/>
    <w:rsid w:val="00C5177F"/>
    <w:pPr>
      <w:spacing w:line="259" w:lineRule="auto"/>
      <w:ind w:left="113"/>
    </w:pPr>
    <w:rPr>
      <w:rFonts w:ascii="Libre Franklin" w:eastAsiaTheme="minorHAnsi" w:hAnsi="Libre Franklin"/>
      <w:sz w:val="18"/>
      <w:szCs w:val="22"/>
      <w:lang w:eastAsia="en-US"/>
    </w:rPr>
  </w:style>
  <w:style w:type="paragraph" w:customStyle="1" w:styleId="CE7E17B3234F41FE926F02A0479DEE164">
    <w:name w:val="CE7E17B3234F41FE926F02A0479DEE164"/>
    <w:rsid w:val="00C5177F"/>
    <w:pPr>
      <w:spacing w:line="259" w:lineRule="auto"/>
      <w:ind w:left="113"/>
    </w:pPr>
    <w:rPr>
      <w:rFonts w:ascii="Libre Franklin" w:eastAsiaTheme="minorHAnsi" w:hAnsi="Libre Franklin"/>
      <w:sz w:val="18"/>
      <w:szCs w:val="22"/>
      <w:lang w:eastAsia="en-US"/>
    </w:rPr>
  </w:style>
  <w:style w:type="paragraph" w:customStyle="1" w:styleId="825F0073F6F64ABA8012D040FC49F20E4">
    <w:name w:val="825F0073F6F64ABA8012D040FC49F20E4"/>
    <w:rsid w:val="00C5177F"/>
    <w:pPr>
      <w:spacing w:line="259" w:lineRule="auto"/>
      <w:ind w:left="113"/>
    </w:pPr>
    <w:rPr>
      <w:rFonts w:ascii="Libre Franklin" w:eastAsiaTheme="minorHAnsi" w:hAnsi="Libre Franklin"/>
      <w:sz w:val="18"/>
      <w:szCs w:val="22"/>
      <w:lang w:eastAsia="en-US"/>
    </w:rPr>
  </w:style>
  <w:style w:type="paragraph" w:customStyle="1" w:styleId="552BE5CB2B2744D3B7069B4BDFF4CEAC4">
    <w:name w:val="552BE5CB2B2744D3B7069B4BDFF4CEAC4"/>
    <w:rsid w:val="00C5177F"/>
    <w:pPr>
      <w:spacing w:line="259" w:lineRule="auto"/>
      <w:ind w:left="113"/>
    </w:pPr>
    <w:rPr>
      <w:rFonts w:ascii="Libre Franklin" w:eastAsiaTheme="minorHAnsi" w:hAnsi="Libre Franklin"/>
      <w:sz w:val="18"/>
      <w:szCs w:val="22"/>
      <w:lang w:eastAsia="en-US"/>
    </w:rPr>
  </w:style>
  <w:style w:type="paragraph" w:customStyle="1" w:styleId="528CC3C225764D7B875D9ABE89DE0BD44">
    <w:name w:val="528CC3C225764D7B875D9ABE89DE0BD44"/>
    <w:rsid w:val="00C5177F"/>
    <w:pPr>
      <w:spacing w:line="259" w:lineRule="auto"/>
      <w:ind w:left="113"/>
    </w:pPr>
    <w:rPr>
      <w:rFonts w:ascii="Libre Franklin" w:eastAsiaTheme="minorHAnsi" w:hAnsi="Libre Franklin"/>
      <w:sz w:val="18"/>
      <w:szCs w:val="22"/>
      <w:lang w:eastAsia="en-US"/>
    </w:rPr>
  </w:style>
  <w:style w:type="paragraph" w:customStyle="1" w:styleId="B165C4A8B8C34845B079E0D80D940C544">
    <w:name w:val="B165C4A8B8C34845B079E0D80D940C544"/>
    <w:rsid w:val="00C5177F"/>
    <w:pPr>
      <w:spacing w:line="259" w:lineRule="auto"/>
      <w:ind w:left="113"/>
    </w:pPr>
    <w:rPr>
      <w:rFonts w:ascii="Libre Franklin" w:eastAsiaTheme="minorHAnsi" w:hAnsi="Libre Franklin"/>
      <w:sz w:val="18"/>
      <w:szCs w:val="22"/>
      <w:lang w:eastAsia="en-US"/>
    </w:rPr>
  </w:style>
  <w:style w:type="paragraph" w:customStyle="1" w:styleId="A9B29AC72C7F4D87B964A35E1EA7AC894">
    <w:name w:val="A9B29AC72C7F4D87B964A35E1EA7AC894"/>
    <w:rsid w:val="00C5177F"/>
    <w:pPr>
      <w:spacing w:line="259" w:lineRule="auto"/>
      <w:ind w:left="113"/>
    </w:pPr>
    <w:rPr>
      <w:rFonts w:ascii="Libre Franklin" w:eastAsiaTheme="minorHAnsi" w:hAnsi="Libre Franklin"/>
      <w:sz w:val="18"/>
      <w:szCs w:val="22"/>
      <w:lang w:eastAsia="en-US"/>
    </w:rPr>
  </w:style>
  <w:style w:type="paragraph" w:customStyle="1" w:styleId="15207C0EA6964BF2A91F030E0521267C4">
    <w:name w:val="15207C0EA6964BF2A91F030E0521267C4"/>
    <w:rsid w:val="00C5177F"/>
    <w:pPr>
      <w:spacing w:line="259" w:lineRule="auto"/>
      <w:ind w:left="113"/>
    </w:pPr>
    <w:rPr>
      <w:rFonts w:ascii="Libre Franklin" w:eastAsiaTheme="minorHAnsi" w:hAnsi="Libre Franklin"/>
      <w:sz w:val="18"/>
      <w:szCs w:val="22"/>
      <w:lang w:eastAsia="en-US"/>
    </w:rPr>
  </w:style>
  <w:style w:type="paragraph" w:customStyle="1" w:styleId="141352BE1378414B8E18B73EAC9C81C74">
    <w:name w:val="141352BE1378414B8E18B73EAC9C81C74"/>
    <w:rsid w:val="00C5177F"/>
    <w:pPr>
      <w:spacing w:line="259" w:lineRule="auto"/>
      <w:ind w:left="113"/>
    </w:pPr>
    <w:rPr>
      <w:rFonts w:ascii="Libre Franklin" w:eastAsiaTheme="minorHAnsi" w:hAnsi="Libre Franklin"/>
      <w:sz w:val="18"/>
      <w:szCs w:val="22"/>
      <w:lang w:eastAsia="en-US"/>
    </w:rPr>
  </w:style>
  <w:style w:type="paragraph" w:customStyle="1" w:styleId="2B4A02AADCCF4073805365E53453E7774">
    <w:name w:val="2B4A02AADCCF4073805365E53453E7774"/>
    <w:rsid w:val="00C5177F"/>
    <w:pPr>
      <w:spacing w:line="259" w:lineRule="auto"/>
      <w:ind w:left="113"/>
    </w:pPr>
    <w:rPr>
      <w:rFonts w:ascii="Libre Franklin" w:eastAsiaTheme="minorHAnsi" w:hAnsi="Libre Franklin"/>
      <w:sz w:val="18"/>
      <w:szCs w:val="22"/>
      <w:lang w:eastAsia="en-US"/>
    </w:rPr>
  </w:style>
  <w:style w:type="paragraph" w:customStyle="1" w:styleId="A8BEC157DAF14C95B25BE1814E4C8EC54">
    <w:name w:val="A8BEC157DAF14C95B25BE1814E4C8EC54"/>
    <w:rsid w:val="00C5177F"/>
    <w:pPr>
      <w:spacing w:line="259" w:lineRule="auto"/>
      <w:ind w:left="113"/>
    </w:pPr>
    <w:rPr>
      <w:rFonts w:ascii="Libre Franklin" w:eastAsiaTheme="minorHAnsi" w:hAnsi="Libre Franklin"/>
      <w:sz w:val="18"/>
      <w:szCs w:val="22"/>
      <w:lang w:eastAsia="en-US"/>
    </w:rPr>
  </w:style>
  <w:style w:type="paragraph" w:customStyle="1" w:styleId="489DCB92E36E4DDD8B8CF8CD10F6EF744">
    <w:name w:val="489DCB92E36E4DDD8B8CF8CD10F6EF744"/>
    <w:rsid w:val="00C5177F"/>
    <w:pPr>
      <w:spacing w:line="259" w:lineRule="auto"/>
      <w:ind w:left="113"/>
    </w:pPr>
    <w:rPr>
      <w:rFonts w:ascii="Libre Franklin" w:eastAsiaTheme="minorHAnsi" w:hAnsi="Libre Franklin"/>
      <w:sz w:val="18"/>
      <w:szCs w:val="22"/>
      <w:lang w:eastAsia="en-US"/>
    </w:rPr>
  </w:style>
  <w:style w:type="paragraph" w:customStyle="1" w:styleId="FDCEEE37123E4F64964A8D6C3E9A83184">
    <w:name w:val="FDCEEE37123E4F64964A8D6C3E9A83184"/>
    <w:rsid w:val="00C5177F"/>
    <w:pPr>
      <w:spacing w:line="259" w:lineRule="auto"/>
      <w:ind w:left="113"/>
    </w:pPr>
    <w:rPr>
      <w:rFonts w:ascii="Libre Franklin" w:eastAsiaTheme="minorHAnsi" w:hAnsi="Libre Franklin"/>
      <w:sz w:val="18"/>
      <w:szCs w:val="22"/>
      <w:lang w:eastAsia="en-US"/>
    </w:rPr>
  </w:style>
  <w:style w:type="paragraph" w:customStyle="1" w:styleId="19A0B4F5487C4DEB980557BD9CB3BC074">
    <w:name w:val="19A0B4F5487C4DEB980557BD9CB3BC074"/>
    <w:rsid w:val="00C5177F"/>
    <w:pPr>
      <w:spacing w:line="259" w:lineRule="auto"/>
      <w:ind w:left="113"/>
    </w:pPr>
    <w:rPr>
      <w:rFonts w:ascii="Libre Franklin" w:eastAsiaTheme="minorHAnsi" w:hAnsi="Libre Franklin"/>
      <w:sz w:val="18"/>
      <w:szCs w:val="22"/>
      <w:lang w:eastAsia="en-US"/>
    </w:rPr>
  </w:style>
  <w:style w:type="paragraph" w:customStyle="1" w:styleId="845F0697E8324B3C80A3D51489E13A9D4">
    <w:name w:val="845F0697E8324B3C80A3D51489E13A9D4"/>
    <w:rsid w:val="00C5177F"/>
    <w:pPr>
      <w:spacing w:line="259" w:lineRule="auto"/>
      <w:ind w:left="113"/>
    </w:pPr>
    <w:rPr>
      <w:rFonts w:ascii="Libre Franklin" w:eastAsiaTheme="minorHAnsi" w:hAnsi="Libre Franklin"/>
      <w:sz w:val="18"/>
      <w:szCs w:val="22"/>
      <w:lang w:eastAsia="en-US"/>
    </w:rPr>
  </w:style>
  <w:style w:type="paragraph" w:customStyle="1" w:styleId="030C4E31C4274F43B2D7EDF6CB2B8B724">
    <w:name w:val="030C4E31C4274F43B2D7EDF6CB2B8B724"/>
    <w:rsid w:val="00C5177F"/>
    <w:pPr>
      <w:spacing w:line="259" w:lineRule="auto"/>
      <w:ind w:left="113"/>
    </w:pPr>
    <w:rPr>
      <w:rFonts w:ascii="Libre Franklin" w:eastAsiaTheme="minorHAnsi" w:hAnsi="Libre Franklin"/>
      <w:sz w:val="18"/>
      <w:szCs w:val="22"/>
      <w:lang w:eastAsia="en-US"/>
    </w:rPr>
  </w:style>
  <w:style w:type="paragraph" w:customStyle="1" w:styleId="A1F2295C85134C2B929BB2EE2D27BABD4">
    <w:name w:val="A1F2295C85134C2B929BB2EE2D27BABD4"/>
    <w:rsid w:val="00C5177F"/>
    <w:pPr>
      <w:spacing w:line="259" w:lineRule="auto"/>
      <w:ind w:left="113"/>
    </w:pPr>
    <w:rPr>
      <w:rFonts w:ascii="Libre Franklin" w:eastAsiaTheme="minorHAnsi" w:hAnsi="Libre Franklin"/>
      <w:sz w:val="18"/>
      <w:szCs w:val="22"/>
      <w:lang w:eastAsia="en-US"/>
    </w:rPr>
  </w:style>
  <w:style w:type="paragraph" w:customStyle="1" w:styleId="C11735FC4BE94DA2AE04184561EDBF314">
    <w:name w:val="C11735FC4BE94DA2AE04184561EDBF314"/>
    <w:rsid w:val="00C5177F"/>
    <w:pPr>
      <w:spacing w:line="259" w:lineRule="auto"/>
      <w:ind w:left="113"/>
    </w:pPr>
    <w:rPr>
      <w:rFonts w:ascii="Libre Franklin" w:eastAsiaTheme="minorHAnsi" w:hAnsi="Libre Franklin"/>
      <w:sz w:val="18"/>
      <w:szCs w:val="22"/>
      <w:lang w:eastAsia="en-US"/>
    </w:rPr>
  </w:style>
  <w:style w:type="paragraph" w:customStyle="1" w:styleId="77E4FCFE2F0F48E0AC1AEB13295402044">
    <w:name w:val="77E4FCFE2F0F48E0AC1AEB13295402044"/>
    <w:rsid w:val="00C5177F"/>
    <w:pPr>
      <w:spacing w:line="259" w:lineRule="auto"/>
      <w:ind w:left="113"/>
    </w:pPr>
    <w:rPr>
      <w:rFonts w:ascii="Libre Franklin" w:eastAsiaTheme="minorHAnsi" w:hAnsi="Libre Franklin"/>
      <w:sz w:val="18"/>
      <w:szCs w:val="22"/>
      <w:lang w:eastAsia="en-US"/>
    </w:rPr>
  </w:style>
  <w:style w:type="paragraph" w:customStyle="1" w:styleId="1FDD5E96FE6D4E529897BED829C9BCD94">
    <w:name w:val="1FDD5E96FE6D4E529897BED829C9BCD94"/>
    <w:rsid w:val="00C5177F"/>
    <w:pPr>
      <w:spacing w:line="259" w:lineRule="auto"/>
      <w:ind w:left="113"/>
    </w:pPr>
    <w:rPr>
      <w:rFonts w:ascii="Libre Franklin" w:eastAsiaTheme="minorHAnsi" w:hAnsi="Libre Franklin"/>
      <w:sz w:val="18"/>
      <w:szCs w:val="22"/>
      <w:lang w:eastAsia="en-US"/>
    </w:rPr>
  </w:style>
  <w:style w:type="paragraph" w:customStyle="1" w:styleId="792964E0CF794AE997F89F1485685FB54">
    <w:name w:val="792964E0CF794AE997F89F1485685FB54"/>
    <w:rsid w:val="00C5177F"/>
    <w:pPr>
      <w:spacing w:line="259" w:lineRule="auto"/>
      <w:ind w:left="113"/>
    </w:pPr>
    <w:rPr>
      <w:rFonts w:ascii="Libre Franklin" w:eastAsiaTheme="minorHAnsi" w:hAnsi="Libre Franklin"/>
      <w:sz w:val="18"/>
      <w:szCs w:val="22"/>
      <w:lang w:eastAsia="en-US"/>
    </w:rPr>
  </w:style>
  <w:style w:type="paragraph" w:customStyle="1" w:styleId="39596A31358B4DBDB6305A564783337C4">
    <w:name w:val="39596A31358B4DBDB6305A564783337C4"/>
    <w:rsid w:val="00C5177F"/>
    <w:pPr>
      <w:spacing w:line="259" w:lineRule="auto"/>
      <w:ind w:left="113"/>
    </w:pPr>
    <w:rPr>
      <w:rFonts w:ascii="Libre Franklin" w:eastAsiaTheme="minorHAnsi" w:hAnsi="Libre Franklin"/>
      <w:sz w:val="18"/>
      <w:szCs w:val="22"/>
      <w:lang w:eastAsia="en-US"/>
    </w:rPr>
  </w:style>
  <w:style w:type="paragraph" w:customStyle="1" w:styleId="F8C65B40837E42B3A418D7B1765476494">
    <w:name w:val="F8C65B40837E42B3A418D7B1765476494"/>
    <w:rsid w:val="00C5177F"/>
    <w:pPr>
      <w:spacing w:line="259" w:lineRule="auto"/>
      <w:ind w:left="113"/>
    </w:pPr>
    <w:rPr>
      <w:rFonts w:ascii="Libre Franklin" w:eastAsiaTheme="minorHAnsi" w:hAnsi="Libre Franklin"/>
      <w:sz w:val="18"/>
      <w:szCs w:val="22"/>
      <w:lang w:eastAsia="en-US"/>
    </w:rPr>
  </w:style>
  <w:style w:type="paragraph" w:customStyle="1" w:styleId="04951CC721EA4936B7D5A0464C0555684">
    <w:name w:val="04951CC721EA4936B7D5A0464C0555684"/>
    <w:rsid w:val="00C5177F"/>
    <w:pPr>
      <w:spacing w:line="259" w:lineRule="auto"/>
      <w:ind w:left="113"/>
    </w:pPr>
    <w:rPr>
      <w:rFonts w:ascii="Libre Franklin" w:eastAsiaTheme="minorHAnsi" w:hAnsi="Libre Franklin"/>
      <w:sz w:val="18"/>
      <w:szCs w:val="22"/>
      <w:lang w:eastAsia="en-US"/>
    </w:rPr>
  </w:style>
  <w:style w:type="paragraph" w:customStyle="1" w:styleId="FE6CFC053C7E421B83588F3F51159F544">
    <w:name w:val="FE6CFC053C7E421B83588F3F51159F544"/>
    <w:rsid w:val="00C5177F"/>
    <w:pPr>
      <w:spacing w:line="259" w:lineRule="auto"/>
      <w:ind w:left="113"/>
    </w:pPr>
    <w:rPr>
      <w:rFonts w:ascii="Libre Franklin" w:eastAsiaTheme="minorHAnsi" w:hAnsi="Libre Franklin"/>
      <w:sz w:val="18"/>
      <w:szCs w:val="22"/>
      <w:lang w:eastAsia="en-US"/>
    </w:rPr>
  </w:style>
  <w:style w:type="paragraph" w:customStyle="1" w:styleId="D381506D1F2D40FBA18633E2B24880A84">
    <w:name w:val="D381506D1F2D40FBA18633E2B24880A84"/>
    <w:rsid w:val="00C5177F"/>
    <w:pPr>
      <w:spacing w:line="259" w:lineRule="auto"/>
      <w:ind w:left="113"/>
    </w:pPr>
    <w:rPr>
      <w:rFonts w:ascii="Libre Franklin" w:eastAsiaTheme="minorHAnsi" w:hAnsi="Libre Franklin"/>
      <w:sz w:val="18"/>
      <w:szCs w:val="22"/>
      <w:lang w:eastAsia="en-US"/>
    </w:rPr>
  </w:style>
  <w:style w:type="paragraph" w:customStyle="1" w:styleId="F4922F421517416F9E0AC587999F75664">
    <w:name w:val="F4922F421517416F9E0AC587999F75664"/>
    <w:rsid w:val="00C5177F"/>
    <w:pPr>
      <w:spacing w:line="259" w:lineRule="auto"/>
      <w:ind w:left="113"/>
    </w:pPr>
    <w:rPr>
      <w:rFonts w:ascii="Libre Franklin" w:eastAsiaTheme="minorHAnsi" w:hAnsi="Libre Franklin"/>
      <w:sz w:val="18"/>
      <w:szCs w:val="22"/>
      <w:lang w:eastAsia="en-US"/>
    </w:rPr>
  </w:style>
  <w:style w:type="paragraph" w:customStyle="1" w:styleId="49C8DD67FAF640FE9A1AC21F3D2209C44">
    <w:name w:val="49C8DD67FAF640FE9A1AC21F3D2209C44"/>
    <w:rsid w:val="00C5177F"/>
    <w:pPr>
      <w:spacing w:line="259" w:lineRule="auto"/>
      <w:ind w:left="113"/>
    </w:pPr>
    <w:rPr>
      <w:rFonts w:ascii="Libre Franklin" w:eastAsiaTheme="minorHAnsi" w:hAnsi="Libre Franklin"/>
      <w:sz w:val="18"/>
      <w:szCs w:val="22"/>
      <w:lang w:eastAsia="en-US"/>
    </w:rPr>
  </w:style>
  <w:style w:type="paragraph" w:customStyle="1" w:styleId="28AF09BD867D459B96A8A11CBE7ABAF74">
    <w:name w:val="28AF09BD867D459B96A8A11CBE7ABAF74"/>
    <w:rsid w:val="00C5177F"/>
    <w:pPr>
      <w:spacing w:line="259" w:lineRule="auto"/>
      <w:ind w:left="113"/>
    </w:pPr>
    <w:rPr>
      <w:rFonts w:ascii="Libre Franklin" w:eastAsiaTheme="minorHAnsi" w:hAnsi="Libre Franklin"/>
      <w:sz w:val="18"/>
      <w:szCs w:val="22"/>
      <w:lang w:eastAsia="en-US"/>
    </w:rPr>
  </w:style>
  <w:style w:type="paragraph" w:customStyle="1" w:styleId="AD2A243970974CEBBCCD60813A409D3E4">
    <w:name w:val="AD2A243970974CEBBCCD60813A409D3E4"/>
    <w:rsid w:val="00C5177F"/>
    <w:pPr>
      <w:spacing w:line="259" w:lineRule="auto"/>
      <w:ind w:left="113"/>
    </w:pPr>
    <w:rPr>
      <w:rFonts w:ascii="Libre Franklin" w:eastAsiaTheme="minorHAnsi" w:hAnsi="Libre Franklin"/>
      <w:sz w:val="18"/>
      <w:szCs w:val="22"/>
      <w:lang w:eastAsia="en-US"/>
    </w:rPr>
  </w:style>
  <w:style w:type="paragraph" w:customStyle="1" w:styleId="7AC7C91F957E4909BCF62694FF00DEC54">
    <w:name w:val="7AC7C91F957E4909BCF62694FF00DEC54"/>
    <w:rsid w:val="00C5177F"/>
    <w:pPr>
      <w:spacing w:line="259" w:lineRule="auto"/>
      <w:ind w:left="113"/>
    </w:pPr>
    <w:rPr>
      <w:rFonts w:ascii="Libre Franklin" w:eastAsiaTheme="minorHAnsi" w:hAnsi="Libre Franklin"/>
      <w:sz w:val="18"/>
      <w:szCs w:val="22"/>
      <w:lang w:eastAsia="en-US"/>
    </w:rPr>
  </w:style>
  <w:style w:type="paragraph" w:customStyle="1" w:styleId="E402FB50F7274C00A4EA52E8E88AF3C34">
    <w:name w:val="E402FB50F7274C00A4EA52E8E88AF3C34"/>
    <w:rsid w:val="00C5177F"/>
    <w:pPr>
      <w:spacing w:line="259" w:lineRule="auto"/>
      <w:ind w:left="113"/>
    </w:pPr>
    <w:rPr>
      <w:rFonts w:ascii="Libre Franklin" w:eastAsiaTheme="minorHAnsi" w:hAnsi="Libre Franklin"/>
      <w:sz w:val="18"/>
      <w:szCs w:val="22"/>
      <w:lang w:eastAsia="en-US"/>
    </w:rPr>
  </w:style>
  <w:style w:type="paragraph" w:customStyle="1" w:styleId="02629E2AB9784A10A2B1AEF1F7177AE14">
    <w:name w:val="02629E2AB9784A10A2B1AEF1F7177AE14"/>
    <w:rsid w:val="00C5177F"/>
    <w:pPr>
      <w:spacing w:line="259" w:lineRule="auto"/>
      <w:ind w:left="113"/>
    </w:pPr>
    <w:rPr>
      <w:rFonts w:ascii="Libre Franklin" w:eastAsiaTheme="minorHAnsi" w:hAnsi="Libre Franklin"/>
      <w:sz w:val="18"/>
      <w:szCs w:val="22"/>
      <w:lang w:eastAsia="en-US"/>
    </w:rPr>
  </w:style>
  <w:style w:type="paragraph" w:customStyle="1" w:styleId="B3455FC868A24369A5A1CCB9325A71374">
    <w:name w:val="B3455FC868A24369A5A1CCB9325A71374"/>
    <w:rsid w:val="00C5177F"/>
    <w:pPr>
      <w:spacing w:line="259" w:lineRule="auto"/>
      <w:ind w:left="113"/>
    </w:pPr>
    <w:rPr>
      <w:rFonts w:ascii="Libre Franklin" w:eastAsiaTheme="minorHAnsi" w:hAnsi="Libre Franklin"/>
      <w:sz w:val="18"/>
      <w:szCs w:val="22"/>
      <w:lang w:eastAsia="en-US"/>
    </w:rPr>
  </w:style>
  <w:style w:type="paragraph" w:customStyle="1" w:styleId="6B64B4A45A3949FEBCB718EDF5DA56DC4">
    <w:name w:val="6B64B4A45A3949FEBCB718EDF5DA56DC4"/>
    <w:rsid w:val="00C5177F"/>
    <w:pPr>
      <w:spacing w:line="259" w:lineRule="auto"/>
      <w:ind w:left="113"/>
    </w:pPr>
    <w:rPr>
      <w:rFonts w:ascii="Libre Franklin" w:eastAsiaTheme="minorHAnsi" w:hAnsi="Libre Franklin"/>
      <w:sz w:val="18"/>
      <w:szCs w:val="22"/>
      <w:lang w:eastAsia="en-US"/>
    </w:rPr>
  </w:style>
  <w:style w:type="paragraph" w:customStyle="1" w:styleId="8854DC2BB25B49798E0254F0F3D7A7944">
    <w:name w:val="8854DC2BB25B49798E0254F0F3D7A7944"/>
    <w:rsid w:val="00C5177F"/>
    <w:pPr>
      <w:spacing w:line="259" w:lineRule="auto"/>
      <w:ind w:left="113"/>
    </w:pPr>
    <w:rPr>
      <w:rFonts w:ascii="Libre Franklin" w:eastAsiaTheme="minorHAnsi" w:hAnsi="Libre Franklin"/>
      <w:sz w:val="18"/>
      <w:szCs w:val="22"/>
      <w:lang w:eastAsia="en-US"/>
    </w:rPr>
  </w:style>
  <w:style w:type="paragraph" w:customStyle="1" w:styleId="3FF1B571C5ED4C8BB5E2B1D281A45F814">
    <w:name w:val="3FF1B571C5ED4C8BB5E2B1D281A45F814"/>
    <w:rsid w:val="00C5177F"/>
    <w:pPr>
      <w:spacing w:line="259" w:lineRule="auto"/>
      <w:ind w:left="113"/>
    </w:pPr>
    <w:rPr>
      <w:rFonts w:ascii="Libre Franklin" w:eastAsiaTheme="minorHAnsi" w:hAnsi="Libre Franklin"/>
      <w:sz w:val="18"/>
      <w:szCs w:val="22"/>
      <w:lang w:eastAsia="en-US"/>
    </w:rPr>
  </w:style>
  <w:style w:type="paragraph" w:customStyle="1" w:styleId="7A5DB30F7BC74E619C12BB76AD62C3AD4">
    <w:name w:val="7A5DB30F7BC74E619C12BB76AD62C3AD4"/>
    <w:rsid w:val="00C5177F"/>
    <w:pPr>
      <w:spacing w:line="259" w:lineRule="auto"/>
      <w:ind w:left="113"/>
    </w:pPr>
    <w:rPr>
      <w:rFonts w:ascii="Libre Franklin" w:eastAsiaTheme="minorHAnsi" w:hAnsi="Libre Franklin"/>
      <w:sz w:val="18"/>
      <w:szCs w:val="22"/>
      <w:lang w:eastAsia="en-US"/>
    </w:rPr>
  </w:style>
  <w:style w:type="paragraph" w:customStyle="1" w:styleId="8E73EB07C48547E09E2C6CA50ED012DD4">
    <w:name w:val="8E73EB07C48547E09E2C6CA50ED012DD4"/>
    <w:rsid w:val="00C5177F"/>
    <w:pPr>
      <w:spacing w:line="259" w:lineRule="auto"/>
      <w:ind w:left="113"/>
    </w:pPr>
    <w:rPr>
      <w:rFonts w:ascii="Libre Franklin" w:eastAsiaTheme="minorHAnsi" w:hAnsi="Libre Franklin"/>
      <w:sz w:val="18"/>
      <w:szCs w:val="22"/>
      <w:lang w:eastAsia="en-US"/>
    </w:rPr>
  </w:style>
  <w:style w:type="paragraph" w:customStyle="1" w:styleId="8F174390F622425EADBD3F03E404F2A34">
    <w:name w:val="8F174390F622425EADBD3F03E404F2A34"/>
    <w:rsid w:val="00C5177F"/>
    <w:pPr>
      <w:spacing w:line="259" w:lineRule="auto"/>
      <w:ind w:left="113"/>
    </w:pPr>
    <w:rPr>
      <w:rFonts w:ascii="Libre Franklin" w:eastAsiaTheme="minorHAnsi" w:hAnsi="Libre Franklin"/>
      <w:sz w:val="18"/>
      <w:szCs w:val="22"/>
      <w:lang w:eastAsia="en-US"/>
    </w:rPr>
  </w:style>
  <w:style w:type="paragraph" w:customStyle="1" w:styleId="F0225FB8E6EE43ADBB765648568E9D0E4">
    <w:name w:val="F0225FB8E6EE43ADBB765648568E9D0E4"/>
    <w:rsid w:val="00C5177F"/>
    <w:pPr>
      <w:spacing w:line="259" w:lineRule="auto"/>
      <w:ind w:left="113"/>
    </w:pPr>
    <w:rPr>
      <w:rFonts w:ascii="Libre Franklin" w:eastAsiaTheme="minorHAnsi" w:hAnsi="Libre Franklin"/>
      <w:sz w:val="18"/>
      <w:szCs w:val="22"/>
      <w:lang w:eastAsia="en-US"/>
    </w:rPr>
  </w:style>
  <w:style w:type="paragraph" w:customStyle="1" w:styleId="5B1761EF21E34A54A16B74CA635B12374">
    <w:name w:val="5B1761EF21E34A54A16B74CA635B12374"/>
    <w:rsid w:val="00C5177F"/>
    <w:pPr>
      <w:spacing w:line="259" w:lineRule="auto"/>
      <w:ind w:left="113"/>
    </w:pPr>
    <w:rPr>
      <w:rFonts w:ascii="Libre Franklin" w:eastAsiaTheme="minorHAnsi" w:hAnsi="Libre Franklin"/>
      <w:sz w:val="18"/>
      <w:szCs w:val="22"/>
      <w:lang w:eastAsia="en-US"/>
    </w:rPr>
  </w:style>
  <w:style w:type="paragraph" w:customStyle="1" w:styleId="0EAAD540D213406F82C86E21F9900D214">
    <w:name w:val="0EAAD540D213406F82C86E21F9900D214"/>
    <w:rsid w:val="00C5177F"/>
    <w:pPr>
      <w:spacing w:line="259" w:lineRule="auto"/>
      <w:ind w:left="113"/>
    </w:pPr>
    <w:rPr>
      <w:rFonts w:ascii="Libre Franklin" w:eastAsiaTheme="minorHAnsi" w:hAnsi="Libre Franklin"/>
      <w:sz w:val="18"/>
      <w:szCs w:val="22"/>
      <w:lang w:eastAsia="en-US"/>
    </w:rPr>
  </w:style>
  <w:style w:type="paragraph" w:customStyle="1" w:styleId="7E76BDEFE17D4450B7A0B80E878707FC4">
    <w:name w:val="7E76BDEFE17D4450B7A0B80E878707FC4"/>
    <w:rsid w:val="00C5177F"/>
    <w:pPr>
      <w:spacing w:line="259" w:lineRule="auto"/>
      <w:ind w:left="113"/>
    </w:pPr>
    <w:rPr>
      <w:rFonts w:ascii="Libre Franklin" w:eastAsiaTheme="minorHAnsi" w:hAnsi="Libre Franklin"/>
      <w:sz w:val="18"/>
      <w:szCs w:val="22"/>
      <w:lang w:eastAsia="en-US"/>
    </w:rPr>
  </w:style>
  <w:style w:type="paragraph" w:customStyle="1" w:styleId="AA1CFC0DFF5848018EF6701BA4943BBC4">
    <w:name w:val="AA1CFC0DFF5848018EF6701BA4943BBC4"/>
    <w:rsid w:val="00C5177F"/>
    <w:pPr>
      <w:spacing w:line="259" w:lineRule="auto"/>
      <w:ind w:left="113"/>
    </w:pPr>
    <w:rPr>
      <w:rFonts w:ascii="Libre Franklin" w:eastAsiaTheme="minorHAnsi" w:hAnsi="Libre Franklin"/>
      <w:sz w:val="18"/>
      <w:szCs w:val="22"/>
      <w:lang w:eastAsia="en-US"/>
    </w:rPr>
  </w:style>
  <w:style w:type="paragraph" w:customStyle="1" w:styleId="FFFC2493C81043D6B247C063AA94F9E04">
    <w:name w:val="FFFC2493C81043D6B247C063AA94F9E04"/>
    <w:rsid w:val="00C5177F"/>
    <w:pPr>
      <w:spacing w:line="259" w:lineRule="auto"/>
      <w:ind w:left="113"/>
    </w:pPr>
    <w:rPr>
      <w:rFonts w:ascii="Libre Franklin" w:eastAsiaTheme="minorHAnsi" w:hAnsi="Libre Franklin"/>
      <w:sz w:val="18"/>
      <w:szCs w:val="22"/>
      <w:lang w:eastAsia="en-US"/>
    </w:rPr>
  </w:style>
  <w:style w:type="paragraph" w:customStyle="1" w:styleId="632E3CFF7D9F4FE98F8E901EE14EDBA04">
    <w:name w:val="632E3CFF7D9F4FE98F8E901EE14EDBA04"/>
    <w:rsid w:val="00C5177F"/>
    <w:pPr>
      <w:spacing w:line="259" w:lineRule="auto"/>
      <w:ind w:left="113"/>
    </w:pPr>
    <w:rPr>
      <w:rFonts w:ascii="Libre Franklin" w:eastAsiaTheme="minorHAnsi" w:hAnsi="Libre Franklin"/>
      <w:sz w:val="18"/>
      <w:szCs w:val="22"/>
      <w:lang w:eastAsia="en-US"/>
    </w:rPr>
  </w:style>
  <w:style w:type="paragraph" w:customStyle="1" w:styleId="0626F92B5FAF4F38B1A956E1E27B791E4">
    <w:name w:val="0626F92B5FAF4F38B1A956E1E27B791E4"/>
    <w:rsid w:val="00C5177F"/>
    <w:pPr>
      <w:spacing w:line="259" w:lineRule="auto"/>
      <w:ind w:left="113"/>
    </w:pPr>
    <w:rPr>
      <w:rFonts w:ascii="Libre Franklin" w:eastAsiaTheme="minorHAnsi" w:hAnsi="Libre Franklin"/>
      <w:sz w:val="18"/>
      <w:szCs w:val="22"/>
      <w:lang w:eastAsia="en-US"/>
    </w:rPr>
  </w:style>
  <w:style w:type="paragraph" w:customStyle="1" w:styleId="9BB82E6C887E408FA62C4F7B3A8E34A94">
    <w:name w:val="9BB82E6C887E408FA62C4F7B3A8E34A94"/>
    <w:rsid w:val="00C5177F"/>
    <w:pPr>
      <w:spacing w:line="259" w:lineRule="auto"/>
      <w:ind w:left="113"/>
    </w:pPr>
    <w:rPr>
      <w:rFonts w:ascii="Libre Franklin" w:eastAsiaTheme="minorHAnsi" w:hAnsi="Libre Franklin"/>
      <w:sz w:val="18"/>
      <w:szCs w:val="22"/>
      <w:lang w:eastAsia="en-US"/>
    </w:rPr>
  </w:style>
  <w:style w:type="paragraph" w:customStyle="1" w:styleId="C0BFE1E13C644302B50DB4F59E2B27D24">
    <w:name w:val="C0BFE1E13C644302B50DB4F59E2B27D24"/>
    <w:rsid w:val="00C5177F"/>
    <w:pPr>
      <w:spacing w:line="259" w:lineRule="auto"/>
      <w:ind w:left="113"/>
    </w:pPr>
    <w:rPr>
      <w:rFonts w:ascii="Libre Franklin" w:eastAsiaTheme="minorHAnsi" w:hAnsi="Libre Franklin"/>
      <w:sz w:val="18"/>
      <w:szCs w:val="22"/>
      <w:lang w:eastAsia="en-US"/>
    </w:rPr>
  </w:style>
  <w:style w:type="paragraph" w:customStyle="1" w:styleId="E9FB1F4ACC724183BBD5864FCD12016F4">
    <w:name w:val="E9FB1F4ACC724183BBD5864FCD12016F4"/>
    <w:rsid w:val="00C5177F"/>
    <w:pPr>
      <w:spacing w:line="259" w:lineRule="auto"/>
      <w:ind w:left="113"/>
    </w:pPr>
    <w:rPr>
      <w:rFonts w:ascii="Libre Franklin" w:eastAsiaTheme="minorHAnsi" w:hAnsi="Libre Franklin"/>
      <w:sz w:val="18"/>
      <w:szCs w:val="22"/>
      <w:lang w:eastAsia="en-US"/>
    </w:rPr>
  </w:style>
  <w:style w:type="paragraph" w:customStyle="1" w:styleId="9D77B03A835F4A59821D4948725935E64">
    <w:name w:val="9D77B03A835F4A59821D4948725935E64"/>
    <w:rsid w:val="00C5177F"/>
    <w:pPr>
      <w:spacing w:line="259" w:lineRule="auto"/>
      <w:ind w:left="113"/>
    </w:pPr>
    <w:rPr>
      <w:rFonts w:ascii="Libre Franklin" w:eastAsiaTheme="minorHAnsi" w:hAnsi="Libre Franklin"/>
      <w:sz w:val="18"/>
      <w:szCs w:val="22"/>
      <w:lang w:eastAsia="en-US"/>
    </w:rPr>
  </w:style>
  <w:style w:type="paragraph" w:customStyle="1" w:styleId="11E5D5FDF4C646F9A1E12315A15741024">
    <w:name w:val="11E5D5FDF4C646F9A1E12315A15741024"/>
    <w:rsid w:val="00C5177F"/>
    <w:pPr>
      <w:spacing w:line="259" w:lineRule="auto"/>
      <w:ind w:left="113"/>
    </w:pPr>
    <w:rPr>
      <w:rFonts w:ascii="Libre Franklin" w:eastAsiaTheme="minorHAnsi" w:hAnsi="Libre Franklin"/>
      <w:sz w:val="18"/>
      <w:szCs w:val="22"/>
      <w:lang w:eastAsia="en-US"/>
    </w:rPr>
  </w:style>
  <w:style w:type="paragraph" w:customStyle="1" w:styleId="F38288D59D674FE5B656BB41CCD6E9C74">
    <w:name w:val="F38288D59D674FE5B656BB41CCD6E9C74"/>
    <w:rsid w:val="00C5177F"/>
    <w:pPr>
      <w:spacing w:line="259" w:lineRule="auto"/>
      <w:ind w:left="113"/>
    </w:pPr>
    <w:rPr>
      <w:rFonts w:ascii="Libre Franklin" w:eastAsiaTheme="minorHAnsi" w:hAnsi="Libre Franklin"/>
      <w:sz w:val="18"/>
      <w:szCs w:val="22"/>
      <w:lang w:eastAsia="en-US"/>
    </w:rPr>
  </w:style>
  <w:style w:type="paragraph" w:customStyle="1" w:styleId="4D298DD893C8495BBACAE103504DF3D14">
    <w:name w:val="4D298DD893C8495BBACAE103504DF3D14"/>
    <w:rsid w:val="00C5177F"/>
    <w:pPr>
      <w:spacing w:line="259" w:lineRule="auto"/>
      <w:ind w:left="113"/>
    </w:pPr>
    <w:rPr>
      <w:rFonts w:ascii="Libre Franklin" w:eastAsiaTheme="minorHAnsi" w:hAnsi="Libre Franklin"/>
      <w:sz w:val="18"/>
      <w:szCs w:val="22"/>
      <w:lang w:eastAsia="en-US"/>
    </w:rPr>
  </w:style>
  <w:style w:type="paragraph" w:customStyle="1" w:styleId="1F145B5652B64E8AAC0D4AB400A0130B4">
    <w:name w:val="1F145B5652B64E8AAC0D4AB400A0130B4"/>
    <w:rsid w:val="00C5177F"/>
    <w:pPr>
      <w:spacing w:line="259" w:lineRule="auto"/>
      <w:ind w:left="113"/>
    </w:pPr>
    <w:rPr>
      <w:rFonts w:ascii="Libre Franklin" w:eastAsiaTheme="minorHAnsi" w:hAnsi="Libre Franklin"/>
      <w:sz w:val="18"/>
      <w:szCs w:val="22"/>
      <w:lang w:eastAsia="en-US"/>
    </w:rPr>
  </w:style>
  <w:style w:type="paragraph" w:customStyle="1" w:styleId="98EA18BD7AFA47C9875E751FEE84665A4">
    <w:name w:val="98EA18BD7AFA47C9875E751FEE84665A4"/>
    <w:rsid w:val="00C5177F"/>
    <w:pPr>
      <w:spacing w:line="259" w:lineRule="auto"/>
      <w:ind w:left="113"/>
    </w:pPr>
    <w:rPr>
      <w:rFonts w:ascii="Libre Franklin" w:eastAsiaTheme="minorHAnsi" w:hAnsi="Libre Franklin"/>
      <w:sz w:val="18"/>
      <w:szCs w:val="22"/>
      <w:lang w:eastAsia="en-US"/>
    </w:rPr>
  </w:style>
  <w:style w:type="paragraph" w:customStyle="1" w:styleId="647355232C0A44EAB78DC4D6545A3FF94">
    <w:name w:val="647355232C0A44EAB78DC4D6545A3FF94"/>
    <w:rsid w:val="00C5177F"/>
    <w:pPr>
      <w:spacing w:line="259" w:lineRule="auto"/>
      <w:ind w:left="113"/>
    </w:pPr>
    <w:rPr>
      <w:rFonts w:ascii="Libre Franklin" w:eastAsiaTheme="minorHAnsi" w:hAnsi="Libre Franklin"/>
      <w:sz w:val="18"/>
      <w:szCs w:val="22"/>
      <w:lang w:eastAsia="en-US"/>
    </w:rPr>
  </w:style>
  <w:style w:type="paragraph" w:customStyle="1" w:styleId="DF312FB81BCB40F08CD47BC16FBC40BA4">
    <w:name w:val="DF312FB81BCB40F08CD47BC16FBC40BA4"/>
    <w:rsid w:val="00C5177F"/>
    <w:pPr>
      <w:spacing w:line="259" w:lineRule="auto"/>
      <w:ind w:left="113"/>
    </w:pPr>
    <w:rPr>
      <w:rFonts w:ascii="Libre Franklin" w:eastAsiaTheme="minorHAnsi" w:hAnsi="Libre Franklin"/>
      <w:sz w:val="18"/>
      <w:szCs w:val="22"/>
      <w:lang w:eastAsia="en-US"/>
    </w:rPr>
  </w:style>
  <w:style w:type="paragraph" w:customStyle="1" w:styleId="EF3D9D22A9964F9190784CDB503E42404">
    <w:name w:val="EF3D9D22A9964F9190784CDB503E42404"/>
    <w:rsid w:val="00C5177F"/>
    <w:pPr>
      <w:spacing w:line="259" w:lineRule="auto"/>
      <w:ind w:left="113"/>
    </w:pPr>
    <w:rPr>
      <w:rFonts w:ascii="Libre Franklin" w:eastAsiaTheme="minorHAnsi" w:hAnsi="Libre Franklin"/>
      <w:sz w:val="18"/>
      <w:szCs w:val="22"/>
      <w:lang w:eastAsia="en-US"/>
    </w:rPr>
  </w:style>
  <w:style w:type="paragraph" w:customStyle="1" w:styleId="F5413428FB534A0391964932C7DB83E34">
    <w:name w:val="F5413428FB534A0391964932C7DB83E34"/>
    <w:rsid w:val="00C5177F"/>
    <w:pPr>
      <w:spacing w:line="259" w:lineRule="auto"/>
      <w:ind w:left="113"/>
    </w:pPr>
    <w:rPr>
      <w:rFonts w:ascii="Libre Franklin" w:eastAsiaTheme="minorHAnsi" w:hAnsi="Libre Franklin"/>
      <w:sz w:val="18"/>
      <w:szCs w:val="22"/>
      <w:lang w:eastAsia="en-US"/>
    </w:rPr>
  </w:style>
  <w:style w:type="paragraph" w:customStyle="1" w:styleId="DA7410E23F92456681B8C8E65C788E954">
    <w:name w:val="DA7410E23F92456681B8C8E65C788E954"/>
    <w:rsid w:val="00C5177F"/>
    <w:pPr>
      <w:spacing w:line="259" w:lineRule="auto"/>
      <w:ind w:left="113"/>
    </w:pPr>
    <w:rPr>
      <w:rFonts w:ascii="Libre Franklin" w:eastAsiaTheme="minorHAnsi" w:hAnsi="Libre Franklin"/>
      <w:sz w:val="18"/>
      <w:szCs w:val="22"/>
      <w:lang w:eastAsia="en-US"/>
    </w:rPr>
  </w:style>
  <w:style w:type="paragraph" w:customStyle="1" w:styleId="86BF8C016FE74093B925D4502C3063724">
    <w:name w:val="86BF8C016FE74093B925D4502C3063724"/>
    <w:rsid w:val="00C5177F"/>
    <w:pPr>
      <w:spacing w:line="259" w:lineRule="auto"/>
      <w:ind w:left="113"/>
    </w:pPr>
    <w:rPr>
      <w:rFonts w:ascii="Libre Franklin" w:eastAsiaTheme="minorHAnsi" w:hAnsi="Libre Franklin"/>
      <w:sz w:val="18"/>
      <w:szCs w:val="22"/>
      <w:lang w:eastAsia="en-US"/>
    </w:rPr>
  </w:style>
  <w:style w:type="paragraph" w:customStyle="1" w:styleId="2B068D5E1DF64185AC2FCCB40ED917994">
    <w:name w:val="2B068D5E1DF64185AC2FCCB40ED917994"/>
    <w:rsid w:val="00C5177F"/>
    <w:pPr>
      <w:spacing w:line="259" w:lineRule="auto"/>
      <w:ind w:left="113"/>
    </w:pPr>
    <w:rPr>
      <w:rFonts w:ascii="Libre Franklin" w:eastAsiaTheme="minorHAnsi" w:hAnsi="Libre Franklin"/>
      <w:sz w:val="18"/>
      <w:szCs w:val="22"/>
      <w:lang w:eastAsia="en-US"/>
    </w:rPr>
  </w:style>
  <w:style w:type="paragraph" w:customStyle="1" w:styleId="556C7037974540BAAA4B56966750FE564">
    <w:name w:val="556C7037974540BAAA4B56966750FE564"/>
    <w:rsid w:val="00C5177F"/>
    <w:pPr>
      <w:spacing w:line="259" w:lineRule="auto"/>
      <w:ind w:left="113"/>
    </w:pPr>
    <w:rPr>
      <w:rFonts w:ascii="Libre Franklin" w:eastAsiaTheme="minorHAnsi" w:hAnsi="Libre Franklin"/>
      <w:sz w:val="18"/>
      <w:szCs w:val="22"/>
      <w:lang w:eastAsia="en-US"/>
    </w:rPr>
  </w:style>
  <w:style w:type="paragraph" w:customStyle="1" w:styleId="5773B84B60204115AA39A88DAD7C6F7C4">
    <w:name w:val="5773B84B60204115AA39A88DAD7C6F7C4"/>
    <w:rsid w:val="00C5177F"/>
    <w:pPr>
      <w:spacing w:line="259" w:lineRule="auto"/>
      <w:ind w:left="113"/>
    </w:pPr>
    <w:rPr>
      <w:rFonts w:ascii="Libre Franklin" w:eastAsiaTheme="minorHAnsi" w:hAnsi="Libre Franklin"/>
      <w:sz w:val="18"/>
      <w:szCs w:val="22"/>
      <w:lang w:eastAsia="en-US"/>
    </w:rPr>
  </w:style>
  <w:style w:type="paragraph" w:customStyle="1" w:styleId="295C44B45EB3417B9CDC9C7CB49BD6AF4">
    <w:name w:val="295C44B45EB3417B9CDC9C7CB49BD6AF4"/>
    <w:rsid w:val="00C5177F"/>
    <w:pPr>
      <w:spacing w:line="259" w:lineRule="auto"/>
      <w:ind w:left="113"/>
    </w:pPr>
    <w:rPr>
      <w:rFonts w:ascii="Libre Franklin" w:eastAsiaTheme="minorHAnsi" w:hAnsi="Libre Franklin"/>
      <w:sz w:val="18"/>
      <w:szCs w:val="22"/>
      <w:lang w:eastAsia="en-US"/>
    </w:rPr>
  </w:style>
  <w:style w:type="paragraph" w:customStyle="1" w:styleId="00DC09CC049D4109BA0D9852C8B870054">
    <w:name w:val="00DC09CC049D4109BA0D9852C8B870054"/>
    <w:rsid w:val="00C5177F"/>
    <w:pPr>
      <w:spacing w:line="259" w:lineRule="auto"/>
      <w:ind w:left="113"/>
    </w:pPr>
    <w:rPr>
      <w:rFonts w:ascii="Libre Franklin" w:eastAsiaTheme="minorHAnsi" w:hAnsi="Libre Franklin"/>
      <w:sz w:val="18"/>
      <w:szCs w:val="22"/>
      <w:lang w:eastAsia="en-US"/>
    </w:rPr>
  </w:style>
  <w:style w:type="paragraph" w:customStyle="1" w:styleId="C383182D57CE4D0DB9B4AF88C38728864">
    <w:name w:val="C383182D57CE4D0DB9B4AF88C38728864"/>
    <w:rsid w:val="00C5177F"/>
    <w:pPr>
      <w:spacing w:line="259" w:lineRule="auto"/>
      <w:ind w:left="113"/>
    </w:pPr>
    <w:rPr>
      <w:rFonts w:ascii="Libre Franklin" w:eastAsiaTheme="minorHAnsi" w:hAnsi="Libre Franklin"/>
      <w:sz w:val="18"/>
      <w:szCs w:val="22"/>
      <w:lang w:eastAsia="en-US"/>
    </w:rPr>
  </w:style>
  <w:style w:type="paragraph" w:customStyle="1" w:styleId="1EAD2985E3D747019EFC8971129D0DB84">
    <w:name w:val="1EAD2985E3D747019EFC8971129D0DB84"/>
    <w:rsid w:val="00C5177F"/>
    <w:pPr>
      <w:spacing w:line="259" w:lineRule="auto"/>
      <w:ind w:left="113"/>
    </w:pPr>
    <w:rPr>
      <w:rFonts w:ascii="Libre Franklin" w:eastAsiaTheme="minorHAnsi" w:hAnsi="Libre Franklin"/>
      <w:sz w:val="18"/>
      <w:szCs w:val="22"/>
      <w:lang w:eastAsia="en-US"/>
    </w:rPr>
  </w:style>
  <w:style w:type="paragraph" w:customStyle="1" w:styleId="A595B944C8444F76BE29C5504AE71AF74">
    <w:name w:val="A595B944C8444F76BE29C5504AE71AF74"/>
    <w:rsid w:val="00C5177F"/>
    <w:pPr>
      <w:spacing w:line="259" w:lineRule="auto"/>
      <w:ind w:left="113"/>
    </w:pPr>
    <w:rPr>
      <w:rFonts w:ascii="Libre Franklin" w:eastAsiaTheme="minorHAnsi" w:hAnsi="Libre Franklin"/>
      <w:sz w:val="18"/>
      <w:szCs w:val="22"/>
      <w:lang w:eastAsia="en-US"/>
    </w:rPr>
  </w:style>
  <w:style w:type="paragraph" w:customStyle="1" w:styleId="081D0862B09C47F78AD9DEA1AE52CA944">
    <w:name w:val="081D0862B09C47F78AD9DEA1AE52CA944"/>
    <w:rsid w:val="00C5177F"/>
    <w:pPr>
      <w:spacing w:line="259" w:lineRule="auto"/>
      <w:ind w:left="113"/>
    </w:pPr>
    <w:rPr>
      <w:rFonts w:ascii="Libre Franklin" w:eastAsiaTheme="minorHAnsi" w:hAnsi="Libre Franklin"/>
      <w:sz w:val="18"/>
      <w:szCs w:val="22"/>
      <w:lang w:eastAsia="en-US"/>
    </w:rPr>
  </w:style>
  <w:style w:type="paragraph" w:customStyle="1" w:styleId="3AEACDDAB3C64848905C06EA2CD323E24">
    <w:name w:val="3AEACDDAB3C64848905C06EA2CD323E24"/>
    <w:rsid w:val="00C5177F"/>
    <w:pPr>
      <w:spacing w:line="259" w:lineRule="auto"/>
      <w:ind w:left="113"/>
    </w:pPr>
    <w:rPr>
      <w:rFonts w:ascii="Libre Franklin" w:eastAsiaTheme="minorHAnsi" w:hAnsi="Libre Franklin"/>
      <w:sz w:val="18"/>
      <w:szCs w:val="22"/>
      <w:lang w:eastAsia="en-US"/>
    </w:rPr>
  </w:style>
  <w:style w:type="paragraph" w:customStyle="1" w:styleId="A6D98269AD9D419982AE5EF33A52FEC24">
    <w:name w:val="A6D98269AD9D419982AE5EF33A52FEC24"/>
    <w:rsid w:val="00C5177F"/>
    <w:pPr>
      <w:spacing w:line="259" w:lineRule="auto"/>
      <w:ind w:left="113"/>
    </w:pPr>
    <w:rPr>
      <w:rFonts w:ascii="Libre Franklin" w:eastAsiaTheme="minorHAnsi" w:hAnsi="Libre Franklin"/>
      <w:sz w:val="18"/>
      <w:szCs w:val="22"/>
      <w:lang w:eastAsia="en-US"/>
    </w:rPr>
  </w:style>
  <w:style w:type="paragraph" w:customStyle="1" w:styleId="81168E8C0682455397C7D134A0A3EE734">
    <w:name w:val="81168E8C0682455397C7D134A0A3EE734"/>
    <w:rsid w:val="00C5177F"/>
    <w:pPr>
      <w:spacing w:line="259" w:lineRule="auto"/>
      <w:ind w:left="113"/>
    </w:pPr>
    <w:rPr>
      <w:rFonts w:ascii="Libre Franklin" w:eastAsiaTheme="minorHAnsi" w:hAnsi="Libre Franklin"/>
      <w:sz w:val="18"/>
      <w:szCs w:val="22"/>
      <w:lang w:eastAsia="en-US"/>
    </w:rPr>
  </w:style>
  <w:style w:type="paragraph" w:customStyle="1" w:styleId="DB91155587F24226811485F836681A404">
    <w:name w:val="DB91155587F24226811485F836681A404"/>
    <w:rsid w:val="00C5177F"/>
    <w:pPr>
      <w:spacing w:line="259" w:lineRule="auto"/>
      <w:ind w:left="113"/>
    </w:pPr>
    <w:rPr>
      <w:rFonts w:ascii="Libre Franklin" w:eastAsiaTheme="minorHAnsi" w:hAnsi="Libre Franklin"/>
      <w:sz w:val="18"/>
      <w:szCs w:val="22"/>
      <w:lang w:eastAsia="en-US"/>
    </w:rPr>
  </w:style>
  <w:style w:type="paragraph" w:customStyle="1" w:styleId="7E0A22AE6DF845E099346F65058D90774">
    <w:name w:val="7E0A22AE6DF845E099346F65058D90774"/>
    <w:rsid w:val="00C5177F"/>
    <w:pPr>
      <w:spacing w:line="259" w:lineRule="auto"/>
      <w:ind w:left="113"/>
    </w:pPr>
    <w:rPr>
      <w:rFonts w:ascii="Libre Franklin" w:eastAsiaTheme="minorHAnsi" w:hAnsi="Libre Franklin"/>
      <w:sz w:val="18"/>
      <w:szCs w:val="22"/>
      <w:lang w:eastAsia="en-US"/>
    </w:rPr>
  </w:style>
  <w:style w:type="paragraph" w:customStyle="1" w:styleId="59B7EF0F816D4B22AB8815A6255AA9FD4">
    <w:name w:val="59B7EF0F816D4B22AB8815A6255AA9FD4"/>
    <w:rsid w:val="00C5177F"/>
    <w:pPr>
      <w:spacing w:line="259" w:lineRule="auto"/>
      <w:ind w:left="113"/>
    </w:pPr>
    <w:rPr>
      <w:rFonts w:ascii="Libre Franklin" w:eastAsiaTheme="minorHAnsi" w:hAnsi="Libre Franklin"/>
      <w:sz w:val="18"/>
      <w:szCs w:val="22"/>
      <w:lang w:eastAsia="en-US"/>
    </w:rPr>
  </w:style>
  <w:style w:type="paragraph" w:customStyle="1" w:styleId="3DFFFE61514A4473B840BD0EC95717B44">
    <w:name w:val="3DFFFE61514A4473B840BD0EC95717B44"/>
    <w:rsid w:val="00C5177F"/>
    <w:pPr>
      <w:spacing w:line="259" w:lineRule="auto"/>
      <w:ind w:left="113"/>
    </w:pPr>
    <w:rPr>
      <w:rFonts w:ascii="Libre Franklin" w:eastAsiaTheme="minorHAnsi" w:hAnsi="Libre Franklin"/>
      <w:sz w:val="18"/>
      <w:szCs w:val="22"/>
      <w:lang w:eastAsia="en-US"/>
    </w:rPr>
  </w:style>
  <w:style w:type="paragraph" w:customStyle="1" w:styleId="93EA40F08E1940328253F50D0623F6D04">
    <w:name w:val="93EA40F08E1940328253F50D0623F6D04"/>
    <w:rsid w:val="00C5177F"/>
    <w:pPr>
      <w:spacing w:line="259" w:lineRule="auto"/>
      <w:ind w:left="113"/>
    </w:pPr>
    <w:rPr>
      <w:rFonts w:ascii="Libre Franklin" w:eastAsiaTheme="minorHAnsi" w:hAnsi="Libre Franklin"/>
      <w:sz w:val="18"/>
      <w:szCs w:val="22"/>
      <w:lang w:eastAsia="en-US"/>
    </w:rPr>
  </w:style>
  <w:style w:type="paragraph" w:customStyle="1" w:styleId="C844104006B445628B8BB64EC5FB50624">
    <w:name w:val="C844104006B445628B8BB64EC5FB50624"/>
    <w:rsid w:val="00C5177F"/>
    <w:pPr>
      <w:spacing w:line="259" w:lineRule="auto"/>
      <w:ind w:left="113"/>
    </w:pPr>
    <w:rPr>
      <w:rFonts w:ascii="Libre Franklin" w:eastAsiaTheme="minorHAnsi" w:hAnsi="Libre Franklin"/>
      <w:sz w:val="18"/>
      <w:szCs w:val="22"/>
      <w:lang w:eastAsia="en-US"/>
    </w:rPr>
  </w:style>
  <w:style w:type="paragraph" w:customStyle="1" w:styleId="7768BC71088642D7BDC641E9A809B7804">
    <w:name w:val="7768BC71088642D7BDC641E9A809B7804"/>
    <w:rsid w:val="00C5177F"/>
    <w:pPr>
      <w:spacing w:line="259" w:lineRule="auto"/>
      <w:ind w:left="113"/>
    </w:pPr>
    <w:rPr>
      <w:rFonts w:ascii="Libre Franklin" w:eastAsiaTheme="minorHAnsi" w:hAnsi="Libre Franklin"/>
      <w:sz w:val="18"/>
      <w:szCs w:val="22"/>
      <w:lang w:eastAsia="en-US"/>
    </w:rPr>
  </w:style>
  <w:style w:type="paragraph" w:customStyle="1" w:styleId="9E4775146E1B4FEB8D61630920F541024">
    <w:name w:val="9E4775146E1B4FEB8D61630920F541024"/>
    <w:rsid w:val="00C5177F"/>
    <w:pPr>
      <w:spacing w:line="259" w:lineRule="auto"/>
      <w:ind w:left="113"/>
    </w:pPr>
    <w:rPr>
      <w:rFonts w:ascii="Libre Franklin" w:eastAsiaTheme="minorHAnsi" w:hAnsi="Libre Franklin"/>
      <w:sz w:val="18"/>
      <w:szCs w:val="22"/>
      <w:lang w:eastAsia="en-US"/>
    </w:rPr>
  </w:style>
  <w:style w:type="paragraph" w:customStyle="1" w:styleId="CE56362160DD4BE08EC2E5B5FBDADCB74">
    <w:name w:val="CE56362160DD4BE08EC2E5B5FBDADCB74"/>
    <w:rsid w:val="00C5177F"/>
    <w:pPr>
      <w:spacing w:line="259" w:lineRule="auto"/>
      <w:ind w:left="113"/>
    </w:pPr>
    <w:rPr>
      <w:rFonts w:ascii="Libre Franklin" w:eastAsiaTheme="minorHAnsi" w:hAnsi="Libre Franklin"/>
      <w:sz w:val="18"/>
      <w:szCs w:val="22"/>
      <w:lang w:eastAsia="en-US"/>
    </w:rPr>
  </w:style>
  <w:style w:type="paragraph" w:customStyle="1" w:styleId="8E4F86C5C10A42B3BCF38A9719E882474">
    <w:name w:val="8E4F86C5C10A42B3BCF38A9719E882474"/>
    <w:rsid w:val="00C5177F"/>
    <w:pPr>
      <w:spacing w:line="259" w:lineRule="auto"/>
      <w:ind w:left="113"/>
    </w:pPr>
    <w:rPr>
      <w:rFonts w:ascii="Libre Franklin" w:eastAsiaTheme="minorHAnsi" w:hAnsi="Libre Franklin"/>
      <w:sz w:val="18"/>
      <w:szCs w:val="22"/>
      <w:lang w:eastAsia="en-US"/>
    </w:rPr>
  </w:style>
  <w:style w:type="paragraph" w:customStyle="1" w:styleId="CD127A0015B247FEBD5741E739CD9B834">
    <w:name w:val="CD127A0015B247FEBD5741E739CD9B834"/>
    <w:rsid w:val="00C5177F"/>
    <w:pPr>
      <w:spacing w:line="259" w:lineRule="auto"/>
      <w:ind w:left="113"/>
    </w:pPr>
    <w:rPr>
      <w:rFonts w:ascii="Libre Franklin" w:eastAsiaTheme="minorHAnsi" w:hAnsi="Libre Franklin"/>
      <w:sz w:val="18"/>
      <w:szCs w:val="22"/>
      <w:lang w:eastAsia="en-US"/>
    </w:rPr>
  </w:style>
  <w:style w:type="paragraph" w:customStyle="1" w:styleId="BEA90F43015E461EBD1700930CEB55B94">
    <w:name w:val="BEA90F43015E461EBD1700930CEB55B94"/>
    <w:rsid w:val="00C5177F"/>
    <w:pPr>
      <w:spacing w:line="259" w:lineRule="auto"/>
      <w:ind w:left="113"/>
    </w:pPr>
    <w:rPr>
      <w:rFonts w:ascii="Libre Franklin" w:eastAsiaTheme="minorHAnsi" w:hAnsi="Libre Franklin"/>
      <w:sz w:val="18"/>
      <w:szCs w:val="22"/>
      <w:lang w:eastAsia="en-US"/>
    </w:rPr>
  </w:style>
  <w:style w:type="paragraph" w:customStyle="1" w:styleId="BEDD333BC35145D2B56A5349B0DE74A74">
    <w:name w:val="BEDD333BC35145D2B56A5349B0DE74A74"/>
    <w:rsid w:val="00C5177F"/>
    <w:pPr>
      <w:spacing w:line="259" w:lineRule="auto"/>
      <w:ind w:left="113"/>
    </w:pPr>
    <w:rPr>
      <w:rFonts w:ascii="Libre Franklin" w:eastAsiaTheme="minorHAnsi" w:hAnsi="Libre Franklin"/>
      <w:sz w:val="18"/>
      <w:szCs w:val="22"/>
      <w:lang w:eastAsia="en-US"/>
    </w:rPr>
  </w:style>
  <w:style w:type="paragraph" w:customStyle="1" w:styleId="4E207750A5C24C85997290E95775B4C84">
    <w:name w:val="4E207750A5C24C85997290E95775B4C84"/>
    <w:rsid w:val="00C5177F"/>
    <w:pPr>
      <w:spacing w:line="259" w:lineRule="auto"/>
      <w:ind w:left="113"/>
    </w:pPr>
    <w:rPr>
      <w:rFonts w:ascii="Libre Franklin" w:eastAsiaTheme="minorHAnsi" w:hAnsi="Libre Franklin"/>
      <w:sz w:val="18"/>
      <w:szCs w:val="22"/>
      <w:lang w:eastAsia="en-US"/>
    </w:rPr>
  </w:style>
  <w:style w:type="paragraph" w:customStyle="1" w:styleId="A9100F0894984F3A8B29AF7F6A4A8C014">
    <w:name w:val="A9100F0894984F3A8B29AF7F6A4A8C014"/>
    <w:rsid w:val="00C5177F"/>
    <w:pPr>
      <w:spacing w:line="259" w:lineRule="auto"/>
      <w:ind w:left="113"/>
    </w:pPr>
    <w:rPr>
      <w:rFonts w:ascii="Libre Franklin" w:eastAsiaTheme="minorHAnsi" w:hAnsi="Libre Franklin"/>
      <w:sz w:val="18"/>
      <w:szCs w:val="22"/>
      <w:lang w:eastAsia="en-US"/>
    </w:rPr>
  </w:style>
  <w:style w:type="paragraph" w:customStyle="1" w:styleId="AC1E624BB813404E89F7B4735A8162E84">
    <w:name w:val="AC1E624BB813404E89F7B4735A8162E84"/>
    <w:rsid w:val="00C5177F"/>
    <w:pPr>
      <w:spacing w:line="259" w:lineRule="auto"/>
      <w:ind w:left="113"/>
    </w:pPr>
    <w:rPr>
      <w:rFonts w:ascii="Libre Franklin" w:eastAsiaTheme="minorHAnsi" w:hAnsi="Libre Franklin"/>
      <w:sz w:val="18"/>
      <w:szCs w:val="22"/>
      <w:lang w:eastAsia="en-US"/>
    </w:rPr>
  </w:style>
  <w:style w:type="paragraph" w:customStyle="1" w:styleId="8A35F728BFE548D8B558EC09890AF3A04">
    <w:name w:val="8A35F728BFE548D8B558EC09890AF3A04"/>
    <w:rsid w:val="00C5177F"/>
    <w:pPr>
      <w:spacing w:line="259" w:lineRule="auto"/>
      <w:ind w:left="113"/>
    </w:pPr>
    <w:rPr>
      <w:rFonts w:ascii="Libre Franklin" w:eastAsiaTheme="minorHAnsi" w:hAnsi="Libre Franklin"/>
      <w:sz w:val="18"/>
      <w:szCs w:val="22"/>
      <w:lang w:eastAsia="en-US"/>
    </w:rPr>
  </w:style>
  <w:style w:type="paragraph" w:customStyle="1" w:styleId="BBAEE0DB399C4483B6EA1736E5E8E3614">
    <w:name w:val="BBAEE0DB399C4483B6EA1736E5E8E3614"/>
    <w:rsid w:val="00C5177F"/>
    <w:pPr>
      <w:tabs>
        <w:tab w:val="center" w:pos="4536"/>
        <w:tab w:val="right" w:pos="9072"/>
      </w:tabs>
      <w:spacing w:after="0" w:line="240" w:lineRule="auto"/>
      <w:ind w:left="113"/>
    </w:pPr>
    <w:rPr>
      <w:rFonts w:ascii="Libre Franklin" w:eastAsiaTheme="minorHAnsi" w:hAnsi="Libre Franklin"/>
      <w:sz w:val="18"/>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C1FF9-CB3B-4EB7-895A-E9613BA60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FR_TEMPLATE_Caméras — Registre des caméras de surveillance FIXES [temporaires] dans un LIEU FERMÉ [non] accessible au public (v29-08-2025).dotx</Template>
  <TotalTime>5</TotalTime>
  <Pages>11</Pages>
  <Words>3443</Words>
  <Characters>18940</Characters>
  <Application>Microsoft Office Word</Application>
  <DocSecurity>2</DocSecurity>
  <Lines>157</Lines>
  <Paragraphs>44</Paragraphs>
  <ScaleCrop>false</ScaleCrop>
  <HeadingPairs>
    <vt:vector size="4" baseType="variant">
      <vt:variant>
        <vt:lpstr>Title</vt:lpstr>
      </vt:variant>
      <vt:variant>
        <vt:i4>1</vt:i4>
      </vt:variant>
      <vt:variant>
        <vt:lpstr>Headings</vt:lpstr>
      </vt:variant>
      <vt:variant>
        <vt:i4>58</vt:i4>
      </vt:variant>
    </vt:vector>
  </HeadingPairs>
  <TitlesOfParts>
    <vt:vector size="59" baseType="lpstr">
      <vt:lpstr>Caméras de surveillance fixes dans un lieu fermé [non] accessible au public</vt:lpstr>
      <vt:lpstr>Identification du responsable du traitement </vt:lpstr>
      <vt:lpstr>        Identité du responsable du traitement</vt:lpstr>
      <vt:lpstr>        Coordonnées du responsable du traitement (et du délégué à la protection des donn</vt:lpstr>
      <vt:lpstr>        Adresse principale du lieu surveillé</vt:lpstr>
      <vt:lpstr>Description des caméras fixes et des lieux faisant l’objet d’une surveillance pa</vt:lpstr>
      <vt:lpstr>    Caméra de surveillance 1</vt:lpstr>
      <vt:lpstr>        Description du lieu filmé par la caméra	</vt:lpstr>
      <vt:lpstr>        Description technique de la caméra de surveillance</vt:lpstr>
      <vt:lpstr>    Caméra de surveillance 2</vt:lpstr>
      <vt:lpstr>        Description du lieu filmé par la caméra	</vt:lpstr>
      <vt:lpstr>        Description technique de la caméra de surveillance</vt:lpstr>
      <vt:lpstr>    Caméra de surveillance 3</vt:lpstr>
      <vt:lpstr>        Description du lieu filmé par la caméra	</vt:lpstr>
      <vt:lpstr>        Description technique de la caméra de surveillance</vt:lpstr>
      <vt:lpstr>    Caméra de surveillance 4</vt:lpstr>
      <vt:lpstr>        Description du lieu filmé par la caméra	</vt:lpstr>
      <vt:lpstr>        Description technique de la caméra de surveillance</vt:lpstr>
      <vt:lpstr>    Caméra de surveillance 5</vt:lpstr>
      <vt:lpstr>        Description du lieu filmé par la caméra	</vt:lpstr>
      <vt:lpstr>        Description technique de la caméra de surveillance</vt:lpstr>
      <vt:lpstr>    Caméra de surveillance 6</vt:lpstr>
      <vt:lpstr>        Description du lieu filmé par la caméra	</vt:lpstr>
      <vt:lpstr>        Description technique de la caméra de surveillance</vt:lpstr>
      <vt:lpstr>    Caméra de surveillance 7</vt:lpstr>
      <vt:lpstr>        Description du lieu filmé par la caméra	</vt:lpstr>
      <vt:lpstr>        Description technique de la caméra de surveillance</vt:lpstr>
      <vt:lpstr>    Caméra de surveillance 8</vt:lpstr>
      <vt:lpstr>        Description du lieu filmé par la caméra	</vt:lpstr>
      <vt:lpstr>        Description technique de la caméra de surveillance</vt:lpstr>
      <vt:lpstr>    Caméra de surveillance 9</vt:lpstr>
      <vt:lpstr>        Description du lieu filmé par la caméra	</vt:lpstr>
      <vt:lpstr>        Description technique de la caméra de surveillance</vt:lpstr>
      <vt:lpstr>        </vt:lpstr>
      <vt:lpstr>    Caméra de surveillance 10</vt:lpstr>
      <vt:lpstr>        Description du lieu filmé par la caméra	</vt:lpstr>
      <vt:lpstr>        Description technique de la caméra de surveillance</vt:lpstr>
      <vt:lpstr>    Caméra de surveillance 11</vt:lpstr>
      <vt:lpstr>        Description du lieu filmé par la caméra	</vt:lpstr>
      <vt:lpstr>        Description technique de la caméra de surveillance</vt:lpstr>
      <vt:lpstr>    Caméra de surveillance 12</vt:lpstr>
      <vt:lpstr>        Description du lieu filmé par la caméra	</vt:lpstr>
      <vt:lpstr>        Description technique de la caméra de surveillance</vt:lpstr>
      <vt:lpstr>    Caméra de surveillance 13</vt:lpstr>
      <vt:lpstr>        Description du lieu filmé par la caméra	</vt:lpstr>
      <vt:lpstr>        Description technique de la caméra de surveillance</vt:lpstr>
      <vt:lpstr>    Caméra de surveillance 14</vt:lpstr>
      <vt:lpstr>        Description du lieu filmé par la caméra	</vt:lpstr>
      <vt:lpstr>        Description technique de la caméra de surveillance</vt:lpstr>
      <vt:lpstr>    Caméra de surveillance 15</vt:lpstr>
      <vt:lpstr>        Description du lieu filmé par la caméra	</vt:lpstr>
      <vt:lpstr>        Description technique de la caméra de surveillance</vt:lpstr>
      <vt:lpstr>Description du traitement d’images mis en œuvre par le biais du système de surve</vt:lpstr>
      <vt:lpstr>        Description des catégories de personnes concernées et des catégories de données </vt:lpstr>
      <vt:lpstr>        Lieu du traitement des images (visionnage en temps réel et informations relative</vt:lpstr>
      <vt:lpstr>        Délai de conservation des images</vt:lpstr>
      <vt:lpstr>        Description des catégories de destinataires des données à caractère personnel </vt:lpstr>
      <vt:lpstr>        Mode d'information au sujet du traitement d'images au moyen de caméras de survei</vt:lpstr>
      <vt:lpstr>Description générale des mesures de sécurité techniques et organisationnelles mi</vt:lpstr>
    </vt:vector>
  </TitlesOfParts>
  <Company>Autorité de protection des données</Company>
  <LinksUpToDate>false</LinksUpToDate>
  <CharactersWithSpaces>22339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Caméras de surveillance fixes dans un lieu fermé [non] accessible au public</dc:title>
  <dc:subject>Registre d'activités de traitement par le biais de caméras de surveillance</dc:subject>
  <dc:creator>J.D.</dc:creator>
  <cp:keywords>Template</cp:keywords>
  <dc:description/>
  <cp:lastModifiedBy>J.D.</cp:lastModifiedBy>
  <cp:revision>7</cp:revision>
  <cp:lastPrinted>2024-09-13T16:30:00Z</cp:lastPrinted>
  <dcterms:created xsi:type="dcterms:W3CDTF">2026-10-16T16:14:00Z</dcterms:created>
  <dcterms:modified xsi:type="dcterms:W3CDTF">2026-10-16T16:29:00Z</dcterms:modified>
  <cp:contentStatus/>
</cp:coreProperties>
</file>